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284"/>
        <w:gridCol w:w="7512"/>
      </w:tblGrid>
      <w:tr w:rsidR="00962A90">
        <w:tc>
          <w:tcPr>
            <w:tcW w:w="2268" w:type="dxa"/>
          </w:tcPr>
          <w:p w:rsidR="00962A90" w:rsidRDefault="00E10905" w:rsidP="00FE3A94">
            <w:pPr>
              <w:pStyle w:val="stoffeinleitungstext"/>
            </w:pPr>
            <w:r w:rsidRPr="00E10905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7EB557BB" wp14:editId="0DF3AEDA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612140</wp:posOffset>
                  </wp:positionV>
                  <wp:extent cx="1417955" cy="1995170"/>
                  <wp:effectExtent l="0" t="0" r="0" b="5080"/>
                  <wp:wrapSquare wrapText="bothSides"/>
                  <wp:docPr id="205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55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4" w:type="dxa"/>
          </w:tcPr>
          <w:p w:rsidR="00962A90" w:rsidRDefault="00962A90"/>
        </w:tc>
        <w:tc>
          <w:tcPr>
            <w:tcW w:w="7513" w:type="dxa"/>
          </w:tcPr>
          <w:p w:rsidR="00C25A09" w:rsidRDefault="00C25A09" w:rsidP="00C25A09">
            <w:pPr>
              <w:pStyle w:val="stoffzwischenberschrift"/>
              <w:suppressAutoHyphens/>
              <w:autoSpaceDN w:val="0"/>
              <w:textAlignment w:val="baseline"/>
              <w:rPr>
                <w:b/>
                <w:kern w:val="3"/>
              </w:rPr>
            </w:pPr>
          </w:p>
          <w:p w:rsidR="001864C6" w:rsidRPr="00C25A09" w:rsidRDefault="00E10905" w:rsidP="00C25A09">
            <w:pPr>
              <w:pStyle w:val="stoffzwischenberschrift"/>
              <w:suppressAutoHyphens/>
              <w:autoSpaceDN w:val="0"/>
              <w:textAlignment w:val="baseline"/>
              <w:rPr>
                <w:b/>
                <w:kern w:val="3"/>
              </w:rPr>
            </w:pPr>
            <w:proofErr w:type="spellStart"/>
            <w:r>
              <w:rPr>
                <w:b/>
                <w:kern w:val="3"/>
              </w:rPr>
              <w:t>Playway</w:t>
            </w:r>
            <w:proofErr w:type="spellEnd"/>
            <w:r>
              <w:rPr>
                <w:b/>
                <w:kern w:val="3"/>
              </w:rPr>
              <w:t xml:space="preserve"> 3/4</w:t>
            </w:r>
          </w:p>
          <w:p w:rsidR="00A72497" w:rsidRPr="00C25A09" w:rsidRDefault="00A9441C" w:rsidP="006E63DE">
            <w:pPr>
              <w:pStyle w:val="stoffzwischenberschrift"/>
              <w:rPr>
                <w:kern w:val="3"/>
              </w:rPr>
            </w:pPr>
            <w:r w:rsidRPr="00C25A09">
              <w:rPr>
                <w:kern w:val="3"/>
              </w:rPr>
              <w:t>Abgleich mit</w:t>
            </w:r>
            <w:r w:rsidR="00952108">
              <w:rPr>
                <w:kern w:val="3"/>
              </w:rPr>
              <w:t xml:space="preserve"> der</w:t>
            </w:r>
            <w:r w:rsidR="00182F6F" w:rsidRPr="00C25A09">
              <w:rPr>
                <w:kern w:val="3"/>
              </w:rPr>
              <w:t xml:space="preserve"> </w:t>
            </w:r>
            <w:r w:rsidR="006E63DE" w:rsidRPr="00C25A09">
              <w:rPr>
                <w:kern w:val="3"/>
              </w:rPr>
              <w:t>Anhörfassung für Berlin und Brandenburg (Moderne Fremdsprachen)</w:t>
            </w:r>
          </w:p>
          <w:p w:rsidR="001B15F5" w:rsidRPr="00C25A09" w:rsidRDefault="001B15F5" w:rsidP="001B15F5">
            <w:pPr>
              <w:pStyle w:val="stoffzwischenberschrift"/>
              <w:rPr>
                <w:kern w:val="3"/>
              </w:rPr>
            </w:pPr>
            <w:r w:rsidRPr="00C25A09">
              <w:rPr>
                <w:kern w:val="3"/>
              </w:rPr>
              <w:t xml:space="preserve">Jahrgangsstufe 1-10 </w:t>
            </w:r>
          </w:p>
          <w:p w:rsidR="00A72497" w:rsidRPr="001B15F5" w:rsidRDefault="006E63DE" w:rsidP="00E10905">
            <w:pPr>
              <w:pStyle w:val="stoffeinleitungstext"/>
              <w:suppressAutoHyphens/>
              <w:autoSpaceDN w:val="0"/>
              <w:textAlignment w:val="baseline"/>
            </w:pPr>
            <w:r w:rsidRPr="00356C57">
              <w:rPr>
                <w:kern w:val="3"/>
              </w:rPr>
              <w:t xml:space="preserve">Kompetenzerwartungen auf Niveau </w:t>
            </w:r>
            <w:r w:rsidR="00E10905">
              <w:rPr>
                <w:kern w:val="3"/>
              </w:rPr>
              <w:t>A-C</w:t>
            </w:r>
          </w:p>
        </w:tc>
      </w:tr>
      <w:tr w:rsidR="00FE3A94">
        <w:tc>
          <w:tcPr>
            <w:tcW w:w="2268" w:type="dxa"/>
          </w:tcPr>
          <w:p w:rsidR="006F70C7" w:rsidRDefault="006F70C7" w:rsidP="00FD36E1">
            <w:pPr>
              <w:pStyle w:val="stoffeinleitungstext"/>
              <w:spacing w:before="60" w:line="240" w:lineRule="atLeast"/>
            </w:pPr>
          </w:p>
          <w:p w:rsidR="00FE3A94" w:rsidRDefault="00FE3A94" w:rsidP="00141400">
            <w:pPr>
              <w:pStyle w:val="stoffeinleitungstext"/>
              <w:spacing w:line="280" w:lineRule="atLeast"/>
            </w:pPr>
          </w:p>
        </w:tc>
        <w:tc>
          <w:tcPr>
            <w:tcW w:w="284" w:type="dxa"/>
          </w:tcPr>
          <w:p w:rsidR="00FE3A94" w:rsidRDefault="00FE3A94"/>
        </w:tc>
        <w:tc>
          <w:tcPr>
            <w:tcW w:w="7513" w:type="dxa"/>
          </w:tcPr>
          <w:p w:rsidR="00FE3A94" w:rsidRDefault="00FE3A94" w:rsidP="00FE3A94">
            <w:pPr>
              <w:pStyle w:val="stoffeinleitungstext"/>
            </w:pPr>
            <w:r w:rsidRPr="00FE3A94">
              <w:rPr>
                <w:b/>
              </w:rPr>
              <w:t>Vorbemerkung</w:t>
            </w:r>
          </w:p>
          <w:p w:rsidR="006F03E4" w:rsidRPr="00E10905" w:rsidRDefault="006E63DE" w:rsidP="006F03E4">
            <w:pPr>
              <w:pStyle w:val="stoffeinleitungstext"/>
              <w:rPr>
                <w:kern w:val="3"/>
              </w:rPr>
            </w:pPr>
            <w:r w:rsidRPr="00A02B6C">
              <w:rPr>
                <w:kern w:val="3"/>
              </w:rPr>
              <w:t>Niveau C bezieht sich auf Standards</w:t>
            </w:r>
            <w:r w:rsidR="004269CD">
              <w:rPr>
                <w:kern w:val="3"/>
              </w:rPr>
              <w:t>,</w:t>
            </w:r>
            <w:r w:rsidRPr="00A02B6C">
              <w:rPr>
                <w:kern w:val="3"/>
              </w:rPr>
              <w:t xml:space="preserve"> die zwischen den Jahrgangstufen 3 und 6 erreicht werden</w:t>
            </w:r>
            <w:r w:rsidR="00E10905">
              <w:rPr>
                <w:kern w:val="3"/>
              </w:rPr>
              <w:t xml:space="preserve">. </w:t>
            </w:r>
            <w:r w:rsidR="006F03E4" w:rsidRPr="00A02B6C">
              <w:rPr>
                <w:kern w:val="3"/>
              </w:rPr>
              <w:t>Themen und Inhalte sind für alle Jahrgangstufen anwendbar.</w:t>
            </w:r>
            <w:r w:rsidR="006F03E4">
              <w:t xml:space="preserve"> </w:t>
            </w:r>
          </w:p>
        </w:tc>
      </w:tr>
    </w:tbl>
    <w:p w:rsidR="002C3140" w:rsidRDefault="002C3140"/>
    <w:p w:rsidR="002C3140" w:rsidRDefault="002C3140"/>
    <w:p w:rsidR="002C3140" w:rsidRDefault="002C3140"/>
    <w:p w:rsidR="00E10905" w:rsidRDefault="00E10905" w:rsidP="00BF0537">
      <w:pPr>
        <w:pStyle w:val="stoffzwischenberschrift"/>
      </w:pPr>
    </w:p>
    <w:p w:rsidR="00E10905" w:rsidRDefault="00E10905" w:rsidP="00BF0537">
      <w:pPr>
        <w:pStyle w:val="stoffzwischenberschrift"/>
      </w:pPr>
    </w:p>
    <w:p w:rsidR="00ED6CC2" w:rsidRDefault="00227162" w:rsidP="00BF0537">
      <w:pPr>
        <w:pStyle w:val="stoffzwischenberschrift"/>
      </w:pPr>
      <w:r>
        <w:br w:type="page"/>
      </w:r>
    </w:p>
    <w:p w:rsidR="00ED6CC2" w:rsidRDefault="00ED6CC2" w:rsidP="00BF0537">
      <w:pPr>
        <w:pStyle w:val="stoffzwischenberschrift"/>
      </w:pPr>
      <w:r>
        <w:lastRenderedPageBreak/>
        <w:t>Kompetenzen und Standards</w:t>
      </w:r>
    </w:p>
    <w:p w:rsidR="001E1D71" w:rsidRPr="00ED6CC2" w:rsidRDefault="003A431C" w:rsidP="00BF0537">
      <w:pPr>
        <w:pStyle w:val="stoffzwischenberschrift"/>
        <w:rPr>
          <w:sz w:val="28"/>
          <w:szCs w:val="28"/>
        </w:rPr>
      </w:pPr>
      <w:r w:rsidRPr="00ED6CC2">
        <w:rPr>
          <w:sz w:val="28"/>
          <w:szCs w:val="28"/>
        </w:rPr>
        <w:t>1</w:t>
      </w:r>
      <w:r w:rsidR="00A9441C" w:rsidRPr="00ED6CC2">
        <w:rPr>
          <w:sz w:val="28"/>
          <w:szCs w:val="28"/>
        </w:rPr>
        <w:tab/>
      </w:r>
      <w:r w:rsidR="00182F6F" w:rsidRPr="00ED6CC2">
        <w:rPr>
          <w:sz w:val="28"/>
          <w:szCs w:val="28"/>
        </w:rPr>
        <w:t>Funktionale k</w:t>
      </w:r>
      <w:r w:rsidR="00A72497" w:rsidRPr="00ED6CC2">
        <w:rPr>
          <w:sz w:val="28"/>
          <w:szCs w:val="28"/>
        </w:rPr>
        <w:t>ommunikative Kompetenzen</w:t>
      </w:r>
    </w:p>
    <w:p w:rsidR="00F53457" w:rsidRPr="00F53457" w:rsidRDefault="00F53457" w:rsidP="00F53457">
      <w:pPr>
        <w:pStyle w:val="stoffeinleitungstext"/>
        <w:rPr>
          <w:b/>
          <w:i/>
        </w:rPr>
      </w:pPr>
      <w:r w:rsidRPr="00F53457">
        <w:rPr>
          <w:b/>
          <w:i/>
        </w:rPr>
        <w:t>Hörverstehen und Hör-</w:t>
      </w:r>
      <w:r w:rsidR="00095100">
        <w:rPr>
          <w:b/>
          <w:i/>
        </w:rPr>
        <w:t xml:space="preserve">/ </w:t>
      </w:r>
      <w:r w:rsidRPr="00F53457">
        <w:rPr>
          <w:b/>
          <w:i/>
        </w:rPr>
        <w:t>Sehverstehen</w:t>
      </w:r>
    </w:p>
    <w:tbl>
      <w:tblPr>
        <w:tblStyle w:val="Tabellenraster"/>
        <w:tblW w:w="100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"/>
        <w:gridCol w:w="6378"/>
        <w:gridCol w:w="3261"/>
      </w:tblGrid>
      <w:tr w:rsidR="00F903E0" w:rsidRPr="00F81A86" w:rsidTr="00F903E0">
        <w:tc>
          <w:tcPr>
            <w:tcW w:w="6807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03E0" w:rsidRPr="00470A75" w:rsidRDefault="00F903E0" w:rsidP="00390C0E">
            <w:pPr>
              <w:pStyle w:val="stofftabelletext"/>
            </w:pPr>
            <w:r w:rsidRPr="00470A75">
              <w:t>Die Schülerinnen und Schüler können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F903E0" w:rsidRPr="00AE28A5" w:rsidRDefault="00F903E0" w:rsidP="00821B08">
            <w:pPr>
              <w:pStyle w:val="stofftabelletext"/>
              <w:rPr>
                <w:b/>
                <w:lang w:val="en-US"/>
              </w:rPr>
            </w:pPr>
            <w:proofErr w:type="spellStart"/>
            <w:r w:rsidRPr="00AE28A5">
              <w:rPr>
                <w:lang w:val="en-US"/>
              </w:rPr>
              <w:t>Seite</w:t>
            </w:r>
            <w:proofErr w:type="spellEnd"/>
            <w:r w:rsidR="00AE28A5" w:rsidRPr="00AE28A5">
              <w:rPr>
                <w:lang w:val="en-US"/>
              </w:rPr>
              <w:t xml:space="preserve"> in </w:t>
            </w:r>
            <w:proofErr w:type="spellStart"/>
            <w:r w:rsidR="00AE28A5" w:rsidRPr="00AE28A5">
              <w:rPr>
                <w:lang w:val="en-US"/>
              </w:rPr>
              <w:t>Playway</w:t>
            </w:r>
            <w:proofErr w:type="spellEnd"/>
            <w:r w:rsidR="00AE28A5" w:rsidRPr="00AE28A5">
              <w:rPr>
                <w:lang w:val="en-US"/>
              </w:rPr>
              <w:t xml:space="preserve"> Pupil’s Book </w:t>
            </w:r>
            <w:r w:rsidR="00821B08">
              <w:rPr>
                <w:lang w:val="en-US"/>
              </w:rPr>
              <w:t>3/</w:t>
            </w:r>
            <w:r w:rsidR="00AE28A5" w:rsidRPr="00AE28A5">
              <w:rPr>
                <w:lang w:val="en-US"/>
              </w:rPr>
              <w:t>4</w:t>
            </w:r>
          </w:p>
        </w:tc>
      </w:tr>
      <w:tr w:rsidR="00F903E0" w:rsidRPr="00F81A86" w:rsidTr="00F903E0">
        <w:trPr>
          <w:trHeight w:hRule="exact" w:val="113"/>
        </w:trPr>
        <w:tc>
          <w:tcPr>
            <w:tcW w:w="429" w:type="dxa"/>
            <w:tcBorders>
              <w:left w:val="nil"/>
              <w:bottom w:val="nil"/>
              <w:right w:val="nil"/>
            </w:tcBorders>
          </w:tcPr>
          <w:p w:rsidR="00F903E0" w:rsidRPr="00AE28A5" w:rsidRDefault="00F903E0" w:rsidP="00B321E4">
            <w:pPr>
              <w:pStyle w:val="stofftabelletext"/>
              <w:rPr>
                <w:lang w:val="en-US"/>
              </w:rPr>
            </w:pPr>
          </w:p>
        </w:tc>
        <w:tc>
          <w:tcPr>
            <w:tcW w:w="6378" w:type="dxa"/>
            <w:tcBorders>
              <w:left w:val="nil"/>
              <w:bottom w:val="nil"/>
              <w:right w:val="nil"/>
            </w:tcBorders>
          </w:tcPr>
          <w:p w:rsidR="00F903E0" w:rsidRPr="00AE28A5" w:rsidRDefault="00F903E0" w:rsidP="00B321E4">
            <w:pPr>
              <w:pStyle w:val="stofftabelletext"/>
              <w:rPr>
                <w:lang w:val="en-US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F903E0" w:rsidRPr="00AE28A5" w:rsidRDefault="00F903E0" w:rsidP="00B321E4">
            <w:pPr>
              <w:pStyle w:val="stofftabelletext"/>
              <w:rPr>
                <w:lang w:val="en-US"/>
              </w:rPr>
            </w:pPr>
          </w:p>
        </w:tc>
      </w:tr>
      <w:tr w:rsidR="00F903E0" w:rsidRPr="004267B7" w:rsidTr="00547999">
        <w:tc>
          <w:tcPr>
            <w:tcW w:w="429" w:type="dxa"/>
            <w:tcBorders>
              <w:top w:val="nil"/>
              <w:left w:val="single" w:sz="2" w:space="0" w:color="auto"/>
              <w:right w:val="single" w:sz="2" w:space="0" w:color="auto"/>
            </w:tcBorders>
            <w:vAlign w:val="center"/>
          </w:tcPr>
          <w:p w:rsidR="00F903E0" w:rsidRPr="00815A84" w:rsidRDefault="00A27EDA" w:rsidP="00547999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37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903E0" w:rsidRPr="00A27EDA" w:rsidRDefault="00A27EDA" w:rsidP="00290CFF">
            <w:pPr>
              <w:autoSpaceDE w:val="0"/>
              <w:autoSpaceDN w:val="0"/>
              <w:adjustRightInd w:val="0"/>
              <w:ind w:left="141"/>
              <w:rPr>
                <w:rFonts w:cs="Arial"/>
                <w:szCs w:val="22"/>
              </w:rPr>
            </w:pPr>
            <w:r w:rsidRPr="00A27EDA">
              <w:rPr>
                <w:rFonts w:ascii="Times New Roman" w:hAnsi="Times New Roman"/>
                <w:sz w:val="18"/>
              </w:rPr>
              <w:t xml:space="preserve">einzelne vertraute Wörter wiedererkennen, wenn sie sehr langsam, deutlich und mit 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A27EDA">
              <w:rPr>
                <w:rFonts w:ascii="Times New Roman" w:hAnsi="Times New Roman"/>
                <w:sz w:val="18"/>
              </w:rPr>
              <w:t>langen Pausen gesprochen werden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2" w:space="0" w:color="auto"/>
            </w:tcBorders>
          </w:tcPr>
          <w:p w:rsidR="00F903E0" w:rsidRPr="00B3233A" w:rsidRDefault="00290CFF" w:rsidP="00821B08">
            <w:pPr>
              <w:pStyle w:val="stofftabelletext"/>
              <w:rPr>
                <w:kern w:val="3"/>
                <w:highlight w:val="yellow"/>
              </w:rPr>
            </w:pPr>
            <w:r w:rsidRPr="00B01B1F">
              <w:rPr>
                <w:kern w:val="3"/>
              </w:rPr>
              <w:t>PW 3</w:t>
            </w:r>
            <w:r w:rsidR="00C10BDE" w:rsidRPr="00B01B1F">
              <w:rPr>
                <w:kern w:val="3"/>
              </w:rPr>
              <w:t xml:space="preserve">: </w:t>
            </w:r>
            <w:r w:rsidR="00821B08" w:rsidRPr="00B01B1F">
              <w:rPr>
                <w:kern w:val="3"/>
              </w:rPr>
              <w:t>S</w:t>
            </w:r>
            <w:r w:rsidR="00821B08" w:rsidRPr="008C42D8">
              <w:rPr>
                <w:kern w:val="3"/>
              </w:rPr>
              <w:t xml:space="preserve">. 4, </w:t>
            </w:r>
            <w:r w:rsidR="00DD1C23" w:rsidRPr="008C42D8">
              <w:rPr>
                <w:kern w:val="3"/>
              </w:rPr>
              <w:t xml:space="preserve">8, </w:t>
            </w:r>
            <w:r w:rsidR="00756B61" w:rsidRPr="008C42D8">
              <w:rPr>
                <w:kern w:val="3"/>
              </w:rPr>
              <w:t>10, 16, 22, 28, 34, 46, 50, 52</w:t>
            </w:r>
            <w:r w:rsidR="0018635A" w:rsidRPr="008C42D8">
              <w:rPr>
                <w:kern w:val="3"/>
              </w:rPr>
              <w:t>, 56</w:t>
            </w:r>
          </w:p>
          <w:p w:rsidR="00821B08" w:rsidRPr="00B3233A" w:rsidRDefault="00821B08" w:rsidP="00821B08">
            <w:pPr>
              <w:pStyle w:val="stofftabelletext"/>
              <w:rPr>
                <w:highlight w:val="yellow"/>
              </w:rPr>
            </w:pPr>
            <w:r w:rsidRPr="00B01B1F">
              <w:rPr>
                <w:kern w:val="3"/>
              </w:rPr>
              <w:t xml:space="preserve">PW 4: S. </w:t>
            </w:r>
            <w:r w:rsidR="00501080" w:rsidRPr="00B3233A">
              <w:rPr>
                <w:kern w:val="3"/>
              </w:rPr>
              <w:t>4, 10, 21, 22, 24, 28, 34, 39, 46, 52</w:t>
            </w:r>
          </w:p>
        </w:tc>
      </w:tr>
      <w:tr w:rsidR="00F903E0" w:rsidRPr="00E10905" w:rsidTr="00A27EDA">
        <w:tc>
          <w:tcPr>
            <w:tcW w:w="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903E0" w:rsidRPr="00815A84" w:rsidRDefault="00A27EDA" w:rsidP="00547999">
            <w:pPr>
              <w:pStyle w:val="stofftabelletext"/>
              <w:jc w:val="center"/>
            </w:pPr>
            <w:r>
              <w:rPr>
                <w:b/>
                <w:bCs/>
              </w:rPr>
              <w:t>B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903E0" w:rsidRPr="00A27EDA" w:rsidRDefault="00A27EDA" w:rsidP="00290CFF">
            <w:pPr>
              <w:autoSpaceDE w:val="0"/>
              <w:autoSpaceDN w:val="0"/>
              <w:adjustRightInd w:val="0"/>
              <w:ind w:left="141"/>
              <w:rPr>
                <w:rFonts w:cs="Arial"/>
                <w:szCs w:val="22"/>
              </w:rPr>
            </w:pPr>
            <w:r w:rsidRPr="00290CFF">
              <w:rPr>
                <w:rFonts w:ascii="Times New Roman" w:hAnsi="Times New Roman"/>
                <w:sz w:val="18"/>
              </w:rPr>
              <w:t xml:space="preserve">einzelne vertraute Wörter und Formulierungen verstehen, wenn sie langsam, deutlich und mit </w:t>
            </w:r>
            <w:r w:rsidR="00DD1C23">
              <w:rPr>
                <w:rFonts w:ascii="Times New Roman" w:hAnsi="Times New Roman"/>
                <w:sz w:val="18"/>
              </w:rPr>
              <w:t>langen Pausen in Standardsprache</w:t>
            </w:r>
            <w:r w:rsidRPr="00290CFF">
              <w:rPr>
                <w:rFonts w:ascii="Times New Roman" w:hAnsi="Times New Roman"/>
                <w:sz w:val="18"/>
              </w:rPr>
              <w:t xml:space="preserve"> gesprochen werden (z. B. mehrfach wiederholte Lautsprecherdurchsagen)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821B08" w:rsidRPr="00B3233A" w:rsidRDefault="00821B08" w:rsidP="00821B08">
            <w:pPr>
              <w:pStyle w:val="stofftabelletext"/>
              <w:rPr>
                <w:kern w:val="3"/>
                <w:highlight w:val="yellow"/>
              </w:rPr>
            </w:pPr>
            <w:r w:rsidRPr="00B01B1F">
              <w:rPr>
                <w:kern w:val="3"/>
              </w:rPr>
              <w:t xml:space="preserve">PW 3: </w:t>
            </w:r>
            <w:r w:rsidR="00DD1C23" w:rsidRPr="00B01B1F">
              <w:rPr>
                <w:kern w:val="3"/>
              </w:rPr>
              <w:t>S.</w:t>
            </w:r>
            <w:r w:rsidR="00CD0B36" w:rsidRPr="00B01B1F">
              <w:rPr>
                <w:kern w:val="3"/>
              </w:rPr>
              <w:t xml:space="preserve"> </w:t>
            </w:r>
            <w:r w:rsidR="00CD0B36" w:rsidRPr="00B3233A">
              <w:rPr>
                <w:kern w:val="3"/>
              </w:rPr>
              <w:t>2,</w:t>
            </w:r>
            <w:r w:rsidR="00DD1C23" w:rsidRPr="00B3233A">
              <w:rPr>
                <w:kern w:val="3"/>
              </w:rPr>
              <w:t xml:space="preserve"> </w:t>
            </w:r>
            <w:r w:rsidR="003A3C08" w:rsidRPr="00B3233A">
              <w:rPr>
                <w:kern w:val="3"/>
              </w:rPr>
              <w:t>3, 4, 5, 6,</w:t>
            </w:r>
            <w:r w:rsidR="00A16E70" w:rsidRPr="00B3233A">
              <w:rPr>
                <w:kern w:val="3"/>
              </w:rPr>
              <w:t xml:space="preserve"> 7,</w:t>
            </w:r>
            <w:r w:rsidR="003A3C08" w:rsidRPr="00B3233A">
              <w:rPr>
                <w:kern w:val="3"/>
              </w:rPr>
              <w:t xml:space="preserve"> </w:t>
            </w:r>
            <w:r w:rsidR="00EA0E70" w:rsidRPr="00B3233A">
              <w:rPr>
                <w:kern w:val="3"/>
              </w:rPr>
              <w:t xml:space="preserve">8, 10, 11, </w:t>
            </w:r>
            <w:r w:rsidR="00A16E70" w:rsidRPr="00B3233A">
              <w:rPr>
                <w:kern w:val="3"/>
              </w:rPr>
              <w:t xml:space="preserve">12, </w:t>
            </w:r>
            <w:r w:rsidR="00EA0E70" w:rsidRPr="00B3233A">
              <w:rPr>
                <w:kern w:val="3"/>
              </w:rPr>
              <w:t xml:space="preserve">13, 16, </w:t>
            </w:r>
            <w:r w:rsidR="00DD1C23" w:rsidRPr="008C42D8">
              <w:rPr>
                <w:kern w:val="3"/>
              </w:rPr>
              <w:t>17</w:t>
            </w:r>
            <w:r w:rsidRPr="008C42D8">
              <w:rPr>
                <w:kern w:val="3"/>
              </w:rPr>
              <w:t>,</w:t>
            </w:r>
            <w:r w:rsidR="00EA0E70" w:rsidRPr="008C42D8">
              <w:rPr>
                <w:kern w:val="3"/>
              </w:rPr>
              <w:t xml:space="preserve"> 18,</w:t>
            </w:r>
            <w:r w:rsidRPr="008C42D8">
              <w:rPr>
                <w:kern w:val="3"/>
              </w:rPr>
              <w:t xml:space="preserve"> </w:t>
            </w:r>
            <w:r w:rsidR="00DD1C23" w:rsidRPr="008C42D8">
              <w:rPr>
                <w:kern w:val="3"/>
              </w:rPr>
              <w:t>19</w:t>
            </w:r>
            <w:r w:rsidR="00756B61" w:rsidRPr="008C42D8">
              <w:rPr>
                <w:kern w:val="3"/>
              </w:rPr>
              <w:t xml:space="preserve">, </w:t>
            </w:r>
            <w:r w:rsidR="00A16E70" w:rsidRPr="008C42D8">
              <w:rPr>
                <w:kern w:val="3"/>
              </w:rPr>
              <w:t>20</w:t>
            </w:r>
            <w:r w:rsidR="00A16E70" w:rsidRPr="00B3233A">
              <w:rPr>
                <w:kern w:val="3"/>
              </w:rPr>
              <w:t>, 21,</w:t>
            </w:r>
            <w:r w:rsidR="00EA0E70" w:rsidRPr="00B3233A">
              <w:rPr>
                <w:kern w:val="3"/>
              </w:rPr>
              <w:t xml:space="preserve"> 22,</w:t>
            </w:r>
            <w:r w:rsidR="00A16E70" w:rsidRPr="00B3233A">
              <w:rPr>
                <w:kern w:val="3"/>
              </w:rPr>
              <w:t xml:space="preserve"> 23, </w:t>
            </w:r>
            <w:r w:rsidR="00EA0E70" w:rsidRPr="00B3233A">
              <w:rPr>
                <w:kern w:val="3"/>
              </w:rPr>
              <w:t>24, 25</w:t>
            </w:r>
            <w:r w:rsidR="00A16E70" w:rsidRPr="00B3233A">
              <w:rPr>
                <w:kern w:val="3"/>
              </w:rPr>
              <w:t xml:space="preserve">, </w:t>
            </w:r>
            <w:r w:rsidR="008D2174">
              <w:rPr>
                <w:kern w:val="3"/>
              </w:rPr>
              <w:t xml:space="preserve">26, 27, </w:t>
            </w:r>
            <w:r w:rsidR="00EA0E70" w:rsidRPr="00B3233A">
              <w:rPr>
                <w:kern w:val="3"/>
              </w:rPr>
              <w:t xml:space="preserve">31, </w:t>
            </w:r>
            <w:r w:rsidR="00A16E70" w:rsidRPr="00B3233A">
              <w:rPr>
                <w:kern w:val="3"/>
              </w:rPr>
              <w:t>32, 35, 36, 37, 39, 40</w:t>
            </w:r>
            <w:r w:rsidR="00232249" w:rsidRPr="00B3233A">
              <w:rPr>
                <w:kern w:val="3"/>
              </w:rPr>
              <w:t xml:space="preserve">, </w:t>
            </w:r>
            <w:r w:rsidR="00EA0E70" w:rsidRPr="00B3233A">
              <w:rPr>
                <w:kern w:val="3"/>
              </w:rPr>
              <w:t xml:space="preserve">41, </w:t>
            </w:r>
            <w:r w:rsidR="009858EA">
              <w:rPr>
                <w:kern w:val="3"/>
              </w:rPr>
              <w:t xml:space="preserve">42, </w:t>
            </w:r>
            <w:r w:rsidR="00232249" w:rsidRPr="00B3233A">
              <w:rPr>
                <w:kern w:val="3"/>
              </w:rPr>
              <w:t xml:space="preserve">44, </w:t>
            </w:r>
            <w:r w:rsidR="00EA0E70" w:rsidRPr="00B3233A">
              <w:rPr>
                <w:kern w:val="3"/>
              </w:rPr>
              <w:t xml:space="preserve">46, </w:t>
            </w:r>
            <w:r w:rsidR="00232249" w:rsidRPr="00B3233A">
              <w:rPr>
                <w:kern w:val="3"/>
              </w:rPr>
              <w:t xml:space="preserve">47, 48, </w:t>
            </w:r>
            <w:r w:rsidR="00EA0E70" w:rsidRPr="00B3233A">
              <w:rPr>
                <w:kern w:val="3"/>
              </w:rPr>
              <w:t xml:space="preserve">50, 54, </w:t>
            </w:r>
            <w:r w:rsidR="00232249" w:rsidRPr="00B3233A">
              <w:rPr>
                <w:kern w:val="3"/>
              </w:rPr>
              <w:t xml:space="preserve">55, </w:t>
            </w:r>
            <w:r w:rsidR="0018635A">
              <w:rPr>
                <w:kern w:val="3"/>
              </w:rPr>
              <w:t xml:space="preserve">56, </w:t>
            </w:r>
            <w:r w:rsidR="00EA0E70" w:rsidRPr="00B3233A">
              <w:rPr>
                <w:kern w:val="3"/>
              </w:rPr>
              <w:t xml:space="preserve">57, </w:t>
            </w:r>
            <w:r w:rsidR="00232249" w:rsidRPr="00B3233A">
              <w:rPr>
                <w:kern w:val="3"/>
              </w:rPr>
              <w:t xml:space="preserve">58, </w:t>
            </w:r>
            <w:r w:rsidR="00EA0E70" w:rsidRPr="00B3233A">
              <w:rPr>
                <w:kern w:val="3"/>
              </w:rPr>
              <w:t xml:space="preserve">59, </w:t>
            </w:r>
            <w:r w:rsidR="00232249" w:rsidRPr="00B3233A">
              <w:rPr>
                <w:kern w:val="3"/>
              </w:rPr>
              <w:t>61</w:t>
            </w:r>
          </w:p>
          <w:p w:rsidR="00F903E0" w:rsidRPr="00B3233A" w:rsidRDefault="00821B08" w:rsidP="00821B08">
            <w:pPr>
              <w:pStyle w:val="stofftabelletext"/>
              <w:rPr>
                <w:highlight w:val="yellow"/>
              </w:rPr>
            </w:pPr>
            <w:r w:rsidRPr="00B01B1F">
              <w:rPr>
                <w:kern w:val="3"/>
              </w:rPr>
              <w:t>PW 4: S.</w:t>
            </w:r>
            <w:r w:rsidR="00501080" w:rsidRPr="00B01B1F">
              <w:rPr>
                <w:kern w:val="3"/>
              </w:rPr>
              <w:t xml:space="preserve"> </w:t>
            </w:r>
            <w:r w:rsidR="00501080" w:rsidRPr="00B3233A">
              <w:rPr>
                <w:kern w:val="3"/>
              </w:rPr>
              <w:t xml:space="preserve">2, 3, </w:t>
            </w:r>
            <w:r w:rsidR="0040516D">
              <w:rPr>
                <w:kern w:val="3"/>
              </w:rPr>
              <w:t xml:space="preserve">4, </w:t>
            </w:r>
            <w:r w:rsidR="00501080" w:rsidRPr="00B3233A">
              <w:rPr>
                <w:kern w:val="3"/>
              </w:rPr>
              <w:t xml:space="preserve">5, 6, 8, 9, 11, 12, 16, 17, </w:t>
            </w:r>
            <w:r w:rsidR="00507254">
              <w:rPr>
                <w:kern w:val="3"/>
              </w:rPr>
              <w:t xml:space="preserve">18, </w:t>
            </w:r>
            <w:r w:rsidR="00501080" w:rsidRPr="00B3233A">
              <w:rPr>
                <w:kern w:val="3"/>
              </w:rPr>
              <w:t xml:space="preserve">20, 21, 22, 23, 24, 25, 26, </w:t>
            </w:r>
            <w:r w:rsidR="00507254">
              <w:rPr>
                <w:kern w:val="3"/>
              </w:rPr>
              <w:t xml:space="preserve">27, </w:t>
            </w:r>
            <w:r w:rsidR="00BC6765">
              <w:rPr>
                <w:kern w:val="3"/>
              </w:rPr>
              <w:t xml:space="preserve">29, 30, 31, 34, 35, </w:t>
            </w:r>
            <w:r w:rsidR="00501080" w:rsidRPr="00B3233A">
              <w:rPr>
                <w:kern w:val="3"/>
              </w:rPr>
              <w:t xml:space="preserve">37, 38, 39, 40, 41, 42, 44, 47, 48, 49, </w:t>
            </w:r>
            <w:r w:rsidR="005F3249">
              <w:rPr>
                <w:kern w:val="3"/>
              </w:rPr>
              <w:t xml:space="preserve">52, </w:t>
            </w:r>
            <w:r w:rsidR="00501080" w:rsidRPr="00B3233A">
              <w:rPr>
                <w:kern w:val="3"/>
              </w:rPr>
              <w:t>53</w:t>
            </w:r>
            <w:r w:rsidR="00391DB5" w:rsidRPr="00B3233A">
              <w:rPr>
                <w:kern w:val="3"/>
              </w:rPr>
              <w:t xml:space="preserve">, 54, 55, 56, 57, 58, </w:t>
            </w:r>
            <w:r w:rsidR="003E31FD">
              <w:rPr>
                <w:kern w:val="3"/>
              </w:rPr>
              <w:t xml:space="preserve">60, </w:t>
            </w:r>
            <w:r w:rsidR="00391DB5" w:rsidRPr="00B3233A">
              <w:rPr>
                <w:kern w:val="3"/>
              </w:rPr>
              <w:t>61</w:t>
            </w:r>
          </w:p>
        </w:tc>
      </w:tr>
      <w:tr w:rsidR="00A27EDA" w:rsidRPr="00290CFF" w:rsidTr="00547999">
        <w:tc>
          <w:tcPr>
            <w:tcW w:w="4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A27EDA" w:rsidRDefault="00A27EDA" w:rsidP="00547999">
            <w:pPr>
              <w:pStyle w:val="stofftabell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  <w:p w:rsidR="00A27EDA" w:rsidRPr="00F903E0" w:rsidRDefault="00A27EDA" w:rsidP="00547999">
            <w:pPr>
              <w:pStyle w:val="stofftabelletext"/>
              <w:jc w:val="center"/>
              <w:rPr>
                <w:b/>
                <w:bCs/>
              </w:rPr>
            </w:pP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27EDA" w:rsidRPr="00290CFF" w:rsidRDefault="00290CFF" w:rsidP="00290CFF">
            <w:pPr>
              <w:autoSpaceDE w:val="0"/>
              <w:autoSpaceDN w:val="0"/>
              <w:adjustRightInd w:val="0"/>
              <w:ind w:left="141"/>
              <w:rPr>
                <w:rFonts w:cs="Arial"/>
                <w:szCs w:val="22"/>
              </w:rPr>
            </w:pPr>
            <w:r w:rsidRPr="00290CFF">
              <w:rPr>
                <w:rFonts w:ascii="Times New Roman" w:hAnsi="Times New Roman"/>
                <w:sz w:val="18"/>
              </w:rPr>
              <w:t>Informationen aus dem unmittelbaren Lebensumfeld entnehmen, wenn sie langsam,</w:t>
            </w:r>
            <w:r>
              <w:rPr>
                <w:rFonts w:ascii="Times New Roman" w:hAnsi="Times New Roman"/>
                <w:sz w:val="18"/>
              </w:rPr>
              <w:t xml:space="preserve"> </w:t>
            </w:r>
            <w:r w:rsidRPr="00290CFF">
              <w:rPr>
                <w:rFonts w:ascii="Times New Roman" w:hAnsi="Times New Roman"/>
                <w:sz w:val="18"/>
              </w:rPr>
              <w:t>deutlich und mit langen Pausen in Standardsprache gesprochen werden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821B08" w:rsidRPr="00B3233A" w:rsidRDefault="00821B08" w:rsidP="00821B08">
            <w:pPr>
              <w:pStyle w:val="stofftabelletext"/>
              <w:rPr>
                <w:kern w:val="3"/>
                <w:highlight w:val="yellow"/>
              </w:rPr>
            </w:pPr>
            <w:r w:rsidRPr="00B01B1F">
              <w:rPr>
                <w:kern w:val="3"/>
              </w:rPr>
              <w:t xml:space="preserve">PW 3: </w:t>
            </w:r>
            <w:r w:rsidR="00DD1C23" w:rsidRPr="00B01B1F">
              <w:rPr>
                <w:kern w:val="3"/>
              </w:rPr>
              <w:t xml:space="preserve">S. </w:t>
            </w:r>
            <w:r w:rsidR="003A3C08" w:rsidRPr="008C42D8">
              <w:rPr>
                <w:kern w:val="3"/>
              </w:rPr>
              <w:t xml:space="preserve">15, </w:t>
            </w:r>
            <w:r w:rsidR="00DD1C23" w:rsidRPr="008C42D8">
              <w:rPr>
                <w:kern w:val="3"/>
              </w:rPr>
              <w:t>29</w:t>
            </w:r>
            <w:r w:rsidRPr="008C42D8">
              <w:rPr>
                <w:kern w:val="3"/>
              </w:rPr>
              <w:t>,</w:t>
            </w:r>
            <w:r w:rsidRPr="00B3233A">
              <w:rPr>
                <w:kern w:val="3"/>
              </w:rPr>
              <w:t xml:space="preserve"> </w:t>
            </w:r>
            <w:r w:rsidR="00756B61" w:rsidRPr="00B3233A">
              <w:rPr>
                <w:kern w:val="3"/>
              </w:rPr>
              <w:t xml:space="preserve">33, 38, </w:t>
            </w:r>
            <w:r w:rsidR="00EA0E70" w:rsidRPr="00B3233A">
              <w:rPr>
                <w:kern w:val="3"/>
              </w:rPr>
              <w:t xml:space="preserve">42, </w:t>
            </w:r>
            <w:r w:rsidR="00756B61" w:rsidRPr="00B3233A">
              <w:rPr>
                <w:kern w:val="3"/>
              </w:rPr>
              <w:t>51</w:t>
            </w:r>
            <w:r w:rsidR="00232249" w:rsidRPr="00B3233A">
              <w:rPr>
                <w:kern w:val="3"/>
              </w:rPr>
              <w:t>, 56, 57</w:t>
            </w:r>
          </w:p>
          <w:p w:rsidR="00A27EDA" w:rsidRPr="00B3233A" w:rsidRDefault="00821B08" w:rsidP="003E31FD">
            <w:pPr>
              <w:pStyle w:val="stofftabelletext"/>
              <w:rPr>
                <w:kern w:val="3"/>
                <w:highlight w:val="yellow"/>
              </w:rPr>
            </w:pPr>
            <w:r w:rsidRPr="00B01B1F">
              <w:rPr>
                <w:kern w:val="3"/>
              </w:rPr>
              <w:t>PW 4: S.</w:t>
            </w:r>
            <w:r w:rsidR="00501080" w:rsidRPr="00B3233A">
              <w:rPr>
                <w:kern w:val="3"/>
              </w:rPr>
              <w:t>15, 18,</w:t>
            </w:r>
            <w:r w:rsidR="008C42D8">
              <w:rPr>
                <w:kern w:val="3"/>
              </w:rPr>
              <w:t xml:space="preserve"> 33,</w:t>
            </w:r>
            <w:r w:rsidR="00391DB5" w:rsidRPr="00B3233A">
              <w:rPr>
                <w:kern w:val="3"/>
              </w:rPr>
              <w:t xml:space="preserve"> </w:t>
            </w:r>
            <w:r w:rsidR="005F3249">
              <w:rPr>
                <w:kern w:val="3"/>
              </w:rPr>
              <w:t xml:space="preserve">51, </w:t>
            </w:r>
            <w:r w:rsidR="00391DB5" w:rsidRPr="00B3233A">
              <w:rPr>
                <w:kern w:val="3"/>
              </w:rPr>
              <w:t>59</w:t>
            </w:r>
          </w:p>
        </w:tc>
      </w:tr>
    </w:tbl>
    <w:p w:rsidR="007540FC" w:rsidRPr="00290CFF" w:rsidRDefault="007540FC" w:rsidP="00962A90">
      <w:pPr>
        <w:pStyle w:val="stofftabelletext"/>
      </w:pPr>
    </w:p>
    <w:p w:rsidR="00F903E0" w:rsidRPr="00F53457" w:rsidRDefault="00547999" w:rsidP="00F903E0">
      <w:pPr>
        <w:pStyle w:val="stoffeinleitungstext"/>
        <w:rPr>
          <w:b/>
          <w:i/>
        </w:rPr>
      </w:pPr>
      <w:r>
        <w:rPr>
          <w:b/>
          <w:i/>
        </w:rPr>
        <w:t>Lese</w:t>
      </w:r>
      <w:r w:rsidR="00F903E0" w:rsidRPr="00F53457">
        <w:rPr>
          <w:b/>
          <w:i/>
        </w:rPr>
        <w:t>verstehen</w:t>
      </w:r>
    </w:p>
    <w:tbl>
      <w:tblPr>
        <w:tblStyle w:val="Tabellenraster"/>
        <w:tblW w:w="100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"/>
        <w:gridCol w:w="6378"/>
        <w:gridCol w:w="3261"/>
      </w:tblGrid>
      <w:tr w:rsidR="00F903E0" w:rsidRPr="00F81A86" w:rsidTr="00547999">
        <w:tc>
          <w:tcPr>
            <w:tcW w:w="6807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03E0" w:rsidRPr="00470A75" w:rsidRDefault="00F903E0" w:rsidP="00547999">
            <w:pPr>
              <w:pStyle w:val="stofftabelletext"/>
            </w:pPr>
            <w:r w:rsidRPr="00470A75">
              <w:t>Die Schülerinnen und Schüler können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F903E0" w:rsidRPr="00756B61" w:rsidRDefault="00821B08" w:rsidP="00547999">
            <w:pPr>
              <w:pStyle w:val="stofftabelletext"/>
              <w:rPr>
                <w:b/>
                <w:lang w:val="en-US"/>
              </w:rPr>
            </w:pPr>
            <w:proofErr w:type="spellStart"/>
            <w:r w:rsidRPr="00756B61">
              <w:rPr>
                <w:lang w:val="en-US"/>
              </w:rPr>
              <w:t>Seite</w:t>
            </w:r>
            <w:proofErr w:type="spellEnd"/>
            <w:r w:rsidRPr="00756B61">
              <w:rPr>
                <w:lang w:val="en-US"/>
              </w:rPr>
              <w:t xml:space="preserve"> in </w:t>
            </w:r>
            <w:proofErr w:type="spellStart"/>
            <w:r w:rsidRPr="00756B61">
              <w:rPr>
                <w:lang w:val="en-US"/>
              </w:rPr>
              <w:t>Playway</w:t>
            </w:r>
            <w:proofErr w:type="spellEnd"/>
            <w:r w:rsidRPr="00756B61">
              <w:rPr>
                <w:lang w:val="en-US"/>
              </w:rPr>
              <w:t xml:space="preserve"> Pupil’s Book 3/4</w:t>
            </w:r>
          </w:p>
        </w:tc>
      </w:tr>
      <w:tr w:rsidR="00F903E0" w:rsidRPr="00F81A86" w:rsidTr="00547999">
        <w:trPr>
          <w:trHeight w:hRule="exact" w:val="113"/>
        </w:trPr>
        <w:tc>
          <w:tcPr>
            <w:tcW w:w="429" w:type="dxa"/>
            <w:tcBorders>
              <w:left w:val="nil"/>
              <w:bottom w:val="nil"/>
              <w:right w:val="nil"/>
            </w:tcBorders>
          </w:tcPr>
          <w:p w:rsidR="00F903E0" w:rsidRPr="00756B61" w:rsidRDefault="00F903E0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6378" w:type="dxa"/>
            <w:tcBorders>
              <w:left w:val="nil"/>
              <w:bottom w:val="nil"/>
              <w:right w:val="nil"/>
            </w:tcBorders>
          </w:tcPr>
          <w:p w:rsidR="00F903E0" w:rsidRPr="00756B61" w:rsidRDefault="00F903E0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F903E0" w:rsidRPr="00756B61" w:rsidRDefault="00F903E0" w:rsidP="00547999">
            <w:pPr>
              <w:pStyle w:val="stofftabelletext"/>
              <w:rPr>
                <w:lang w:val="en-US"/>
              </w:rPr>
            </w:pPr>
          </w:p>
        </w:tc>
      </w:tr>
      <w:tr w:rsidR="00791EA8" w:rsidRPr="00547999" w:rsidTr="00547999">
        <w:tc>
          <w:tcPr>
            <w:tcW w:w="429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1EA8" w:rsidRPr="00DD1C23" w:rsidRDefault="00791EA8" w:rsidP="00547999">
            <w:pPr>
              <w:pStyle w:val="stofftabelletext"/>
              <w:rPr>
                <w:b/>
                <w:bCs/>
              </w:rPr>
            </w:pPr>
            <w:r w:rsidRPr="00DD1C23">
              <w:rPr>
                <w:b/>
                <w:bCs/>
              </w:rPr>
              <w:t>A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1EA8" w:rsidRPr="00791EA8" w:rsidRDefault="00791EA8" w:rsidP="00791EA8">
            <w:pPr>
              <w:autoSpaceDE w:val="0"/>
              <w:autoSpaceDN w:val="0"/>
              <w:adjustRightInd w:val="0"/>
              <w:ind w:left="141"/>
              <w:rPr>
                <w:rFonts w:ascii="Times New Roman" w:hAnsi="Times New Roman"/>
                <w:sz w:val="18"/>
                <w:szCs w:val="18"/>
              </w:rPr>
            </w:pPr>
            <w:r w:rsidRPr="00791EA8">
              <w:rPr>
                <w:rFonts w:ascii="Times New Roman" w:hAnsi="Times New Roman"/>
                <w:sz w:val="18"/>
                <w:szCs w:val="18"/>
              </w:rPr>
              <w:t>einzelne Wörter, die aus dem Alltag oder dem Unterricht bekannt sind, mit Hilfen wiedererkennen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821B08" w:rsidRDefault="00821B08" w:rsidP="00821B08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DD1C23">
              <w:rPr>
                <w:kern w:val="3"/>
              </w:rPr>
              <w:t xml:space="preserve">S. 4, 8, </w:t>
            </w:r>
            <w:r w:rsidR="00D6538E">
              <w:rPr>
                <w:kern w:val="3"/>
              </w:rPr>
              <w:t xml:space="preserve">10, </w:t>
            </w:r>
            <w:r w:rsidR="00DD1C23">
              <w:rPr>
                <w:kern w:val="3"/>
              </w:rPr>
              <w:t>11,</w:t>
            </w:r>
            <w:r w:rsidR="00D6538E">
              <w:rPr>
                <w:kern w:val="3"/>
              </w:rPr>
              <w:t xml:space="preserve">16, </w:t>
            </w:r>
            <w:r w:rsidR="009F6684">
              <w:rPr>
                <w:kern w:val="3"/>
              </w:rPr>
              <w:t xml:space="preserve">21, </w:t>
            </w:r>
            <w:r w:rsidR="00D6538E">
              <w:rPr>
                <w:kern w:val="3"/>
              </w:rPr>
              <w:t xml:space="preserve">22, </w:t>
            </w:r>
            <w:r w:rsidR="00DD1C23">
              <w:rPr>
                <w:kern w:val="3"/>
              </w:rPr>
              <w:t>28</w:t>
            </w:r>
            <w:r>
              <w:rPr>
                <w:kern w:val="3"/>
              </w:rPr>
              <w:t>,</w:t>
            </w:r>
            <w:r w:rsidR="00DD1C23">
              <w:rPr>
                <w:kern w:val="3"/>
              </w:rPr>
              <w:t xml:space="preserve"> </w:t>
            </w:r>
            <w:r w:rsidR="00D6538E">
              <w:rPr>
                <w:kern w:val="3"/>
              </w:rPr>
              <w:t xml:space="preserve">34, 40, 46, </w:t>
            </w:r>
            <w:r w:rsidR="008A5F68">
              <w:rPr>
                <w:kern w:val="3"/>
              </w:rPr>
              <w:t xml:space="preserve">47, </w:t>
            </w:r>
            <w:r w:rsidR="00D6538E">
              <w:rPr>
                <w:kern w:val="3"/>
              </w:rPr>
              <w:t>50, 52</w:t>
            </w:r>
          </w:p>
          <w:p w:rsidR="00791EA8" w:rsidRPr="00547999" w:rsidRDefault="00821B08" w:rsidP="00821B08">
            <w:pPr>
              <w:pStyle w:val="stofftabelletext"/>
            </w:pPr>
            <w:r>
              <w:rPr>
                <w:kern w:val="3"/>
              </w:rPr>
              <w:t>PW 4: S.</w:t>
            </w:r>
            <w:r w:rsidR="00D6538E">
              <w:rPr>
                <w:kern w:val="3"/>
              </w:rPr>
              <w:t xml:space="preserve"> 4, </w:t>
            </w:r>
            <w:r w:rsidR="009F6684">
              <w:rPr>
                <w:kern w:val="3"/>
              </w:rPr>
              <w:t>10, 22, 24, 28, 34, 46, 52</w:t>
            </w:r>
          </w:p>
        </w:tc>
      </w:tr>
      <w:tr w:rsidR="00791EA8" w:rsidRPr="00791EA8" w:rsidTr="00791EA8">
        <w:tc>
          <w:tcPr>
            <w:tcW w:w="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1EA8" w:rsidRPr="00815A84" w:rsidRDefault="00791EA8" w:rsidP="00547999">
            <w:pPr>
              <w:pStyle w:val="stofftabelletext"/>
            </w:pPr>
            <w:r>
              <w:rPr>
                <w:b/>
                <w:bCs/>
              </w:rPr>
              <w:t>B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1EA8" w:rsidRPr="00791EA8" w:rsidRDefault="00791EA8" w:rsidP="00791EA8">
            <w:pPr>
              <w:autoSpaceDE w:val="0"/>
              <w:autoSpaceDN w:val="0"/>
              <w:adjustRightInd w:val="0"/>
              <w:ind w:left="141"/>
              <w:rPr>
                <w:rFonts w:ascii="Times New Roman" w:hAnsi="Times New Roman"/>
                <w:sz w:val="18"/>
                <w:szCs w:val="18"/>
              </w:rPr>
            </w:pPr>
            <w:r w:rsidRPr="00791EA8">
              <w:rPr>
                <w:rFonts w:ascii="Times New Roman" w:hAnsi="Times New Roman"/>
                <w:sz w:val="18"/>
                <w:szCs w:val="18"/>
              </w:rPr>
              <w:t>aus Unterricht und Alltag bekannte Wörter am Schriftbild erkennen und verstehen im Unterricht erarbeitete Wörter vorlesen; kurze Sätze, die mit visuellen Hilfen dargeboten werden, verstehend lesen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1D45D6" w:rsidRDefault="00821B08" w:rsidP="001D45D6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1D45D6">
              <w:rPr>
                <w:kern w:val="3"/>
              </w:rPr>
              <w:t xml:space="preserve">2, 3, 4, 5, 6, 7, 8, 10, 11, </w:t>
            </w:r>
            <w:r w:rsidR="0011663E">
              <w:rPr>
                <w:kern w:val="3"/>
              </w:rPr>
              <w:t xml:space="preserve">14, </w:t>
            </w:r>
            <w:r w:rsidR="001D45D6">
              <w:rPr>
                <w:kern w:val="3"/>
              </w:rPr>
              <w:t xml:space="preserve">16, 17, 22, 23, </w:t>
            </w:r>
            <w:r w:rsidR="008D2174">
              <w:rPr>
                <w:kern w:val="3"/>
              </w:rPr>
              <w:t xml:space="preserve">25, 26, </w:t>
            </w:r>
            <w:r w:rsidR="001D45D6">
              <w:rPr>
                <w:kern w:val="3"/>
              </w:rPr>
              <w:t>39, 43</w:t>
            </w:r>
            <w:r w:rsidR="00050099">
              <w:rPr>
                <w:kern w:val="3"/>
              </w:rPr>
              <w:t>, 48</w:t>
            </w:r>
            <w:r w:rsidR="002B21B1">
              <w:rPr>
                <w:kern w:val="3"/>
              </w:rPr>
              <w:t>, 49</w:t>
            </w:r>
            <w:r w:rsidR="009E49A0">
              <w:rPr>
                <w:kern w:val="3"/>
              </w:rPr>
              <w:t>, 53</w:t>
            </w:r>
          </w:p>
          <w:p w:rsidR="00791EA8" w:rsidRPr="001D45D6" w:rsidRDefault="00821B08" w:rsidP="001D45D6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 xml:space="preserve">PW 4: </w:t>
            </w:r>
            <w:r w:rsidR="001D45D6">
              <w:rPr>
                <w:kern w:val="3"/>
              </w:rPr>
              <w:t xml:space="preserve">S. 3, 5, 6, 9, 10, 13, 20, 25, 29, 31, 32, 38, </w:t>
            </w:r>
            <w:r w:rsidR="001D45D6" w:rsidRPr="008C42D8">
              <w:rPr>
                <w:kern w:val="3"/>
              </w:rPr>
              <w:t>40,</w:t>
            </w:r>
            <w:r w:rsidR="001D45D6">
              <w:rPr>
                <w:kern w:val="3"/>
              </w:rPr>
              <w:t xml:space="preserve"> 42, 43, 50, </w:t>
            </w:r>
            <w:r w:rsidR="005F3249">
              <w:rPr>
                <w:kern w:val="3"/>
              </w:rPr>
              <w:t xml:space="preserve">51, </w:t>
            </w:r>
            <w:r w:rsidR="001D45D6">
              <w:rPr>
                <w:kern w:val="3"/>
              </w:rPr>
              <w:t>53</w:t>
            </w:r>
          </w:p>
        </w:tc>
      </w:tr>
      <w:tr w:rsidR="00791EA8" w:rsidRPr="00791EA8" w:rsidTr="00547999">
        <w:tc>
          <w:tcPr>
            <w:tcW w:w="4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791EA8" w:rsidRDefault="00791EA8" w:rsidP="00547999">
            <w:pPr>
              <w:pStyle w:val="stofftabelletext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791EA8" w:rsidRPr="00791EA8" w:rsidRDefault="00791EA8" w:rsidP="00791EA8">
            <w:pPr>
              <w:autoSpaceDE w:val="0"/>
              <w:autoSpaceDN w:val="0"/>
              <w:adjustRightInd w:val="0"/>
              <w:ind w:left="141"/>
              <w:rPr>
                <w:rFonts w:ascii="Times New Roman" w:hAnsi="Times New Roman"/>
                <w:sz w:val="18"/>
                <w:szCs w:val="18"/>
              </w:rPr>
            </w:pPr>
            <w:r w:rsidRPr="00791EA8">
              <w:rPr>
                <w:rFonts w:ascii="Times New Roman" w:hAnsi="Times New Roman"/>
                <w:sz w:val="18"/>
                <w:szCs w:val="18"/>
              </w:rPr>
              <w:t>kurzen Texten mit bekanntem Wortschatz lesend Informationen entnehmen, sich dabei an visuellen Hilfen und Schlüsselbegriffen orientieren (z. B. Schilder, Plakate), vertraute sehr kurze Texte verständlich vorlesen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1D45D6" w:rsidRDefault="00821B08" w:rsidP="001D45D6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11663E">
              <w:rPr>
                <w:kern w:val="3"/>
              </w:rPr>
              <w:t xml:space="preserve">14, </w:t>
            </w:r>
            <w:r w:rsidR="001D45D6">
              <w:rPr>
                <w:kern w:val="3"/>
              </w:rPr>
              <w:t>18, 21, 26, 30, 31</w:t>
            </w:r>
            <w:r w:rsidR="007E0563">
              <w:rPr>
                <w:kern w:val="3"/>
              </w:rPr>
              <w:t>,</w:t>
            </w:r>
            <w:r w:rsidR="001D45D6">
              <w:rPr>
                <w:kern w:val="3"/>
              </w:rPr>
              <w:t xml:space="preserve"> 32, 38, 41, 43, 47</w:t>
            </w:r>
            <w:r w:rsidR="00050099">
              <w:rPr>
                <w:kern w:val="3"/>
              </w:rPr>
              <w:t>, 49, 54, 56, 59, 60, 61</w:t>
            </w:r>
          </w:p>
          <w:p w:rsidR="00791EA8" w:rsidRPr="001D45D6" w:rsidRDefault="00821B08" w:rsidP="001D45D6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 xml:space="preserve">PW 4: </w:t>
            </w:r>
            <w:r w:rsidR="001D45D6">
              <w:rPr>
                <w:kern w:val="3"/>
              </w:rPr>
              <w:t xml:space="preserve">S. 7, 11, 14, 17, 18, 19, 21, 25, 26, 32, </w:t>
            </w:r>
            <w:r w:rsidR="00BC6765">
              <w:rPr>
                <w:kern w:val="3"/>
              </w:rPr>
              <w:t xml:space="preserve">36, </w:t>
            </w:r>
            <w:r w:rsidR="001D45D6">
              <w:rPr>
                <w:kern w:val="3"/>
              </w:rPr>
              <w:t>37, 41, 43, 44, 48, 49, 50, 54, 55, 56, 57, 58, 59, 60, 61</w:t>
            </w:r>
          </w:p>
        </w:tc>
      </w:tr>
    </w:tbl>
    <w:p w:rsidR="00F903E0" w:rsidRPr="00791EA8" w:rsidRDefault="00F903E0" w:rsidP="00962A90">
      <w:pPr>
        <w:pStyle w:val="stofftabelletext"/>
      </w:pPr>
    </w:p>
    <w:p w:rsidR="00547999" w:rsidRPr="00F53457" w:rsidRDefault="00547999" w:rsidP="00547999">
      <w:pPr>
        <w:pStyle w:val="stoffeinleitungstext"/>
        <w:rPr>
          <w:b/>
          <w:i/>
        </w:rPr>
      </w:pPr>
      <w:r>
        <w:rPr>
          <w:b/>
          <w:i/>
        </w:rPr>
        <w:t>Schreiben</w:t>
      </w:r>
    </w:p>
    <w:tbl>
      <w:tblPr>
        <w:tblStyle w:val="Tabellenraster"/>
        <w:tblW w:w="100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"/>
        <w:gridCol w:w="6378"/>
        <w:gridCol w:w="3261"/>
      </w:tblGrid>
      <w:tr w:rsidR="00547999" w:rsidRPr="00F81A86" w:rsidTr="00547999">
        <w:tc>
          <w:tcPr>
            <w:tcW w:w="6807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47999" w:rsidRPr="00470A75" w:rsidRDefault="00547999" w:rsidP="00547999">
            <w:pPr>
              <w:pStyle w:val="stofftabelletext"/>
            </w:pPr>
            <w:r w:rsidRPr="00470A75">
              <w:t>Die Schülerinnen und Schüler können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547999" w:rsidRPr="009A61C7" w:rsidRDefault="00821B08" w:rsidP="00547999">
            <w:pPr>
              <w:pStyle w:val="stofftabelletext"/>
              <w:rPr>
                <w:b/>
                <w:lang w:val="en-US"/>
              </w:rPr>
            </w:pPr>
            <w:proofErr w:type="spellStart"/>
            <w:r w:rsidRPr="009A61C7">
              <w:rPr>
                <w:lang w:val="en-US"/>
              </w:rPr>
              <w:t>Seite</w:t>
            </w:r>
            <w:proofErr w:type="spellEnd"/>
            <w:r w:rsidRPr="009A61C7">
              <w:rPr>
                <w:lang w:val="en-US"/>
              </w:rPr>
              <w:t xml:space="preserve"> in </w:t>
            </w:r>
            <w:proofErr w:type="spellStart"/>
            <w:r w:rsidRPr="009A61C7">
              <w:rPr>
                <w:lang w:val="en-US"/>
              </w:rPr>
              <w:t>Playway</w:t>
            </w:r>
            <w:proofErr w:type="spellEnd"/>
            <w:r w:rsidRPr="009A61C7">
              <w:rPr>
                <w:lang w:val="en-US"/>
              </w:rPr>
              <w:t xml:space="preserve"> Pupil’s Book 3/4</w:t>
            </w:r>
          </w:p>
        </w:tc>
      </w:tr>
      <w:tr w:rsidR="00547999" w:rsidRPr="00F81A86" w:rsidTr="00547999">
        <w:trPr>
          <w:trHeight w:hRule="exact" w:val="113"/>
        </w:trPr>
        <w:tc>
          <w:tcPr>
            <w:tcW w:w="429" w:type="dxa"/>
            <w:tcBorders>
              <w:left w:val="nil"/>
              <w:bottom w:val="nil"/>
              <w:right w:val="nil"/>
            </w:tcBorders>
          </w:tcPr>
          <w:p w:rsidR="00547999" w:rsidRPr="009A61C7" w:rsidRDefault="00547999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6378" w:type="dxa"/>
            <w:tcBorders>
              <w:left w:val="nil"/>
              <w:bottom w:val="nil"/>
              <w:right w:val="nil"/>
            </w:tcBorders>
          </w:tcPr>
          <w:p w:rsidR="00547999" w:rsidRPr="009A61C7" w:rsidRDefault="00547999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547999" w:rsidRPr="009A61C7" w:rsidRDefault="00547999" w:rsidP="00547999">
            <w:pPr>
              <w:pStyle w:val="stofftabelletext"/>
              <w:rPr>
                <w:lang w:val="en-US"/>
              </w:rPr>
            </w:pPr>
          </w:p>
        </w:tc>
      </w:tr>
      <w:tr w:rsidR="00547999" w:rsidRPr="004267B7" w:rsidTr="00547999">
        <w:tc>
          <w:tcPr>
            <w:tcW w:w="429" w:type="dxa"/>
            <w:tcBorders>
              <w:top w:val="nil"/>
              <w:left w:val="single" w:sz="2" w:space="0" w:color="auto"/>
              <w:right w:val="single" w:sz="2" w:space="0" w:color="auto"/>
            </w:tcBorders>
            <w:vAlign w:val="center"/>
          </w:tcPr>
          <w:p w:rsidR="00547999" w:rsidRPr="00815A84" w:rsidRDefault="00627BBE" w:rsidP="00547999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37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999" w:rsidRPr="00627BBE" w:rsidRDefault="00627BBE" w:rsidP="00627BBE">
            <w:pPr>
              <w:autoSpaceDE w:val="0"/>
              <w:autoSpaceDN w:val="0"/>
              <w:adjustRightInd w:val="0"/>
              <w:ind w:left="141"/>
              <w:rPr>
                <w:rFonts w:ascii="Times New Roman" w:hAnsi="Times New Roman"/>
                <w:sz w:val="18"/>
                <w:szCs w:val="18"/>
              </w:rPr>
            </w:pPr>
            <w:r w:rsidRPr="00627BBE">
              <w:rPr>
                <w:rFonts w:ascii="Times New Roman" w:hAnsi="Times New Roman"/>
                <w:sz w:val="18"/>
                <w:szCs w:val="18"/>
              </w:rPr>
              <w:t>einzelne vertraute Wörter bzw. Buchstaben oder Schriftzeichen der Zielsprache zu vertrauten Themen abschreiben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2" w:space="0" w:color="auto"/>
            </w:tcBorders>
          </w:tcPr>
          <w:p w:rsidR="00821B08" w:rsidRDefault="00821B08" w:rsidP="00821B08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DD1C23">
              <w:rPr>
                <w:kern w:val="3"/>
              </w:rPr>
              <w:t xml:space="preserve">S. </w:t>
            </w:r>
            <w:r w:rsidR="00590190">
              <w:rPr>
                <w:kern w:val="3"/>
              </w:rPr>
              <w:t>9, 17, 45</w:t>
            </w:r>
          </w:p>
          <w:p w:rsidR="00547999" w:rsidRPr="004267B7" w:rsidRDefault="00821B08" w:rsidP="00821B08">
            <w:pPr>
              <w:pStyle w:val="stofftabelletext"/>
            </w:pPr>
            <w:r>
              <w:rPr>
                <w:kern w:val="3"/>
              </w:rPr>
              <w:t>PW 4: S.</w:t>
            </w:r>
            <w:r w:rsidR="00067BFE">
              <w:rPr>
                <w:kern w:val="3"/>
              </w:rPr>
              <w:t xml:space="preserve"> 45</w:t>
            </w:r>
          </w:p>
        </w:tc>
      </w:tr>
      <w:tr w:rsidR="00547999" w:rsidRPr="001F5BBD" w:rsidTr="00627BBE">
        <w:tc>
          <w:tcPr>
            <w:tcW w:w="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999" w:rsidRPr="00815A84" w:rsidRDefault="00627BBE" w:rsidP="00547999">
            <w:pPr>
              <w:pStyle w:val="stofftabelletext"/>
              <w:jc w:val="center"/>
            </w:pPr>
            <w:r>
              <w:rPr>
                <w:b/>
                <w:bCs/>
              </w:rPr>
              <w:t>B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999" w:rsidRPr="00627BBE" w:rsidRDefault="00627BBE" w:rsidP="00627BBE">
            <w:pPr>
              <w:autoSpaceDE w:val="0"/>
              <w:autoSpaceDN w:val="0"/>
              <w:adjustRightInd w:val="0"/>
              <w:ind w:left="141"/>
              <w:rPr>
                <w:rFonts w:ascii="Times New Roman" w:hAnsi="Times New Roman"/>
                <w:sz w:val="18"/>
                <w:szCs w:val="18"/>
              </w:rPr>
            </w:pPr>
            <w:r w:rsidRPr="00627BBE">
              <w:rPr>
                <w:rFonts w:ascii="Times New Roman" w:hAnsi="Times New Roman"/>
                <w:sz w:val="18"/>
                <w:szCs w:val="18"/>
              </w:rPr>
              <w:t>eine Reihe von oft gehörten, gesprochenen und gesehenen Wörtern oder kurzen Sätzen abschreiben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821B08" w:rsidRDefault="00821B08" w:rsidP="00821B08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590190">
              <w:rPr>
                <w:kern w:val="3"/>
              </w:rPr>
              <w:t>S. 20</w:t>
            </w:r>
          </w:p>
          <w:p w:rsidR="00547999" w:rsidRPr="00547999" w:rsidRDefault="00821B08" w:rsidP="00821B08">
            <w:pPr>
              <w:pStyle w:val="stofftabelletext"/>
            </w:pPr>
            <w:r>
              <w:rPr>
                <w:kern w:val="3"/>
              </w:rPr>
              <w:t>PW 4: S.</w:t>
            </w:r>
            <w:r w:rsidR="00067BFE">
              <w:rPr>
                <w:kern w:val="3"/>
              </w:rPr>
              <w:t xml:space="preserve"> 53</w:t>
            </w:r>
          </w:p>
        </w:tc>
      </w:tr>
      <w:tr w:rsidR="00627BBE" w:rsidRPr="001F5BBD" w:rsidTr="00547999">
        <w:tc>
          <w:tcPr>
            <w:tcW w:w="4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27BBE" w:rsidRDefault="00627BBE" w:rsidP="00547999">
            <w:pPr>
              <w:pStyle w:val="stofftabell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BBE" w:rsidRPr="00627BBE" w:rsidRDefault="00627BBE" w:rsidP="00627BBE">
            <w:pPr>
              <w:autoSpaceDE w:val="0"/>
              <w:autoSpaceDN w:val="0"/>
              <w:adjustRightInd w:val="0"/>
              <w:ind w:left="141"/>
              <w:rPr>
                <w:rFonts w:ascii="Times New Roman" w:hAnsi="Times New Roman"/>
                <w:sz w:val="18"/>
                <w:szCs w:val="18"/>
              </w:rPr>
            </w:pPr>
            <w:r w:rsidRPr="00627BBE">
              <w:rPr>
                <w:rFonts w:ascii="Times New Roman" w:hAnsi="Times New Roman"/>
                <w:sz w:val="18"/>
                <w:szCs w:val="18"/>
              </w:rPr>
              <w:t>eine Reihe von vertrauten Wendungen und kurzen Sätzen unter Verwendung von Vorlagen und Mustern schreiben (z. B. Glückwünsche)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821B08" w:rsidRDefault="00821B08" w:rsidP="00821B08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DD1C23">
              <w:rPr>
                <w:kern w:val="3"/>
              </w:rPr>
              <w:t xml:space="preserve">S. </w:t>
            </w:r>
            <w:r w:rsidR="00590190">
              <w:rPr>
                <w:kern w:val="3"/>
              </w:rPr>
              <w:t>14, 26, 27, 32, 39, 45, 49, 57</w:t>
            </w:r>
          </w:p>
          <w:p w:rsidR="00627BBE" w:rsidRDefault="00821B08" w:rsidP="00821B08">
            <w:pPr>
              <w:pStyle w:val="stofftabelletext"/>
            </w:pPr>
            <w:r>
              <w:rPr>
                <w:kern w:val="3"/>
              </w:rPr>
              <w:t>PW 4: S.</w:t>
            </w:r>
            <w:r w:rsidR="00067BFE">
              <w:rPr>
                <w:kern w:val="3"/>
              </w:rPr>
              <w:t xml:space="preserve"> </w:t>
            </w:r>
            <w:r w:rsidR="0040516D">
              <w:rPr>
                <w:kern w:val="3"/>
              </w:rPr>
              <w:t xml:space="preserve">6, </w:t>
            </w:r>
            <w:r w:rsidR="00067BFE">
              <w:rPr>
                <w:kern w:val="3"/>
              </w:rPr>
              <w:t xml:space="preserve">7, </w:t>
            </w:r>
            <w:r w:rsidR="00042357">
              <w:rPr>
                <w:kern w:val="3"/>
              </w:rPr>
              <w:t xml:space="preserve">13, </w:t>
            </w:r>
            <w:r w:rsidR="00067BFE">
              <w:rPr>
                <w:kern w:val="3"/>
              </w:rPr>
              <w:t>14, 21, 25, 27, 32, 39, 43, 50, 57, 60</w:t>
            </w:r>
          </w:p>
        </w:tc>
      </w:tr>
    </w:tbl>
    <w:p w:rsidR="00547999" w:rsidRDefault="00547999" w:rsidP="00547999">
      <w:pPr>
        <w:pStyle w:val="stofftabelletext"/>
      </w:pPr>
    </w:p>
    <w:p w:rsidR="00547999" w:rsidRPr="00F53457" w:rsidRDefault="00547999" w:rsidP="00547999">
      <w:pPr>
        <w:pStyle w:val="stoffeinleitungstext"/>
        <w:rPr>
          <w:b/>
          <w:i/>
        </w:rPr>
      </w:pPr>
      <w:r>
        <w:rPr>
          <w:b/>
          <w:i/>
        </w:rPr>
        <w:t xml:space="preserve">Sprechen </w:t>
      </w:r>
    </w:p>
    <w:tbl>
      <w:tblPr>
        <w:tblStyle w:val="Tabellenraster"/>
        <w:tblW w:w="100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"/>
        <w:gridCol w:w="6378"/>
        <w:gridCol w:w="3261"/>
      </w:tblGrid>
      <w:tr w:rsidR="00547999" w:rsidRPr="00F81A86" w:rsidTr="00547999">
        <w:tc>
          <w:tcPr>
            <w:tcW w:w="6807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47999" w:rsidRPr="00470A75" w:rsidRDefault="00547999" w:rsidP="00547999">
            <w:pPr>
              <w:pStyle w:val="stofftabelletext"/>
            </w:pPr>
            <w:r w:rsidRPr="00470A75">
              <w:t>Die Schülerinnen und Schüler können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547999" w:rsidRPr="009A61C7" w:rsidRDefault="00821B08" w:rsidP="00547999">
            <w:pPr>
              <w:pStyle w:val="stofftabelletext"/>
              <w:rPr>
                <w:b/>
                <w:lang w:val="en-US"/>
              </w:rPr>
            </w:pPr>
            <w:proofErr w:type="spellStart"/>
            <w:r w:rsidRPr="009A61C7">
              <w:rPr>
                <w:lang w:val="en-US"/>
              </w:rPr>
              <w:t>Seite</w:t>
            </w:r>
            <w:proofErr w:type="spellEnd"/>
            <w:r w:rsidRPr="009A61C7">
              <w:rPr>
                <w:lang w:val="en-US"/>
              </w:rPr>
              <w:t xml:space="preserve"> in </w:t>
            </w:r>
            <w:proofErr w:type="spellStart"/>
            <w:r w:rsidRPr="009A61C7">
              <w:rPr>
                <w:lang w:val="en-US"/>
              </w:rPr>
              <w:t>Playway</w:t>
            </w:r>
            <w:proofErr w:type="spellEnd"/>
            <w:r w:rsidRPr="009A61C7">
              <w:rPr>
                <w:lang w:val="en-US"/>
              </w:rPr>
              <w:t xml:space="preserve"> Pupil’s Book 3/4</w:t>
            </w:r>
          </w:p>
        </w:tc>
      </w:tr>
      <w:tr w:rsidR="00547999" w:rsidRPr="00F81A86" w:rsidTr="00547999">
        <w:trPr>
          <w:trHeight w:hRule="exact" w:val="113"/>
        </w:trPr>
        <w:tc>
          <w:tcPr>
            <w:tcW w:w="429" w:type="dxa"/>
            <w:tcBorders>
              <w:left w:val="nil"/>
              <w:bottom w:val="nil"/>
              <w:right w:val="nil"/>
            </w:tcBorders>
          </w:tcPr>
          <w:p w:rsidR="00547999" w:rsidRPr="009A61C7" w:rsidRDefault="00547999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6378" w:type="dxa"/>
            <w:tcBorders>
              <w:left w:val="nil"/>
              <w:bottom w:val="nil"/>
              <w:right w:val="nil"/>
            </w:tcBorders>
          </w:tcPr>
          <w:p w:rsidR="00547999" w:rsidRPr="009A61C7" w:rsidRDefault="00547999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547999" w:rsidRPr="009A61C7" w:rsidRDefault="00547999" w:rsidP="00547999">
            <w:pPr>
              <w:pStyle w:val="stofftabelletext"/>
              <w:rPr>
                <w:lang w:val="en-US"/>
              </w:rPr>
            </w:pPr>
          </w:p>
        </w:tc>
      </w:tr>
      <w:tr w:rsidR="00547999" w:rsidRPr="004267B7" w:rsidTr="00547999">
        <w:tc>
          <w:tcPr>
            <w:tcW w:w="429" w:type="dxa"/>
            <w:tcBorders>
              <w:top w:val="nil"/>
              <w:left w:val="single" w:sz="2" w:space="0" w:color="auto"/>
              <w:right w:val="single" w:sz="2" w:space="0" w:color="auto"/>
            </w:tcBorders>
            <w:vAlign w:val="center"/>
          </w:tcPr>
          <w:p w:rsidR="00547999" w:rsidRPr="00815A84" w:rsidRDefault="00627BBE" w:rsidP="00547999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37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999" w:rsidRPr="00547999" w:rsidRDefault="00627BBE" w:rsidP="00547999">
            <w:pPr>
              <w:pStyle w:val="stofftabelletext"/>
            </w:pPr>
            <w:r>
              <w:rPr>
                <w:rFonts w:cs="Arial"/>
                <w:szCs w:val="22"/>
              </w:rPr>
              <w:t>einzelne Wörter und Redewendungen mit- und nachsprechen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2" w:space="0" w:color="auto"/>
            </w:tcBorders>
          </w:tcPr>
          <w:p w:rsidR="00821B08" w:rsidRDefault="00821B08" w:rsidP="00821B08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DD1C23">
              <w:rPr>
                <w:kern w:val="3"/>
              </w:rPr>
              <w:t xml:space="preserve">S. </w:t>
            </w:r>
            <w:r w:rsidR="00B01B1F">
              <w:rPr>
                <w:kern w:val="3"/>
              </w:rPr>
              <w:t>4, 5,</w:t>
            </w:r>
            <w:r w:rsidR="009A61C7">
              <w:rPr>
                <w:kern w:val="3"/>
              </w:rPr>
              <w:t xml:space="preserve"> 6, </w:t>
            </w:r>
            <w:r w:rsidR="00B01B1F">
              <w:rPr>
                <w:kern w:val="3"/>
              </w:rPr>
              <w:t>8, 10, 11, 12, 16, 17</w:t>
            </w:r>
            <w:r w:rsidR="0091142F">
              <w:rPr>
                <w:kern w:val="3"/>
              </w:rPr>
              <w:t>, 22, 28, 34, 40, 46, 50, 52</w:t>
            </w:r>
            <w:r w:rsidR="00CE1D15">
              <w:rPr>
                <w:kern w:val="3"/>
              </w:rPr>
              <w:t xml:space="preserve"> </w:t>
            </w:r>
          </w:p>
          <w:p w:rsidR="00547999" w:rsidRPr="004267B7" w:rsidRDefault="00821B08" w:rsidP="00821B08">
            <w:pPr>
              <w:pStyle w:val="stofftabelletext"/>
              <w:tabs>
                <w:tab w:val="center" w:pos="1627"/>
              </w:tabs>
            </w:pPr>
            <w:r>
              <w:rPr>
                <w:kern w:val="3"/>
              </w:rPr>
              <w:t xml:space="preserve">PW 4: </w:t>
            </w:r>
            <w:r w:rsidR="00B01B1F">
              <w:rPr>
                <w:kern w:val="3"/>
              </w:rPr>
              <w:t xml:space="preserve">S. </w:t>
            </w:r>
            <w:r w:rsidR="0091142F">
              <w:rPr>
                <w:kern w:val="3"/>
              </w:rPr>
              <w:t>4, 10, 11, 21, 22, 23, 24, 28, 34, 39, 40</w:t>
            </w:r>
            <w:r w:rsidR="00F92BD0">
              <w:rPr>
                <w:kern w:val="3"/>
              </w:rPr>
              <w:t>, 46, 47, 52</w:t>
            </w:r>
          </w:p>
        </w:tc>
      </w:tr>
      <w:tr w:rsidR="00547999" w:rsidRPr="006F03E4" w:rsidTr="00627BBE">
        <w:tc>
          <w:tcPr>
            <w:tcW w:w="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999" w:rsidRPr="006F03E4" w:rsidRDefault="00627BBE" w:rsidP="00547999">
            <w:pPr>
              <w:pStyle w:val="stofftabelletext"/>
              <w:jc w:val="center"/>
            </w:pPr>
            <w:r>
              <w:rPr>
                <w:b/>
                <w:bCs/>
              </w:rPr>
              <w:t>B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999" w:rsidRPr="007336DF" w:rsidRDefault="00627BBE" w:rsidP="007336DF">
            <w:pPr>
              <w:autoSpaceDE w:val="0"/>
              <w:autoSpaceDN w:val="0"/>
              <w:adjustRightInd w:val="0"/>
              <w:ind w:left="141"/>
              <w:rPr>
                <w:rFonts w:ascii="Times New Roman" w:hAnsi="Times New Roman"/>
                <w:sz w:val="18"/>
                <w:szCs w:val="18"/>
              </w:rPr>
            </w:pPr>
            <w:r w:rsidRPr="007336DF">
              <w:rPr>
                <w:rFonts w:ascii="Times New Roman" w:hAnsi="Times New Roman"/>
                <w:sz w:val="18"/>
                <w:szCs w:val="18"/>
              </w:rPr>
              <w:t>einzelne Fragen und Antworten mit oft geübten Redemitteln zu sehr vertrauten Situationen formulieren (z. B. knappe Vorstellung, Begrüßung, Verabschiedung)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821B08" w:rsidRDefault="00821B08" w:rsidP="00821B08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DD1C23">
              <w:rPr>
                <w:kern w:val="3"/>
              </w:rPr>
              <w:t xml:space="preserve">S. </w:t>
            </w:r>
            <w:r w:rsidR="00CE1D15">
              <w:rPr>
                <w:kern w:val="3"/>
              </w:rPr>
              <w:t xml:space="preserve">3, 4, 5, 6, 7, 10, </w:t>
            </w:r>
            <w:r w:rsidR="009A61C7">
              <w:rPr>
                <w:kern w:val="3"/>
              </w:rPr>
              <w:t xml:space="preserve">11, </w:t>
            </w:r>
            <w:r w:rsidR="00CE1D15">
              <w:rPr>
                <w:kern w:val="3"/>
              </w:rPr>
              <w:t>12, 13, 14, 16, 17, 22, 23</w:t>
            </w:r>
            <w:r w:rsidR="009F529E">
              <w:rPr>
                <w:kern w:val="3"/>
              </w:rPr>
              <w:t xml:space="preserve">, </w:t>
            </w:r>
            <w:r w:rsidR="00AF4752">
              <w:rPr>
                <w:kern w:val="3"/>
              </w:rPr>
              <w:t xml:space="preserve">24, </w:t>
            </w:r>
            <w:r w:rsidR="009F529E">
              <w:rPr>
                <w:kern w:val="3"/>
              </w:rPr>
              <w:t>26,</w:t>
            </w:r>
            <w:r w:rsidR="0018635A">
              <w:t xml:space="preserve"> </w:t>
            </w:r>
            <w:r w:rsidR="0018635A" w:rsidRPr="0018635A">
              <w:rPr>
                <w:kern w:val="3"/>
              </w:rPr>
              <w:t>30, 31, 32</w:t>
            </w:r>
            <w:r w:rsidR="0018635A">
              <w:rPr>
                <w:kern w:val="3"/>
              </w:rPr>
              <w:t>,</w:t>
            </w:r>
            <w:r w:rsidR="009F529E">
              <w:rPr>
                <w:kern w:val="3"/>
              </w:rPr>
              <w:t xml:space="preserve"> </w:t>
            </w:r>
            <w:r w:rsidR="007E0563">
              <w:rPr>
                <w:kern w:val="3"/>
              </w:rPr>
              <w:t xml:space="preserve">33, </w:t>
            </w:r>
            <w:r w:rsidR="009F529E">
              <w:rPr>
                <w:kern w:val="3"/>
              </w:rPr>
              <w:t>34, 35, 36, 37, 39,</w:t>
            </w:r>
            <w:r w:rsidR="009858EA">
              <w:rPr>
                <w:kern w:val="3"/>
              </w:rPr>
              <w:t xml:space="preserve"> 40,</w:t>
            </w:r>
            <w:r w:rsidR="009F529E">
              <w:rPr>
                <w:kern w:val="3"/>
              </w:rPr>
              <w:t xml:space="preserve"> 46, 47,</w:t>
            </w:r>
            <w:r w:rsidR="002B21B1">
              <w:rPr>
                <w:kern w:val="3"/>
              </w:rPr>
              <w:t xml:space="preserve"> 49, </w:t>
            </w:r>
            <w:r w:rsidR="009F529E">
              <w:rPr>
                <w:kern w:val="3"/>
              </w:rPr>
              <w:t xml:space="preserve">50, </w:t>
            </w:r>
            <w:r w:rsidR="009E49A0">
              <w:rPr>
                <w:kern w:val="3"/>
              </w:rPr>
              <w:t xml:space="preserve">51, </w:t>
            </w:r>
            <w:r w:rsidR="009F529E">
              <w:rPr>
                <w:kern w:val="3"/>
              </w:rPr>
              <w:t>52</w:t>
            </w:r>
            <w:r w:rsidR="0091142F">
              <w:rPr>
                <w:kern w:val="3"/>
              </w:rPr>
              <w:t xml:space="preserve">, </w:t>
            </w:r>
            <w:r w:rsidR="0018635A">
              <w:rPr>
                <w:kern w:val="3"/>
              </w:rPr>
              <w:lastRenderedPageBreak/>
              <w:t>55, 56, 57</w:t>
            </w:r>
          </w:p>
          <w:p w:rsidR="00547999" w:rsidRPr="006F03E4" w:rsidRDefault="00821B08" w:rsidP="00507254">
            <w:pPr>
              <w:pStyle w:val="stofftabelletext"/>
            </w:pPr>
            <w:r>
              <w:rPr>
                <w:kern w:val="3"/>
              </w:rPr>
              <w:t>PW 4: S.</w:t>
            </w:r>
            <w:r w:rsidR="009A61C7">
              <w:rPr>
                <w:kern w:val="3"/>
              </w:rPr>
              <w:t xml:space="preserve"> </w:t>
            </w:r>
            <w:r w:rsidR="0040516D">
              <w:rPr>
                <w:kern w:val="3"/>
              </w:rPr>
              <w:t xml:space="preserve">2, </w:t>
            </w:r>
            <w:r w:rsidR="009A61C7">
              <w:rPr>
                <w:kern w:val="3"/>
              </w:rPr>
              <w:t xml:space="preserve">4, 6, 7, 8, 10, </w:t>
            </w:r>
            <w:r w:rsidR="0091142F">
              <w:rPr>
                <w:kern w:val="3"/>
              </w:rPr>
              <w:t xml:space="preserve">12, 13, 14, 16, 17, 18, 19, 20, 22, 24, 25, 28, </w:t>
            </w:r>
            <w:r w:rsidR="00507254">
              <w:rPr>
                <w:kern w:val="3"/>
              </w:rPr>
              <w:t xml:space="preserve">29, </w:t>
            </w:r>
            <w:r w:rsidR="00BC6765">
              <w:rPr>
                <w:kern w:val="3"/>
              </w:rPr>
              <w:t xml:space="preserve">30, 31, 32, 33, </w:t>
            </w:r>
            <w:r w:rsidR="0091142F">
              <w:rPr>
                <w:kern w:val="3"/>
              </w:rPr>
              <w:t xml:space="preserve">34, </w:t>
            </w:r>
            <w:r w:rsidR="00BC6765">
              <w:rPr>
                <w:kern w:val="3"/>
              </w:rPr>
              <w:t xml:space="preserve">38, </w:t>
            </w:r>
            <w:r w:rsidR="0091142F">
              <w:rPr>
                <w:kern w:val="3"/>
              </w:rPr>
              <w:t>40, 42</w:t>
            </w:r>
            <w:r w:rsidR="00F92BD0">
              <w:rPr>
                <w:kern w:val="3"/>
              </w:rPr>
              <w:t xml:space="preserve">, 46, 47, 50, 52, </w:t>
            </w:r>
            <w:r w:rsidR="005F3249">
              <w:rPr>
                <w:kern w:val="3"/>
              </w:rPr>
              <w:t xml:space="preserve">53, </w:t>
            </w:r>
            <w:r w:rsidR="003E31FD">
              <w:rPr>
                <w:kern w:val="3"/>
              </w:rPr>
              <w:t xml:space="preserve">54, </w:t>
            </w:r>
            <w:r w:rsidR="00F92BD0">
              <w:rPr>
                <w:kern w:val="3"/>
              </w:rPr>
              <w:t>56</w:t>
            </w:r>
            <w:r w:rsidR="003E31FD">
              <w:rPr>
                <w:kern w:val="3"/>
              </w:rPr>
              <w:t>, 60</w:t>
            </w:r>
          </w:p>
        </w:tc>
      </w:tr>
      <w:tr w:rsidR="00627BBE" w:rsidRPr="006F03E4" w:rsidTr="00547999">
        <w:tc>
          <w:tcPr>
            <w:tcW w:w="4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27BBE" w:rsidRPr="006F03E4" w:rsidRDefault="00627BBE" w:rsidP="00547999">
            <w:pPr>
              <w:pStyle w:val="stofftabell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C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BBE" w:rsidRPr="007336DF" w:rsidRDefault="00627BBE" w:rsidP="007336DF">
            <w:pPr>
              <w:autoSpaceDE w:val="0"/>
              <w:autoSpaceDN w:val="0"/>
              <w:adjustRightInd w:val="0"/>
              <w:ind w:left="141"/>
              <w:rPr>
                <w:rFonts w:ascii="Times New Roman" w:hAnsi="Times New Roman"/>
                <w:sz w:val="18"/>
                <w:szCs w:val="18"/>
              </w:rPr>
            </w:pPr>
            <w:r w:rsidRPr="007336DF">
              <w:rPr>
                <w:rFonts w:ascii="Times New Roman" w:hAnsi="Times New Roman"/>
                <w:sz w:val="18"/>
                <w:szCs w:val="18"/>
              </w:rPr>
              <w:t>Fragen, Antworten und einzelne Beschreibungen mit oft geübten Redemitteln zu vertrauten Alltagssituationen formulieren (z. B. kurze Frage und Antwort in Bezug auf die eigene und eine andere Person)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821B08" w:rsidRPr="00CE1D15" w:rsidRDefault="00821B08" w:rsidP="00821B08">
            <w:pPr>
              <w:pStyle w:val="stofftabelletext"/>
              <w:rPr>
                <w:color w:val="000000" w:themeColor="text1"/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CE1D15">
              <w:rPr>
                <w:kern w:val="3"/>
              </w:rPr>
              <w:t>S. 9</w:t>
            </w:r>
            <w:r w:rsidR="009F529E">
              <w:rPr>
                <w:kern w:val="3"/>
              </w:rPr>
              <w:t xml:space="preserve">, </w:t>
            </w:r>
            <w:r w:rsidR="005054E3">
              <w:rPr>
                <w:kern w:val="3"/>
              </w:rPr>
              <w:t xml:space="preserve">15, </w:t>
            </w:r>
            <w:r w:rsidR="00AF4752">
              <w:rPr>
                <w:kern w:val="3"/>
              </w:rPr>
              <w:t xml:space="preserve">23, </w:t>
            </w:r>
            <w:r w:rsidR="009F529E">
              <w:rPr>
                <w:kern w:val="3"/>
              </w:rPr>
              <w:t xml:space="preserve">27, </w:t>
            </w:r>
            <w:r w:rsidR="008D2174">
              <w:rPr>
                <w:kern w:val="3"/>
              </w:rPr>
              <w:t>28, 29,</w:t>
            </w:r>
            <w:r w:rsidR="007E0563">
              <w:rPr>
                <w:kern w:val="3"/>
              </w:rPr>
              <w:t xml:space="preserve"> 33,</w:t>
            </w:r>
            <w:r w:rsidR="008D2174">
              <w:rPr>
                <w:kern w:val="3"/>
              </w:rPr>
              <w:t xml:space="preserve"> </w:t>
            </w:r>
            <w:r w:rsidR="009F529E">
              <w:rPr>
                <w:kern w:val="3"/>
              </w:rPr>
              <w:t xml:space="preserve">38, </w:t>
            </w:r>
            <w:r w:rsidR="009858EA">
              <w:rPr>
                <w:kern w:val="3"/>
              </w:rPr>
              <w:t xml:space="preserve">39, </w:t>
            </w:r>
            <w:r w:rsidR="009F529E">
              <w:rPr>
                <w:kern w:val="3"/>
              </w:rPr>
              <w:t>43,</w:t>
            </w:r>
            <w:r w:rsidR="009858EA">
              <w:rPr>
                <w:kern w:val="3"/>
              </w:rPr>
              <w:t xml:space="preserve"> 44,</w:t>
            </w:r>
            <w:r w:rsidR="009F529E">
              <w:rPr>
                <w:kern w:val="3"/>
              </w:rPr>
              <w:t xml:space="preserve"> 45, </w:t>
            </w:r>
            <w:r w:rsidR="002B21B1">
              <w:rPr>
                <w:kern w:val="3"/>
              </w:rPr>
              <w:t xml:space="preserve">48, 51, </w:t>
            </w:r>
            <w:r w:rsidR="009F529E">
              <w:rPr>
                <w:kern w:val="3"/>
              </w:rPr>
              <w:t>53, 56, 61</w:t>
            </w:r>
          </w:p>
          <w:p w:rsidR="00627BBE" w:rsidRDefault="00821B08" w:rsidP="000B6D71">
            <w:pPr>
              <w:pStyle w:val="stofftabelletext"/>
            </w:pPr>
            <w:r>
              <w:rPr>
                <w:kern w:val="3"/>
              </w:rPr>
              <w:t>PW 4: S.</w:t>
            </w:r>
            <w:r w:rsidR="0091142F">
              <w:rPr>
                <w:kern w:val="3"/>
              </w:rPr>
              <w:t xml:space="preserve"> 9, </w:t>
            </w:r>
            <w:r w:rsidR="00042357">
              <w:rPr>
                <w:kern w:val="3"/>
              </w:rPr>
              <w:t xml:space="preserve">15, 16, </w:t>
            </w:r>
            <w:r w:rsidR="00507254">
              <w:rPr>
                <w:kern w:val="3"/>
              </w:rPr>
              <w:t xml:space="preserve">20, 25, 26, </w:t>
            </w:r>
            <w:r w:rsidR="0091142F">
              <w:rPr>
                <w:kern w:val="3"/>
              </w:rPr>
              <w:t>27, 30</w:t>
            </w:r>
            <w:r w:rsidR="00F92BD0">
              <w:rPr>
                <w:kern w:val="3"/>
              </w:rPr>
              <w:t xml:space="preserve">, </w:t>
            </w:r>
            <w:r w:rsidR="00BC6765">
              <w:rPr>
                <w:kern w:val="3"/>
              </w:rPr>
              <w:t xml:space="preserve">33, </w:t>
            </w:r>
            <w:r w:rsidR="00F92BD0">
              <w:rPr>
                <w:kern w:val="3"/>
              </w:rPr>
              <w:t xml:space="preserve">45, </w:t>
            </w:r>
            <w:r w:rsidR="000B6D71">
              <w:rPr>
                <w:kern w:val="3"/>
              </w:rPr>
              <w:t>51, 53</w:t>
            </w:r>
            <w:r w:rsidR="005F3249">
              <w:rPr>
                <w:kern w:val="3"/>
              </w:rPr>
              <w:t xml:space="preserve">, </w:t>
            </w:r>
            <w:r w:rsidR="00F92BD0">
              <w:rPr>
                <w:kern w:val="3"/>
              </w:rPr>
              <w:t>5</w:t>
            </w:r>
            <w:r w:rsidR="000B6D71">
              <w:rPr>
                <w:kern w:val="3"/>
              </w:rPr>
              <w:t>4</w:t>
            </w:r>
          </w:p>
        </w:tc>
      </w:tr>
    </w:tbl>
    <w:p w:rsidR="00547999" w:rsidRPr="006F03E4" w:rsidRDefault="00547999" w:rsidP="00547999">
      <w:pPr>
        <w:pStyle w:val="stofftabelletext"/>
      </w:pPr>
    </w:p>
    <w:p w:rsidR="00547999" w:rsidRPr="006F03E4" w:rsidRDefault="00547999" w:rsidP="00547999">
      <w:pPr>
        <w:pStyle w:val="stoffeinleitungstext"/>
        <w:rPr>
          <w:b/>
          <w:i/>
        </w:rPr>
      </w:pPr>
      <w:r w:rsidRPr="006F03E4">
        <w:rPr>
          <w:b/>
          <w:i/>
        </w:rPr>
        <w:t>Sprachmittlung</w:t>
      </w:r>
    </w:p>
    <w:tbl>
      <w:tblPr>
        <w:tblStyle w:val="Tabellenraster"/>
        <w:tblW w:w="100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6237"/>
        <w:gridCol w:w="3261"/>
      </w:tblGrid>
      <w:tr w:rsidR="00547999" w:rsidRPr="00F81A86" w:rsidTr="00547999">
        <w:tc>
          <w:tcPr>
            <w:tcW w:w="6807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47999" w:rsidRPr="006F03E4" w:rsidRDefault="00547999" w:rsidP="00547999">
            <w:pPr>
              <w:pStyle w:val="stofftabelletext"/>
            </w:pPr>
            <w:r w:rsidRPr="006F03E4">
              <w:t>Die Schülerinnen und Schüler können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547999" w:rsidRPr="009A61C7" w:rsidRDefault="00821B08" w:rsidP="00547999">
            <w:pPr>
              <w:pStyle w:val="stofftabelletext"/>
              <w:rPr>
                <w:b/>
                <w:lang w:val="en-US"/>
              </w:rPr>
            </w:pPr>
            <w:proofErr w:type="spellStart"/>
            <w:r w:rsidRPr="009A61C7">
              <w:rPr>
                <w:lang w:val="en-US"/>
              </w:rPr>
              <w:t>Seite</w:t>
            </w:r>
            <w:proofErr w:type="spellEnd"/>
            <w:r w:rsidRPr="009A61C7">
              <w:rPr>
                <w:lang w:val="en-US"/>
              </w:rPr>
              <w:t xml:space="preserve"> in </w:t>
            </w:r>
            <w:proofErr w:type="spellStart"/>
            <w:r w:rsidRPr="009A61C7">
              <w:rPr>
                <w:lang w:val="en-US"/>
              </w:rPr>
              <w:t>Playway</w:t>
            </w:r>
            <w:proofErr w:type="spellEnd"/>
            <w:r w:rsidRPr="009A61C7">
              <w:rPr>
                <w:lang w:val="en-US"/>
              </w:rPr>
              <w:t xml:space="preserve"> Pupil’s Book 3/4</w:t>
            </w:r>
          </w:p>
        </w:tc>
      </w:tr>
      <w:tr w:rsidR="00547999" w:rsidRPr="00F81A86" w:rsidTr="00547999">
        <w:trPr>
          <w:trHeight w:hRule="exact" w:val="113"/>
        </w:trPr>
        <w:tc>
          <w:tcPr>
            <w:tcW w:w="570" w:type="dxa"/>
            <w:tcBorders>
              <w:left w:val="nil"/>
              <w:bottom w:val="nil"/>
              <w:right w:val="nil"/>
            </w:tcBorders>
          </w:tcPr>
          <w:p w:rsidR="00547999" w:rsidRPr="009A61C7" w:rsidRDefault="00547999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6237" w:type="dxa"/>
            <w:tcBorders>
              <w:left w:val="nil"/>
              <w:bottom w:val="nil"/>
              <w:right w:val="nil"/>
            </w:tcBorders>
          </w:tcPr>
          <w:p w:rsidR="00547999" w:rsidRPr="009A61C7" w:rsidRDefault="00547999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547999" w:rsidRPr="009A61C7" w:rsidRDefault="00547999" w:rsidP="00547999">
            <w:pPr>
              <w:pStyle w:val="stofftabelletext"/>
              <w:rPr>
                <w:lang w:val="en-US"/>
              </w:rPr>
            </w:pPr>
          </w:p>
        </w:tc>
      </w:tr>
      <w:tr w:rsidR="00627BBE" w:rsidRPr="00E66E2C" w:rsidTr="00547999">
        <w:tc>
          <w:tcPr>
            <w:tcW w:w="570" w:type="dxa"/>
            <w:tcBorders>
              <w:top w:val="nil"/>
              <w:left w:val="single" w:sz="2" w:space="0" w:color="auto"/>
              <w:right w:val="single" w:sz="2" w:space="0" w:color="auto"/>
            </w:tcBorders>
            <w:vAlign w:val="center"/>
          </w:tcPr>
          <w:p w:rsidR="00627BBE" w:rsidRPr="006F03E4" w:rsidRDefault="00627BBE" w:rsidP="00547999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23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BBE" w:rsidRPr="006F03E4" w:rsidRDefault="00627BBE" w:rsidP="00547999">
            <w:pPr>
              <w:pStyle w:val="stofftabelletext"/>
            </w:pPr>
            <w:r>
              <w:rPr>
                <w:rFonts w:cs="Arial"/>
                <w:szCs w:val="22"/>
              </w:rPr>
              <w:t>Elemente verbaler und non-verbaler Sprachmittlung in Unterrichtssituationen erkennen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2" w:space="0" w:color="auto"/>
            </w:tcBorders>
          </w:tcPr>
          <w:p w:rsidR="000B6D71" w:rsidRPr="00C27A4A" w:rsidRDefault="000B6D71" w:rsidP="000B6D71">
            <w:pPr>
              <w:pStyle w:val="stofftabelletext"/>
              <w:rPr>
                <w:kern w:val="3"/>
              </w:rPr>
            </w:pPr>
            <w:r w:rsidRPr="00C27A4A">
              <w:rPr>
                <w:kern w:val="3"/>
              </w:rPr>
              <w:t>Die geforderten Standards spiegeln sich</w:t>
            </w:r>
          </w:p>
          <w:p w:rsidR="000B6D71" w:rsidRPr="00C27A4A" w:rsidRDefault="000B6D71" w:rsidP="000B6D71">
            <w:pPr>
              <w:pStyle w:val="stofftabelletext"/>
              <w:rPr>
                <w:kern w:val="3"/>
              </w:rPr>
            </w:pPr>
            <w:r w:rsidRPr="00C27A4A">
              <w:rPr>
                <w:kern w:val="3"/>
              </w:rPr>
              <w:t>in der gesamten Aufgabenstruktur von</w:t>
            </w:r>
          </w:p>
          <w:p w:rsidR="00627BBE" w:rsidRPr="000B6D71" w:rsidRDefault="000B6D71" w:rsidP="00821B08">
            <w:pPr>
              <w:pStyle w:val="stofftabelletext"/>
              <w:rPr>
                <w:kern w:val="3"/>
                <w:lang w:val="en-US"/>
              </w:rPr>
            </w:pPr>
            <w:proofErr w:type="spellStart"/>
            <w:r w:rsidRPr="00C27A4A">
              <w:rPr>
                <w:kern w:val="3"/>
                <w:lang w:val="en-US"/>
              </w:rPr>
              <w:t>Playway</w:t>
            </w:r>
            <w:proofErr w:type="spellEnd"/>
            <w:r w:rsidRPr="00C27A4A">
              <w:rPr>
                <w:kern w:val="3"/>
                <w:lang w:val="en-US"/>
              </w:rPr>
              <w:t xml:space="preserve"> 3 und 4 wider.</w:t>
            </w:r>
          </w:p>
        </w:tc>
      </w:tr>
      <w:tr w:rsidR="00547999" w:rsidRPr="00E66E2C" w:rsidTr="00547999">
        <w:tc>
          <w:tcPr>
            <w:tcW w:w="570" w:type="dxa"/>
            <w:tcBorders>
              <w:top w:val="nil"/>
              <w:left w:val="single" w:sz="2" w:space="0" w:color="auto"/>
              <w:right w:val="single" w:sz="2" w:space="0" w:color="auto"/>
            </w:tcBorders>
            <w:vAlign w:val="center"/>
          </w:tcPr>
          <w:p w:rsidR="00547999" w:rsidRPr="006F03E4" w:rsidRDefault="00547999" w:rsidP="00547999">
            <w:pPr>
              <w:pStyle w:val="stofftabelletext"/>
              <w:jc w:val="center"/>
              <w:rPr>
                <w:b/>
              </w:rPr>
            </w:pPr>
            <w:r w:rsidRPr="006F03E4">
              <w:rPr>
                <w:b/>
              </w:rPr>
              <w:t>B-D</w:t>
            </w:r>
          </w:p>
        </w:tc>
        <w:tc>
          <w:tcPr>
            <w:tcW w:w="623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999" w:rsidRPr="006F03E4" w:rsidRDefault="00547999" w:rsidP="00547999">
            <w:pPr>
              <w:pStyle w:val="stofftabelletext"/>
            </w:pPr>
            <w:r w:rsidRPr="006F03E4">
              <w:t>einzelne Inhalte aus vertrauten Alltagssituationen sinngemäß in die jeweils andere</w:t>
            </w:r>
          </w:p>
          <w:p w:rsidR="00547999" w:rsidRPr="006F03E4" w:rsidRDefault="00547999" w:rsidP="00547999">
            <w:pPr>
              <w:pStyle w:val="stofftabelletext"/>
            </w:pPr>
            <w:r w:rsidRPr="006F03E4">
              <w:t>Sprache übertragen (z. B. Angaben zur Person, Zeit- und Ortsangaben Schilder)</w:t>
            </w:r>
            <w:r w:rsidR="00A36A5E">
              <w:t>.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2" w:space="0" w:color="auto"/>
            </w:tcBorders>
          </w:tcPr>
          <w:p w:rsidR="00821B08" w:rsidRPr="00535B76" w:rsidRDefault="00821B08" w:rsidP="00821B08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535B76">
              <w:rPr>
                <w:kern w:val="3"/>
              </w:rPr>
              <w:t xml:space="preserve">z.B. </w:t>
            </w:r>
            <w:r w:rsidR="00DD1C23">
              <w:rPr>
                <w:kern w:val="3"/>
              </w:rPr>
              <w:t xml:space="preserve">S. </w:t>
            </w:r>
            <w:r w:rsidR="008C42D8">
              <w:rPr>
                <w:kern w:val="3"/>
              </w:rPr>
              <w:t>7</w:t>
            </w:r>
            <w:r w:rsidR="008C42D8" w:rsidRPr="00535B76">
              <w:rPr>
                <w:kern w:val="3"/>
              </w:rPr>
              <w:t xml:space="preserve">, 9, </w:t>
            </w:r>
            <w:r w:rsidR="00365579" w:rsidRPr="00535B76">
              <w:rPr>
                <w:kern w:val="3"/>
              </w:rPr>
              <w:t>15</w:t>
            </w:r>
            <w:r w:rsidR="00535B76" w:rsidRPr="00535B76">
              <w:rPr>
                <w:kern w:val="3"/>
              </w:rPr>
              <w:t>, 20, 33</w:t>
            </w:r>
            <w:r w:rsidR="008C42D8" w:rsidRPr="00535B76">
              <w:rPr>
                <w:kern w:val="3"/>
              </w:rPr>
              <w:t xml:space="preserve"> …</w:t>
            </w:r>
          </w:p>
          <w:p w:rsidR="00547999" w:rsidRPr="00792F84" w:rsidRDefault="00821B08" w:rsidP="00821B08">
            <w:pPr>
              <w:pStyle w:val="stofftabelletext"/>
            </w:pPr>
            <w:r w:rsidRPr="00535B76">
              <w:rPr>
                <w:kern w:val="3"/>
              </w:rPr>
              <w:t>PW 4:</w:t>
            </w:r>
            <w:r w:rsidR="00535B76" w:rsidRPr="00535B76">
              <w:rPr>
                <w:kern w:val="3"/>
              </w:rPr>
              <w:t xml:space="preserve"> z.B.</w:t>
            </w:r>
            <w:r w:rsidRPr="00535B76">
              <w:rPr>
                <w:kern w:val="3"/>
              </w:rPr>
              <w:t xml:space="preserve"> S.</w:t>
            </w:r>
            <w:r w:rsidR="00365579" w:rsidRPr="00535B76">
              <w:rPr>
                <w:kern w:val="3"/>
              </w:rPr>
              <w:t xml:space="preserve"> </w:t>
            </w:r>
            <w:r w:rsidR="008C42D8" w:rsidRPr="00535B76">
              <w:rPr>
                <w:kern w:val="3"/>
              </w:rPr>
              <w:t xml:space="preserve">12, </w:t>
            </w:r>
            <w:r w:rsidR="00365579" w:rsidRPr="00535B76">
              <w:rPr>
                <w:kern w:val="3"/>
              </w:rPr>
              <w:t xml:space="preserve">15, 33, </w:t>
            </w:r>
            <w:r w:rsidR="008C42D8" w:rsidRPr="00535B76">
              <w:rPr>
                <w:kern w:val="3"/>
              </w:rPr>
              <w:t xml:space="preserve">40, 47, </w:t>
            </w:r>
            <w:r w:rsidR="00365579" w:rsidRPr="00535B76">
              <w:rPr>
                <w:kern w:val="3"/>
              </w:rPr>
              <w:t>51</w:t>
            </w:r>
            <w:r w:rsidR="008C42D8" w:rsidRPr="00535B76">
              <w:rPr>
                <w:kern w:val="3"/>
              </w:rPr>
              <w:t xml:space="preserve"> … </w:t>
            </w:r>
          </w:p>
        </w:tc>
      </w:tr>
    </w:tbl>
    <w:p w:rsidR="00B47B15" w:rsidRPr="00792F84" w:rsidRDefault="00B47B15" w:rsidP="00547999">
      <w:pPr>
        <w:pStyle w:val="stofftabelletext"/>
      </w:pPr>
    </w:p>
    <w:p w:rsidR="00547999" w:rsidRPr="006F03E4" w:rsidRDefault="00547999" w:rsidP="00547999">
      <w:pPr>
        <w:pStyle w:val="stoffeinleitungstext"/>
        <w:rPr>
          <w:b/>
          <w:i/>
        </w:rPr>
      </w:pPr>
      <w:r w:rsidRPr="006F03E4">
        <w:rPr>
          <w:b/>
          <w:bCs/>
          <w:i/>
        </w:rPr>
        <w:t>Verfügen über sprachliche Mittel</w:t>
      </w:r>
    </w:p>
    <w:tbl>
      <w:tblPr>
        <w:tblStyle w:val="Tabellenraster"/>
        <w:tblW w:w="100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"/>
        <w:gridCol w:w="6378"/>
        <w:gridCol w:w="3261"/>
      </w:tblGrid>
      <w:tr w:rsidR="00547999" w:rsidRPr="00F81A86" w:rsidTr="00547999">
        <w:tc>
          <w:tcPr>
            <w:tcW w:w="6807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47999" w:rsidRPr="006F03E4" w:rsidRDefault="00547999" w:rsidP="00547999">
            <w:pPr>
              <w:pStyle w:val="stofftabelletext"/>
            </w:pPr>
            <w:r w:rsidRPr="006F03E4">
              <w:t>Die Schülerinnen und Schüler können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547999" w:rsidRPr="00F81A86" w:rsidRDefault="00821B08" w:rsidP="00547999">
            <w:pPr>
              <w:pStyle w:val="stofftabelletext"/>
              <w:rPr>
                <w:b/>
                <w:lang w:val="en-US"/>
              </w:rPr>
            </w:pPr>
            <w:proofErr w:type="spellStart"/>
            <w:r w:rsidRPr="00F81A86">
              <w:rPr>
                <w:lang w:val="en-US"/>
              </w:rPr>
              <w:t>Seite</w:t>
            </w:r>
            <w:proofErr w:type="spellEnd"/>
            <w:r w:rsidRPr="00F81A86">
              <w:rPr>
                <w:lang w:val="en-US"/>
              </w:rPr>
              <w:t xml:space="preserve"> in </w:t>
            </w:r>
            <w:proofErr w:type="spellStart"/>
            <w:r w:rsidRPr="00F81A86">
              <w:rPr>
                <w:lang w:val="en-US"/>
              </w:rPr>
              <w:t>Playway</w:t>
            </w:r>
            <w:proofErr w:type="spellEnd"/>
            <w:r w:rsidRPr="00F81A86">
              <w:rPr>
                <w:lang w:val="en-US"/>
              </w:rPr>
              <w:t xml:space="preserve"> Pupil’s Book 3/4</w:t>
            </w:r>
          </w:p>
        </w:tc>
      </w:tr>
      <w:tr w:rsidR="00547999" w:rsidRPr="00F81A86" w:rsidTr="00547999">
        <w:trPr>
          <w:trHeight w:hRule="exact" w:val="113"/>
        </w:trPr>
        <w:tc>
          <w:tcPr>
            <w:tcW w:w="429" w:type="dxa"/>
            <w:tcBorders>
              <w:left w:val="nil"/>
              <w:bottom w:val="nil"/>
              <w:right w:val="nil"/>
            </w:tcBorders>
          </w:tcPr>
          <w:p w:rsidR="00547999" w:rsidRPr="00F81A86" w:rsidRDefault="00547999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6378" w:type="dxa"/>
            <w:tcBorders>
              <w:left w:val="nil"/>
              <w:bottom w:val="nil"/>
              <w:right w:val="nil"/>
            </w:tcBorders>
          </w:tcPr>
          <w:p w:rsidR="00547999" w:rsidRPr="00F81A86" w:rsidRDefault="00547999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547999" w:rsidRPr="00F81A86" w:rsidRDefault="00547999" w:rsidP="00547999">
            <w:pPr>
              <w:pStyle w:val="stofftabelletext"/>
              <w:rPr>
                <w:lang w:val="en-US"/>
              </w:rPr>
            </w:pPr>
          </w:p>
        </w:tc>
      </w:tr>
      <w:tr w:rsidR="00547999" w:rsidRPr="004267B7" w:rsidTr="00547999">
        <w:tc>
          <w:tcPr>
            <w:tcW w:w="429" w:type="dxa"/>
            <w:tcBorders>
              <w:top w:val="nil"/>
              <w:left w:val="single" w:sz="2" w:space="0" w:color="auto"/>
              <w:right w:val="single" w:sz="2" w:space="0" w:color="auto"/>
            </w:tcBorders>
            <w:vAlign w:val="center"/>
          </w:tcPr>
          <w:p w:rsidR="00547999" w:rsidRPr="00815A84" w:rsidRDefault="00627BBE" w:rsidP="00547999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</w:tc>
        <w:tc>
          <w:tcPr>
            <w:tcW w:w="637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999" w:rsidRPr="00627BBE" w:rsidRDefault="00627BBE" w:rsidP="00627BBE">
            <w:pPr>
              <w:pStyle w:val="stofftabelletext"/>
            </w:pPr>
            <w:r w:rsidRPr="00627BBE">
              <w:t>mündliche Formulierungen der Zielsprache im Unterschied zum Deutschen, ggf. zu anderen bekannten Sprachen, erkennen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2" w:space="0" w:color="auto"/>
            </w:tcBorders>
          </w:tcPr>
          <w:p w:rsidR="00547999" w:rsidRPr="004267B7" w:rsidRDefault="000B6D71" w:rsidP="00821B08">
            <w:pPr>
              <w:pStyle w:val="stofftabelletext"/>
            </w:pPr>
            <w:r>
              <w:t xml:space="preserve">Vgl. </w:t>
            </w:r>
            <w:proofErr w:type="spellStart"/>
            <w:r>
              <w:t>Playway</w:t>
            </w:r>
            <w:proofErr w:type="spellEnd"/>
            <w:r>
              <w:t>-Filme und Hörbeispiele</w:t>
            </w:r>
          </w:p>
        </w:tc>
      </w:tr>
      <w:tr w:rsidR="00547999" w:rsidRPr="001F5BBD" w:rsidTr="00627BBE">
        <w:tc>
          <w:tcPr>
            <w:tcW w:w="42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547999" w:rsidRPr="00815A84" w:rsidRDefault="00627BBE" w:rsidP="00547999">
            <w:pPr>
              <w:pStyle w:val="stofftabelletext"/>
              <w:jc w:val="center"/>
            </w:pPr>
            <w:r>
              <w:rPr>
                <w:b/>
                <w:bCs/>
              </w:rPr>
              <w:t>B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7999" w:rsidRPr="00627BBE" w:rsidRDefault="00627BBE" w:rsidP="00627BBE">
            <w:pPr>
              <w:pStyle w:val="stofftabelletext"/>
            </w:pPr>
            <w:r w:rsidRPr="00627BBE">
              <w:t>vorgegebene, kurze, gut vorbereitete Formulierungen für häufige Alltagssituationen verständlich anwenden (z. B. Aussagen und Fragesätze in Bezug auf die Person)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821B08" w:rsidRDefault="00821B08" w:rsidP="00821B08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DD1C23">
              <w:rPr>
                <w:kern w:val="3"/>
              </w:rPr>
              <w:t xml:space="preserve">S. </w:t>
            </w:r>
            <w:r w:rsidR="0018635A">
              <w:rPr>
                <w:kern w:val="3"/>
              </w:rPr>
              <w:t>3</w:t>
            </w:r>
            <w:r>
              <w:rPr>
                <w:kern w:val="3"/>
              </w:rPr>
              <w:t xml:space="preserve">, </w:t>
            </w:r>
            <w:r w:rsidR="0018635A">
              <w:rPr>
                <w:kern w:val="3"/>
              </w:rPr>
              <w:t xml:space="preserve">9, 10, 11, </w:t>
            </w:r>
            <w:r w:rsidR="00B55F2F">
              <w:rPr>
                <w:kern w:val="3"/>
              </w:rPr>
              <w:t>23, 27, 30, 38, 45, 46, 52</w:t>
            </w:r>
          </w:p>
          <w:p w:rsidR="00547999" w:rsidRPr="00BA4573" w:rsidRDefault="00821B08" w:rsidP="00821B08">
            <w:pPr>
              <w:pStyle w:val="stofftabelletext"/>
            </w:pPr>
            <w:r>
              <w:rPr>
                <w:kern w:val="3"/>
              </w:rPr>
              <w:t>PW 4: S.</w:t>
            </w:r>
            <w:r w:rsidR="003E31FD">
              <w:rPr>
                <w:kern w:val="3"/>
              </w:rPr>
              <w:t xml:space="preserve"> 9, 12, </w:t>
            </w:r>
            <w:r w:rsidR="003730BD">
              <w:rPr>
                <w:kern w:val="3"/>
              </w:rPr>
              <w:t>15, 16, 22, 24, 27, 30, 34, 35, 40, 46, 47, 52</w:t>
            </w:r>
          </w:p>
        </w:tc>
      </w:tr>
      <w:tr w:rsidR="00627BBE" w:rsidRPr="001F5BBD" w:rsidTr="00547999">
        <w:tc>
          <w:tcPr>
            <w:tcW w:w="429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627BBE" w:rsidRPr="00F903E0" w:rsidRDefault="00627BBE" w:rsidP="00547999">
            <w:pPr>
              <w:pStyle w:val="stofftabelletex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63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BBE" w:rsidRPr="00547999" w:rsidRDefault="00627BBE" w:rsidP="00627BBE">
            <w:pPr>
              <w:pStyle w:val="stofftabelletext"/>
            </w:pPr>
            <w:r w:rsidRPr="00547999">
              <w:t>häufig verwendete Formulierungen für konkrete Alltagssituationen verständlich</w:t>
            </w:r>
          </w:p>
          <w:p w:rsidR="00627BBE" w:rsidRPr="00547999" w:rsidRDefault="00627BBE" w:rsidP="00627BBE">
            <w:pPr>
              <w:pStyle w:val="stofftabelletext"/>
            </w:pPr>
            <w:r w:rsidRPr="00547999">
              <w:t>anwenden (z. B. Frage- und Aussagesätze in Bezug auf die Familie)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821B08" w:rsidRDefault="00821B08" w:rsidP="00821B08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DD1C23">
              <w:rPr>
                <w:kern w:val="3"/>
              </w:rPr>
              <w:t xml:space="preserve">S. </w:t>
            </w:r>
            <w:r w:rsidR="00B55F2F">
              <w:rPr>
                <w:kern w:val="3"/>
              </w:rPr>
              <w:t>15, 27, 33, 45, 61</w:t>
            </w:r>
          </w:p>
          <w:p w:rsidR="00627BBE" w:rsidRPr="00BA4573" w:rsidRDefault="00821B08" w:rsidP="00821B08">
            <w:pPr>
              <w:pStyle w:val="stofftabelletext"/>
            </w:pPr>
            <w:r>
              <w:rPr>
                <w:kern w:val="3"/>
              </w:rPr>
              <w:t>PW 4: S.</w:t>
            </w:r>
            <w:r w:rsidR="003E31FD">
              <w:rPr>
                <w:kern w:val="3"/>
              </w:rPr>
              <w:t xml:space="preserve"> </w:t>
            </w:r>
            <w:r w:rsidR="003730BD">
              <w:rPr>
                <w:kern w:val="3"/>
              </w:rPr>
              <w:t>20, 25, 33, 51</w:t>
            </w:r>
          </w:p>
        </w:tc>
      </w:tr>
    </w:tbl>
    <w:p w:rsidR="00ED6CC2" w:rsidRDefault="00ED6CC2" w:rsidP="00547999">
      <w:pPr>
        <w:pStyle w:val="stofftabelletext"/>
      </w:pPr>
    </w:p>
    <w:p w:rsidR="00547999" w:rsidRPr="001B15F5" w:rsidRDefault="00547999" w:rsidP="00547999">
      <w:pPr>
        <w:pStyle w:val="stoffeinleitungstext"/>
        <w:rPr>
          <w:b/>
          <w:bCs/>
          <w:i/>
        </w:rPr>
      </w:pPr>
    </w:p>
    <w:p w:rsidR="00ED6CC2" w:rsidRPr="00BA4573" w:rsidRDefault="00ED6CC2" w:rsidP="00ED6CC2">
      <w:pPr>
        <w:pStyle w:val="stoffeinleitungstext"/>
        <w:rPr>
          <w:b/>
          <w:bCs/>
          <w:i/>
          <w:sz w:val="28"/>
          <w:szCs w:val="28"/>
        </w:rPr>
      </w:pPr>
      <w:r w:rsidRPr="00ED6CC2">
        <w:rPr>
          <w:sz w:val="28"/>
          <w:szCs w:val="28"/>
        </w:rPr>
        <w:t>2</w:t>
      </w:r>
      <w:r w:rsidRPr="00ED6CC2">
        <w:rPr>
          <w:sz w:val="28"/>
          <w:szCs w:val="28"/>
        </w:rPr>
        <w:tab/>
        <w:t>Text- und Medienkompetenz</w:t>
      </w:r>
    </w:p>
    <w:p w:rsidR="00ED6CC2" w:rsidRPr="00ED6CC2" w:rsidRDefault="00ED6CC2" w:rsidP="00547999">
      <w:pPr>
        <w:pStyle w:val="stoffeinleitungstext"/>
        <w:rPr>
          <w:b/>
          <w:i/>
          <w:sz w:val="33"/>
          <w:szCs w:val="33"/>
        </w:rPr>
      </w:pPr>
    </w:p>
    <w:tbl>
      <w:tblPr>
        <w:tblStyle w:val="Tabellenraster"/>
        <w:tblW w:w="100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6237"/>
        <w:gridCol w:w="3261"/>
      </w:tblGrid>
      <w:tr w:rsidR="00547999" w:rsidRPr="00F81A86" w:rsidTr="00547999">
        <w:tc>
          <w:tcPr>
            <w:tcW w:w="6807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547999" w:rsidRPr="00470A75" w:rsidRDefault="00547999" w:rsidP="00547999">
            <w:pPr>
              <w:pStyle w:val="stofftabelletext"/>
            </w:pPr>
            <w:r w:rsidRPr="00470A75">
              <w:t>Die Schülerinnen und Schüler können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547999" w:rsidRPr="00F81A86" w:rsidRDefault="00821B08" w:rsidP="00547999">
            <w:pPr>
              <w:pStyle w:val="stofftabelletext"/>
              <w:rPr>
                <w:b/>
                <w:lang w:val="en-US"/>
              </w:rPr>
            </w:pPr>
            <w:proofErr w:type="spellStart"/>
            <w:r w:rsidRPr="00F81A86">
              <w:rPr>
                <w:lang w:val="en-US"/>
              </w:rPr>
              <w:t>Seite</w:t>
            </w:r>
            <w:proofErr w:type="spellEnd"/>
            <w:r w:rsidRPr="00F81A86">
              <w:rPr>
                <w:lang w:val="en-US"/>
              </w:rPr>
              <w:t xml:space="preserve"> in </w:t>
            </w:r>
            <w:proofErr w:type="spellStart"/>
            <w:r w:rsidRPr="00F81A86">
              <w:rPr>
                <w:lang w:val="en-US"/>
              </w:rPr>
              <w:t>Playway</w:t>
            </w:r>
            <w:proofErr w:type="spellEnd"/>
            <w:r w:rsidRPr="00F81A86">
              <w:rPr>
                <w:lang w:val="en-US"/>
              </w:rPr>
              <w:t xml:space="preserve"> Pupil’s Book 3/4</w:t>
            </w:r>
          </w:p>
        </w:tc>
      </w:tr>
      <w:tr w:rsidR="00547999" w:rsidRPr="00F81A86" w:rsidTr="00547999">
        <w:trPr>
          <w:trHeight w:hRule="exact" w:val="113"/>
        </w:trPr>
        <w:tc>
          <w:tcPr>
            <w:tcW w:w="570" w:type="dxa"/>
            <w:tcBorders>
              <w:left w:val="nil"/>
              <w:bottom w:val="nil"/>
              <w:right w:val="nil"/>
            </w:tcBorders>
          </w:tcPr>
          <w:p w:rsidR="00547999" w:rsidRPr="00F81A86" w:rsidRDefault="00547999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6237" w:type="dxa"/>
            <w:tcBorders>
              <w:left w:val="nil"/>
              <w:bottom w:val="nil"/>
              <w:right w:val="nil"/>
            </w:tcBorders>
          </w:tcPr>
          <w:p w:rsidR="00547999" w:rsidRPr="00F81A86" w:rsidRDefault="00547999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547999" w:rsidRPr="00F81A86" w:rsidRDefault="00547999" w:rsidP="00547999">
            <w:pPr>
              <w:pStyle w:val="stofftabelletext"/>
              <w:rPr>
                <w:lang w:val="en-US"/>
              </w:rPr>
            </w:pPr>
          </w:p>
        </w:tc>
      </w:tr>
      <w:tr w:rsidR="00821B08" w:rsidRPr="00627BBE" w:rsidTr="00F4210C">
        <w:tc>
          <w:tcPr>
            <w:tcW w:w="570" w:type="dxa"/>
            <w:vMerge w:val="restart"/>
            <w:tcBorders>
              <w:top w:val="nil"/>
              <w:left w:val="single" w:sz="2" w:space="0" w:color="auto"/>
              <w:right w:val="single" w:sz="2" w:space="0" w:color="auto"/>
            </w:tcBorders>
            <w:vAlign w:val="center"/>
          </w:tcPr>
          <w:p w:rsidR="00821B08" w:rsidRDefault="00821B08" w:rsidP="00547999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  <w:p w:rsidR="00821B08" w:rsidRDefault="00821B08" w:rsidP="00547999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6237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821B08" w:rsidRPr="00ED6CC2" w:rsidRDefault="00821B08" w:rsidP="00ED6CC2">
            <w:pPr>
              <w:pStyle w:val="stofftabelletext"/>
            </w:pPr>
            <w:r>
              <w:rPr>
                <w:rFonts w:cs="Arial"/>
                <w:szCs w:val="22"/>
              </w:rPr>
              <w:t>einzelne Wörter zu vertrauten Themen durch Nachfragen erschließen</w:t>
            </w:r>
          </w:p>
        </w:tc>
        <w:tc>
          <w:tcPr>
            <w:tcW w:w="3261" w:type="dxa"/>
            <w:vMerge w:val="restart"/>
            <w:tcBorders>
              <w:top w:val="nil"/>
              <w:left w:val="single" w:sz="2" w:space="0" w:color="auto"/>
            </w:tcBorders>
          </w:tcPr>
          <w:p w:rsidR="00821B08" w:rsidRPr="004F322D" w:rsidRDefault="00821B08" w:rsidP="00821B08">
            <w:pPr>
              <w:pStyle w:val="stofftabelletext"/>
              <w:rPr>
                <w:kern w:val="3"/>
              </w:rPr>
            </w:pPr>
            <w:r w:rsidRPr="004F322D">
              <w:rPr>
                <w:kern w:val="3"/>
              </w:rPr>
              <w:t xml:space="preserve">PW 3: </w:t>
            </w:r>
            <w:r w:rsidR="00DD1C23" w:rsidRPr="004F322D">
              <w:rPr>
                <w:kern w:val="3"/>
              </w:rPr>
              <w:t xml:space="preserve">S. </w:t>
            </w:r>
            <w:r w:rsidR="00F81A86" w:rsidRPr="004F322D">
              <w:rPr>
                <w:kern w:val="3"/>
              </w:rPr>
              <w:t xml:space="preserve">4, 8, 10, 16, 22, 28, </w:t>
            </w:r>
            <w:r w:rsidR="004F322D" w:rsidRPr="004F322D">
              <w:rPr>
                <w:kern w:val="3"/>
              </w:rPr>
              <w:t xml:space="preserve">34, 40, </w:t>
            </w:r>
            <w:r w:rsidR="000B6D71">
              <w:rPr>
                <w:kern w:val="3"/>
              </w:rPr>
              <w:t>46, 50, 52</w:t>
            </w:r>
            <w:r w:rsidR="004F322D" w:rsidRPr="004F322D">
              <w:rPr>
                <w:kern w:val="3"/>
              </w:rPr>
              <w:t xml:space="preserve"> </w:t>
            </w:r>
          </w:p>
          <w:p w:rsidR="00821B08" w:rsidRPr="004F322D" w:rsidRDefault="00821B08" w:rsidP="000B6D71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kern w:val="3"/>
              </w:rPr>
            </w:pPr>
            <w:r w:rsidRPr="004F322D">
              <w:rPr>
                <w:kern w:val="3"/>
              </w:rPr>
              <w:t>PW 4: S.</w:t>
            </w:r>
            <w:r w:rsidR="00F4210C" w:rsidRPr="004F322D">
              <w:rPr>
                <w:kern w:val="3"/>
              </w:rPr>
              <w:t xml:space="preserve"> </w:t>
            </w:r>
            <w:r w:rsidR="004F322D" w:rsidRPr="004F322D">
              <w:rPr>
                <w:kern w:val="3"/>
              </w:rPr>
              <w:t xml:space="preserve">4, 10, 19, 22, </w:t>
            </w:r>
            <w:r w:rsidR="000B6D71">
              <w:rPr>
                <w:kern w:val="3"/>
              </w:rPr>
              <w:t>28</w:t>
            </w:r>
            <w:r w:rsidR="003D139B">
              <w:rPr>
                <w:kern w:val="3"/>
              </w:rPr>
              <w:t xml:space="preserve">, </w:t>
            </w:r>
            <w:r w:rsidR="000B6D71">
              <w:rPr>
                <w:kern w:val="3"/>
              </w:rPr>
              <w:t>33</w:t>
            </w:r>
            <w:r w:rsidR="004F322D" w:rsidRPr="004F322D">
              <w:rPr>
                <w:kern w:val="3"/>
              </w:rPr>
              <w:t>, 34, 46, 52</w:t>
            </w:r>
          </w:p>
        </w:tc>
      </w:tr>
      <w:tr w:rsidR="00821B08" w:rsidRPr="00627BBE" w:rsidTr="00F4210C">
        <w:tc>
          <w:tcPr>
            <w:tcW w:w="570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821B08" w:rsidRDefault="00821B08" w:rsidP="00547999">
            <w:pPr>
              <w:pStyle w:val="stofftabelletext"/>
              <w:jc w:val="center"/>
              <w:rPr>
                <w:b/>
              </w:rPr>
            </w:pPr>
          </w:p>
        </w:tc>
        <w:tc>
          <w:tcPr>
            <w:tcW w:w="6237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821B08" w:rsidRPr="00ED6CC2" w:rsidRDefault="00821B08" w:rsidP="00ED6CC2">
            <w:pPr>
              <w:pStyle w:val="stofftabelletext"/>
            </w:pPr>
            <w:r>
              <w:rPr>
                <w:rFonts w:cs="Arial"/>
                <w:szCs w:val="22"/>
              </w:rPr>
              <w:t>verbreitete digitale und analoge Medien angeleitet nutzen</w:t>
            </w:r>
          </w:p>
        </w:tc>
        <w:tc>
          <w:tcPr>
            <w:tcW w:w="3261" w:type="dxa"/>
            <w:vMerge/>
            <w:tcBorders>
              <w:left w:val="single" w:sz="2" w:space="0" w:color="auto"/>
              <w:bottom w:val="single" w:sz="4" w:space="0" w:color="auto"/>
            </w:tcBorders>
          </w:tcPr>
          <w:p w:rsidR="00821B08" w:rsidRPr="004F322D" w:rsidRDefault="00821B08" w:rsidP="00B47B15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kern w:val="3"/>
              </w:rPr>
            </w:pPr>
          </w:p>
        </w:tc>
      </w:tr>
      <w:tr w:rsidR="00ED6CC2" w:rsidRPr="00E10905" w:rsidTr="00D74598">
        <w:tc>
          <w:tcPr>
            <w:tcW w:w="570" w:type="dxa"/>
            <w:vMerge w:val="restart"/>
            <w:tcBorders>
              <w:top w:val="nil"/>
              <w:left w:val="single" w:sz="2" w:space="0" w:color="auto"/>
              <w:right w:val="single" w:sz="2" w:space="0" w:color="auto"/>
            </w:tcBorders>
            <w:vAlign w:val="center"/>
          </w:tcPr>
          <w:p w:rsidR="00ED6CC2" w:rsidRPr="00815A84" w:rsidRDefault="00ED6CC2" w:rsidP="00547999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C-D</w:t>
            </w:r>
          </w:p>
        </w:tc>
        <w:tc>
          <w:tcPr>
            <w:tcW w:w="6237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D6CC2" w:rsidRPr="00547999" w:rsidRDefault="00ED6CC2" w:rsidP="00ED6CC2">
            <w:pPr>
              <w:pStyle w:val="stofftabelletext"/>
            </w:pPr>
            <w:r w:rsidRPr="00ED6CC2">
              <w:t>unbekannte, aus wenigen Sätzen bestehende Texte in der Zielsprache und zu vertraute</w:t>
            </w:r>
            <w:r>
              <w:t>n</w:t>
            </w:r>
            <w:r w:rsidRPr="00ED6CC2">
              <w:t xml:space="preserve"> Themen mit Hilfsmitteln erschließen (z. B. Webseite über Sehenswürdigkeiten)</w:t>
            </w:r>
            <w:r w:rsidR="00A36A5E">
              <w:t>,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4F322D" w:rsidRDefault="004F322D" w:rsidP="004F322D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kern w:val="3"/>
              </w:rPr>
            </w:pPr>
            <w:r>
              <w:rPr>
                <w:kern w:val="3"/>
              </w:rPr>
              <w:t xml:space="preserve">PW 3: </w:t>
            </w:r>
            <w:r w:rsidR="00C703E3">
              <w:rPr>
                <w:kern w:val="3"/>
              </w:rPr>
              <w:t>14, 26, 32, 33,</w:t>
            </w:r>
            <w:r w:rsidR="000B6D71">
              <w:rPr>
                <w:kern w:val="3"/>
              </w:rPr>
              <w:t xml:space="preserve"> 49</w:t>
            </w:r>
          </w:p>
          <w:p w:rsidR="00ED6CC2" w:rsidRPr="004F322D" w:rsidRDefault="004F322D" w:rsidP="004F322D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</w:pPr>
            <w:r w:rsidRPr="004F322D">
              <w:rPr>
                <w:kern w:val="3"/>
              </w:rPr>
              <w:t xml:space="preserve">Vgl. z.B. </w:t>
            </w:r>
            <w:r>
              <w:rPr>
                <w:kern w:val="3"/>
              </w:rPr>
              <w:t xml:space="preserve">auch </w:t>
            </w:r>
            <w:r w:rsidRPr="004F322D">
              <w:rPr>
                <w:kern w:val="3"/>
              </w:rPr>
              <w:t xml:space="preserve">die </w:t>
            </w:r>
            <w:proofErr w:type="spellStart"/>
            <w:r w:rsidRPr="004F322D">
              <w:rPr>
                <w:kern w:val="3"/>
              </w:rPr>
              <w:t>Playway</w:t>
            </w:r>
            <w:proofErr w:type="spellEnd"/>
            <w:r w:rsidRPr="004F322D">
              <w:rPr>
                <w:kern w:val="3"/>
              </w:rPr>
              <w:t>-Filme</w:t>
            </w:r>
            <w:r>
              <w:rPr>
                <w:kern w:val="3"/>
              </w:rPr>
              <w:t xml:space="preserve"> </w:t>
            </w:r>
          </w:p>
        </w:tc>
      </w:tr>
      <w:tr w:rsidR="00ED6CC2" w:rsidRPr="004267B7" w:rsidTr="00D74598">
        <w:tc>
          <w:tcPr>
            <w:tcW w:w="570" w:type="dxa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ED6CC2" w:rsidRPr="00792F84" w:rsidRDefault="00ED6CC2" w:rsidP="00547999">
            <w:pPr>
              <w:pStyle w:val="stofftabelletext"/>
              <w:jc w:val="center"/>
              <w:rPr>
                <w:b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D6CC2" w:rsidRPr="00ED6CC2" w:rsidRDefault="00ED6CC2" w:rsidP="00ED6CC2">
            <w:pPr>
              <w:pStyle w:val="stofftabelletext"/>
            </w:pPr>
            <w:r w:rsidRPr="00ED6CC2">
              <w:t>vertraute Textsorten benennen und mit Hilfe von Vorlagen und Mustern produzieren</w:t>
            </w:r>
            <w:r>
              <w:t xml:space="preserve"> </w:t>
            </w:r>
            <w:r w:rsidRPr="00ED6CC2">
              <w:t>(z. B. Fragebogen)</w:t>
            </w:r>
            <w:r w:rsidR="00A36A5E"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</w:tcPr>
          <w:p w:rsidR="00821B08" w:rsidRDefault="00821B08" w:rsidP="00821B08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DD1C23">
              <w:rPr>
                <w:kern w:val="3"/>
              </w:rPr>
              <w:t>S.</w:t>
            </w:r>
            <w:r w:rsidR="0018635A">
              <w:rPr>
                <w:kern w:val="3"/>
              </w:rPr>
              <w:t xml:space="preserve"> 9</w:t>
            </w:r>
            <w:r>
              <w:rPr>
                <w:kern w:val="3"/>
              </w:rPr>
              <w:t xml:space="preserve">, </w:t>
            </w:r>
            <w:r w:rsidR="00F75B02">
              <w:rPr>
                <w:kern w:val="3"/>
              </w:rPr>
              <w:t xml:space="preserve">14, </w:t>
            </w:r>
            <w:r w:rsidR="0018635A">
              <w:rPr>
                <w:kern w:val="3"/>
              </w:rPr>
              <w:t xml:space="preserve">20, 27, </w:t>
            </w:r>
            <w:r w:rsidR="0041315C">
              <w:rPr>
                <w:kern w:val="3"/>
              </w:rPr>
              <w:t>45</w:t>
            </w:r>
          </w:p>
          <w:p w:rsidR="00ED6CC2" w:rsidRPr="004267B7" w:rsidRDefault="00821B08" w:rsidP="00821B08">
            <w:pPr>
              <w:pStyle w:val="stofftabelletext"/>
            </w:pPr>
            <w:r>
              <w:rPr>
                <w:kern w:val="3"/>
              </w:rPr>
              <w:t>PW 4: S.</w:t>
            </w:r>
            <w:r w:rsidR="003730BD">
              <w:rPr>
                <w:kern w:val="3"/>
              </w:rPr>
              <w:t xml:space="preserve"> 9, 19, 45, </w:t>
            </w:r>
            <w:r w:rsidR="0041315C">
              <w:rPr>
                <w:kern w:val="3"/>
              </w:rPr>
              <w:t xml:space="preserve">57, </w:t>
            </w:r>
            <w:r w:rsidR="0018635A">
              <w:rPr>
                <w:kern w:val="3"/>
              </w:rPr>
              <w:t>60</w:t>
            </w:r>
          </w:p>
        </w:tc>
      </w:tr>
    </w:tbl>
    <w:p w:rsidR="00547999" w:rsidRDefault="00547999" w:rsidP="00547999">
      <w:pPr>
        <w:pStyle w:val="stofftabelletext"/>
      </w:pPr>
    </w:p>
    <w:p w:rsidR="00ED6CC2" w:rsidRDefault="00ED6CC2" w:rsidP="00547999">
      <w:pPr>
        <w:pStyle w:val="stofftabelletext"/>
      </w:pPr>
    </w:p>
    <w:p w:rsidR="00ED6CC2" w:rsidRPr="00CC77E4" w:rsidRDefault="00ED6CC2" w:rsidP="00ED6CC2">
      <w:pPr>
        <w:pStyle w:val="stoffeinleitungstext"/>
        <w:rPr>
          <w:b/>
          <w:bCs/>
          <w:i/>
          <w:sz w:val="28"/>
          <w:szCs w:val="28"/>
        </w:rPr>
      </w:pPr>
      <w:r w:rsidRPr="00ED6CC2">
        <w:rPr>
          <w:sz w:val="28"/>
          <w:szCs w:val="28"/>
        </w:rPr>
        <w:t>3</w:t>
      </w:r>
      <w:r w:rsidRPr="00ED6CC2">
        <w:rPr>
          <w:sz w:val="28"/>
          <w:szCs w:val="28"/>
        </w:rPr>
        <w:tab/>
        <w:t>Interkulturelle Kompetenz</w:t>
      </w:r>
    </w:p>
    <w:p w:rsidR="00547999" w:rsidRPr="00ED6CC2" w:rsidRDefault="00547999" w:rsidP="00F903E0">
      <w:pPr>
        <w:pStyle w:val="stoffeinleitungstext"/>
        <w:rPr>
          <w:b/>
          <w:i/>
          <w:sz w:val="28"/>
          <w:szCs w:val="28"/>
        </w:rPr>
      </w:pPr>
    </w:p>
    <w:tbl>
      <w:tblPr>
        <w:tblStyle w:val="Tabellenraster"/>
        <w:tblW w:w="100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6237"/>
        <w:gridCol w:w="3261"/>
      </w:tblGrid>
      <w:tr w:rsidR="00F903E0" w:rsidRPr="00F81A86" w:rsidTr="00547999">
        <w:tc>
          <w:tcPr>
            <w:tcW w:w="6807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03E0" w:rsidRPr="00470A75" w:rsidRDefault="00F903E0" w:rsidP="00547999">
            <w:pPr>
              <w:pStyle w:val="stofftabelletext"/>
            </w:pPr>
            <w:r w:rsidRPr="00470A75">
              <w:t>Die Schülerinnen und Schüler können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F903E0" w:rsidRPr="00F81A86" w:rsidRDefault="00821B08" w:rsidP="00547999">
            <w:pPr>
              <w:pStyle w:val="stofftabelletext"/>
              <w:rPr>
                <w:b/>
                <w:lang w:val="en-US"/>
              </w:rPr>
            </w:pPr>
            <w:proofErr w:type="spellStart"/>
            <w:r w:rsidRPr="00F81A86">
              <w:rPr>
                <w:lang w:val="en-US"/>
              </w:rPr>
              <w:t>Seite</w:t>
            </w:r>
            <w:proofErr w:type="spellEnd"/>
            <w:r w:rsidRPr="00F81A86">
              <w:rPr>
                <w:lang w:val="en-US"/>
              </w:rPr>
              <w:t xml:space="preserve"> in </w:t>
            </w:r>
            <w:proofErr w:type="spellStart"/>
            <w:r w:rsidRPr="00F81A86">
              <w:rPr>
                <w:lang w:val="en-US"/>
              </w:rPr>
              <w:t>Playway</w:t>
            </w:r>
            <w:proofErr w:type="spellEnd"/>
            <w:r w:rsidRPr="00F81A86">
              <w:rPr>
                <w:lang w:val="en-US"/>
              </w:rPr>
              <w:t xml:space="preserve"> Pupil’s Book 3/4</w:t>
            </w:r>
          </w:p>
        </w:tc>
      </w:tr>
      <w:tr w:rsidR="00F903E0" w:rsidRPr="00F81A86" w:rsidTr="00ED6CC2">
        <w:trPr>
          <w:trHeight w:hRule="exact" w:val="113"/>
        </w:trPr>
        <w:tc>
          <w:tcPr>
            <w:tcW w:w="570" w:type="dxa"/>
            <w:tcBorders>
              <w:left w:val="nil"/>
              <w:bottom w:val="nil"/>
              <w:right w:val="nil"/>
            </w:tcBorders>
          </w:tcPr>
          <w:p w:rsidR="00F903E0" w:rsidRPr="00F81A86" w:rsidRDefault="00F903E0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6237" w:type="dxa"/>
            <w:tcBorders>
              <w:left w:val="nil"/>
              <w:bottom w:val="nil"/>
              <w:right w:val="nil"/>
            </w:tcBorders>
          </w:tcPr>
          <w:p w:rsidR="00F903E0" w:rsidRPr="00F81A86" w:rsidRDefault="00F903E0" w:rsidP="00547999">
            <w:pPr>
              <w:pStyle w:val="stofftabelletext"/>
              <w:rPr>
                <w:lang w:val="en-US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F903E0" w:rsidRPr="00F81A86" w:rsidRDefault="00F903E0" w:rsidP="00547999">
            <w:pPr>
              <w:pStyle w:val="stofftabelletext"/>
              <w:rPr>
                <w:lang w:val="en-US"/>
              </w:rPr>
            </w:pPr>
          </w:p>
        </w:tc>
      </w:tr>
      <w:tr w:rsidR="00ED6CC2" w:rsidRPr="00E10905" w:rsidTr="00ED6CC2">
        <w:tc>
          <w:tcPr>
            <w:tcW w:w="570" w:type="dxa"/>
            <w:vMerge w:val="restart"/>
            <w:tcBorders>
              <w:top w:val="nil"/>
              <w:left w:val="single" w:sz="2" w:space="0" w:color="auto"/>
              <w:right w:val="single" w:sz="2" w:space="0" w:color="auto"/>
            </w:tcBorders>
            <w:vAlign w:val="center"/>
          </w:tcPr>
          <w:p w:rsidR="00ED6CC2" w:rsidRPr="00815A84" w:rsidRDefault="00ED6CC2" w:rsidP="00ED6CC2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A-</w:t>
            </w:r>
            <w:r w:rsidRPr="00F903E0">
              <w:rPr>
                <w:b/>
                <w:bCs/>
              </w:rPr>
              <w:t>D</w:t>
            </w:r>
          </w:p>
        </w:tc>
        <w:tc>
          <w:tcPr>
            <w:tcW w:w="6237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6CC2" w:rsidRPr="006F03E4" w:rsidRDefault="00ED6CC2" w:rsidP="00ED6CC2">
            <w:pPr>
              <w:pStyle w:val="stofftabelletext"/>
            </w:pPr>
            <w:r w:rsidRPr="006F03E4">
              <w:t>landeskundliche Inhalte erkennen</w:t>
            </w:r>
            <w:r w:rsidR="00A36A5E">
              <w:t>,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2" w:space="0" w:color="auto"/>
            </w:tcBorders>
          </w:tcPr>
          <w:p w:rsidR="00821B08" w:rsidRDefault="00821B08" w:rsidP="00821B08">
            <w:pPr>
              <w:pStyle w:val="stofftabelletext"/>
              <w:rPr>
                <w:kern w:val="3"/>
              </w:rPr>
            </w:pPr>
            <w:r>
              <w:rPr>
                <w:kern w:val="3"/>
              </w:rPr>
              <w:t>PW 3</w:t>
            </w:r>
            <w:r w:rsidRPr="00B47B15">
              <w:rPr>
                <w:kern w:val="3"/>
              </w:rPr>
              <w:t xml:space="preserve">: </w:t>
            </w:r>
            <w:r w:rsidR="00DD1C23">
              <w:rPr>
                <w:kern w:val="3"/>
              </w:rPr>
              <w:t xml:space="preserve">S. </w:t>
            </w:r>
            <w:r w:rsidR="004F322D">
              <w:rPr>
                <w:kern w:val="3"/>
              </w:rPr>
              <w:t xml:space="preserve">40, </w:t>
            </w:r>
            <w:r w:rsidR="00B37181" w:rsidRPr="00F4210C">
              <w:rPr>
                <w:color w:val="000000" w:themeColor="text1"/>
                <w:kern w:val="3"/>
              </w:rPr>
              <w:t>43, 58</w:t>
            </w:r>
            <w:r w:rsidR="00F4210C" w:rsidRPr="00F4210C">
              <w:rPr>
                <w:color w:val="000000" w:themeColor="text1"/>
                <w:kern w:val="3"/>
              </w:rPr>
              <w:t>, 60</w:t>
            </w:r>
            <w:r w:rsidR="0018635A">
              <w:rPr>
                <w:color w:val="000000" w:themeColor="text1"/>
                <w:kern w:val="3"/>
              </w:rPr>
              <w:t>, 61</w:t>
            </w:r>
          </w:p>
          <w:p w:rsidR="00ED6CC2" w:rsidRPr="00B37181" w:rsidRDefault="00821B08" w:rsidP="00821B08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</w:pPr>
            <w:r>
              <w:rPr>
                <w:kern w:val="3"/>
              </w:rPr>
              <w:t xml:space="preserve">PW 4: </w:t>
            </w:r>
            <w:r w:rsidR="00F4210C">
              <w:rPr>
                <w:kern w:val="3"/>
              </w:rPr>
              <w:t>15, 23, 58, 59, 60, 61</w:t>
            </w:r>
          </w:p>
        </w:tc>
      </w:tr>
      <w:tr w:rsidR="00ED6CC2" w:rsidRPr="00E10905" w:rsidTr="00ED6CC2">
        <w:tc>
          <w:tcPr>
            <w:tcW w:w="57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D6CC2" w:rsidRPr="00B37181" w:rsidRDefault="00ED6CC2" w:rsidP="00547999">
            <w:pPr>
              <w:pStyle w:val="stofftabelletext"/>
              <w:rPr>
                <w:b/>
                <w:bCs/>
              </w:rPr>
            </w:pP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6CC2" w:rsidRPr="006F03E4" w:rsidRDefault="00ED6CC2" w:rsidP="00ED6CC2">
            <w:pPr>
              <w:pStyle w:val="stofftabelletext"/>
            </w:pPr>
            <w:r w:rsidRPr="006F03E4">
              <w:t>einige kulturspezifische Gegebenheiten in alltäglichen Sprachhandlungen der eigenen und der Zielsprache erkennen</w:t>
            </w:r>
            <w:r w:rsidR="00A36A5E">
              <w:t>,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821B08" w:rsidRPr="003D139B" w:rsidRDefault="00821B08" w:rsidP="00821B08">
            <w:pPr>
              <w:pStyle w:val="stofftabelletext"/>
              <w:rPr>
                <w:kern w:val="3"/>
              </w:rPr>
            </w:pPr>
            <w:r w:rsidRPr="003D139B">
              <w:rPr>
                <w:kern w:val="3"/>
              </w:rPr>
              <w:t>PW 3</w:t>
            </w:r>
            <w:r w:rsidR="00F4210C" w:rsidRPr="003D139B">
              <w:rPr>
                <w:kern w:val="3"/>
              </w:rPr>
              <w:t>:</w:t>
            </w:r>
            <w:r w:rsidRPr="003D139B">
              <w:rPr>
                <w:kern w:val="3"/>
              </w:rPr>
              <w:t xml:space="preserve"> </w:t>
            </w:r>
            <w:r w:rsidR="003D139B" w:rsidRPr="003D139B">
              <w:rPr>
                <w:kern w:val="3"/>
              </w:rPr>
              <w:t>3, 8, 10, 23, 40, 43, 58, 60, 61</w:t>
            </w:r>
          </w:p>
          <w:p w:rsidR="00ED6CC2" w:rsidRPr="003D139B" w:rsidRDefault="00821B08" w:rsidP="00821B08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</w:pPr>
            <w:r w:rsidRPr="003D139B">
              <w:rPr>
                <w:kern w:val="3"/>
              </w:rPr>
              <w:t>PW 4:</w:t>
            </w:r>
            <w:r w:rsidR="003D139B" w:rsidRPr="003D139B">
              <w:t xml:space="preserve"> </w:t>
            </w:r>
            <w:r w:rsidR="003D139B" w:rsidRPr="003D139B">
              <w:rPr>
                <w:kern w:val="3"/>
              </w:rPr>
              <w:t>15, 23, 33, 58, 59, 60, 61</w:t>
            </w:r>
          </w:p>
        </w:tc>
      </w:tr>
      <w:tr w:rsidR="00ED6CC2" w:rsidRPr="001F5BBD" w:rsidTr="00ED6CC2">
        <w:tc>
          <w:tcPr>
            <w:tcW w:w="570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:rsidR="00ED6CC2" w:rsidRPr="00792F84" w:rsidRDefault="00ED6CC2" w:rsidP="00547999">
            <w:pPr>
              <w:pStyle w:val="stofftabelletext"/>
            </w:pP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D6CC2" w:rsidRPr="006F03E4" w:rsidRDefault="00ED6CC2" w:rsidP="00ED6CC2">
            <w:pPr>
              <w:pStyle w:val="stofftabelletext"/>
            </w:pPr>
            <w:r w:rsidRPr="006F03E4">
              <w:t>einige kulturspezifische Sprach- und Verhaltensmuster deuten und der Situation</w:t>
            </w:r>
          </w:p>
          <w:p w:rsidR="00ED6CC2" w:rsidRPr="006F03E4" w:rsidRDefault="00ED6CC2" w:rsidP="00ED6CC2">
            <w:pPr>
              <w:pStyle w:val="stofftabelletext"/>
            </w:pPr>
            <w:r w:rsidRPr="006F03E4">
              <w:t>entsprechend imitieren (z. B. Anrede, Begrüßung, Wünsche, Fragen, Entschuldigungen – auch in Verbindung mit Körpersprache)</w:t>
            </w:r>
            <w:r w:rsidR="00A36A5E">
              <w:t>.</w:t>
            </w:r>
          </w:p>
        </w:tc>
        <w:tc>
          <w:tcPr>
            <w:tcW w:w="32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</w:tcPr>
          <w:p w:rsidR="00ED6CC2" w:rsidRPr="003D139B" w:rsidRDefault="003D139B" w:rsidP="00821B08">
            <w:pPr>
              <w:pStyle w:val="stofftabelletext"/>
            </w:pPr>
            <w:r w:rsidRPr="003D139B">
              <w:rPr>
                <w:kern w:val="3"/>
              </w:rPr>
              <w:t xml:space="preserve">Vgl. </w:t>
            </w:r>
            <w:proofErr w:type="spellStart"/>
            <w:r w:rsidRPr="003D139B">
              <w:rPr>
                <w:kern w:val="3"/>
              </w:rPr>
              <w:t>Playway</w:t>
            </w:r>
            <w:proofErr w:type="spellEnd"/>
            <w:r w:rsidRPr="003D139B">
              <w:rPr>
                <w:kern w:val="3"/>
              </w:rPr>
              <w:t>-Filme und Hörbeispiele</w:t>
            </w:r>
          </w:p>
        </w:tc>
      </w:tr>
    </w:tbl>
    <w:p w:rsidR="00F4210C" w:rsidRDefault="00F4210C" w:rsidP="00F4210C">
      <w:pPr>
        <w:pStyle w:val="Default"/>
      </w:pPr>
    </w:p>
    <w:p w:rsidR="00F4210C" w:rsidRPr="00F4210C" w:rsidRDefault="00F4210C" w:rsidP="00F4210C">
      <w:pPr>
        <w:pStyle w:val="stofftabelletext"/>
        <w:rPr>
          <w:szCs w:val="18"/>
        </w:rPr>
      </w:pPr>
    </w:p>
    <w:p w:rsidR="00ED6CC2" w:rsidRDefault="00ED6CC2" w:rsidP="00F903E0">
      <w:pPr>
        <w:pStyle w:val="stofftabelletext"/>
      </w:pPr>
    </w:p>
    <w:p w:rsidR="00ED6CC2" w:rsidRPr="003D139B" w:rsidRDefault="00ED6CC2" w:rsidP="00ED6CC2">
      <w:pPr>
        <w:pStyle w:val="stoffeinleitungstext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4</w:t>
      </w:r>
      <w:r w:rsidRPr="00ED6CC2">
        <w:rPr>
          <w:sz w:val="28"/>
          <w:szCs w:val="28"/>
        </w:rPr>
        <w:tab/>
      </w:r>
      <w:r>
        <w:rPr>
          <w:sz w:val="28"/>
          <w:szCs w:val="28"/>
        </w:rPr>
        <w:t>Sprachlernkompetenz</w:t>
      </w:r>
    </w:p>
    <w:p w:rsidR="00ED6CC2" w:rsidRPr="00F53457" w:rsidRDefault="00ED6CC2" w:rsidP="00F903E0">
      <w:pPr>
        <w:pStyle w:val="stoffeinleitungstext"/>
        <w:rPr>
          <w:b/>
          <w:i/>
        </w:rPr>
      </w:pPr>
    </w:p>
    <w:tbl>
      <w:tblPr>
        <w:tblStyle w:val="Tabellenraster"/>
        <w:tblW w:w="100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9"/>
        <w:gridCol w:w="6378"/>
        <w:gridCol w:w="3261"/>
      </w:tblGrid>
      <w:tr w:rsidR="00F903E0" w:rsidRPr="003D139B" w:rsidTr="00547999">
        <w:tc>
          <w:tcPr>
            <w:tcW w:w="6807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F903E0" w:rsidRPr="00470A75" w:rsidRDefault="00F903E0" w:rsidP="00547999">
            <w:pPr>
              <w:pStyle w:val="stofftabelletext"/>
            </w:pPr>
            <w:r w:rsidRPr="00470A75">
              <w:t>Die Schülerinnen und Schüler können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F903E0" w:rsidRPr="003D139B" w:rsidRDefault="00821B08" w:rsidP="00547999">
            <w:pPr>
              <w:pStyle w:val="stofftabelletext"/>
              <w:rPr>
                <w:b/>
              </w:rPr>
            </w:pPr>
            <w:r w:rsidRPr="003D139B">
              <w:t xml:space="preserve">Seite in </w:t>
            </w:r>
            <w:proofErr w:type="spellStart"/>
            <w:r w:rsidRPr="003D139B">
              <w:t>Playway</w:t>
            </w:r>
            <w:proofErr w:type="spellEnd"/>
            <w:r w:rsidRPr="003D139B">
              <w:t xml:space="preserve"> </w:t>
            </w:r>
            <w:proofErr w:type="spellStart"/>
            <w:r w:rsidRPr="003D139B">
              <w:t>Pupil’s</w:t>
            </w:r>
            <w:proofErr w:type="spellEnd"/>
            <w:r w:rsidRPr="003D139B">
              <w:t xml:space="preserve"> Book 3/4</w:t>
            </w:r>
          </w:p>
        </w:tc>
      </w:tr>
      <w:tr w:rsidR="00F903E0" w:rsidRPr="003D139B" w:rsidTr="00A36A5E">
        <w:trPr>
          <w:trHeight w:hRule="exact" w:val="113"/>
        </w:trPr>
        <w:tc>
          <w:tcPr>
            <w:tcW w:w="429" w:type="dxa"/>
            <w:tcBorders>
              <w:left w:val="nil"/>
              <w:bottom w:val="nil"/>
              <w:right w:val="nil"/>
            </w:tcBorders>
          </w:tcPr>
          <w:p w:rsidR="00F903E0" w:rsidRPr="003D139B" w:rsidRDefault="00F903E0" w:rsidP="00547999">
            <w:pPr>
              <w:pStyle w:val="stofftabelletext"/>
            </w:pPr>
          </w:p>
        </w:tc>
        <w:tc>
          <w:tcPr>
            <w:tcW w:w="6378" w:type="dxa"/>
            <w:tcBorders>
              <w:left w:val="nil"/>
              <w:bottom w:val="nil"/>
              <w:right w:val="nil"/>
            </w:tcBorders>
          </w:tcPr>
          <w:p w:rsidR="00F903E0" w:rsidRPr="003D139B" w:rsidRDefault="00F903E0" w:rsidP="00547999">
            <w:pPr>
              <w:pStyle w:val="stofftabelletext"/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F903E0" w:rsidRPr="003D139B" w:rsidRDefault="00F903E0" w:rsidP="00547999">
            <w:pPr>
              <w:pStyle w:val="stofftabelletext"/>
            </w:pPr>
          </w:p>
        </w:tc>
      </w:tr>
      <w:tr w:rsidR="00627BBE" w:rsidRPr="00F81A86" w:rsidTr="00ED6CC2">
        <w:tc>
          <w:tcPr>
            <w:tcW w:w="429" w:type="dxa"/>
            <w:tcBorders>
              <w:top w:val="nil"/>
              <w:left w:val="single" w:sz="2" w:space="0" w:color="auto"/>
              <w:right w:val="single" w:sz="2" w:space="0" w:color="auto"/>
            </w:tcBorders>
            <w:vAlign w:val="center"/>
          </w:tcPr>
          <w:p w:rsidR="00627BBE" w:rsidRDefault="00627BBE" w:rsidP="00ED6CC2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A</w:t>
            </w:r>
          </w:p>
          <w:p w:rsidR="00627BBE" w:rsidRDefault="00627BBE" w:rsidP="00ED6CC2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B</w:t>
            </w:r>
          </w:p>
        </w:tc>
        <w:tc>
          <w:tcPr>
            <w:tcW w:w="637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27BBE" w:rsidRPr="00627BBE" w:rsidRDefault="00627BBE" w:rsidP="00627BBE">
            <w:pPr>
              <w:pStyle w:val="stofftabelletext"/>
              <w:rPr>
                <w:rFonts w:cs="Arial"/>
                <w:szCs w:val="22"/>
              </w:rPr>
            </w:pPr>
            <w:r w:rsidRPr="00627BBE">
              <w:t xml:space="preserve">Kenntnisse aus anderen Sprachen und vorhandene Sprachlernstrategien nutzen (z. B. laut nachsprechen, um Wiederholung bitten, Bilder als </w:t>
            </w:r>
            <w:proofErr w:type="spellStart"/>
            <w:r w:rsidRPr="00627BBE">
              <w:t>Verstehenshilfe</w:t>
            </w:r>
            <w:proofErr w:type="spellEnd"/>
            <w:r w:rsidRPr="00627BBE">
              <w:t xml:space="preserve"> einsetzen)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2" w:space="0" w:color="auto"/>
            </w:tcBorders>
          </w:tcPr>
          <w:p w:rsidR="000B6D71" w:rsidRDefault="000B6D71" w:rsidP="00821B08">
            <w:pPr>
              <w:pStyle w:val="stofftabelletext"/>
              <w:rPr>
                <w:kern w:val="3"/>
                <w:lang w:val="en-US"/>
              </w:rPr>
            </w:pPr>
            <w:proofErr w:type="spellStart"/>
            <w:r>
              <w:rPr>
                <w:kern w:val="3"/>
                <w:lang w:val="en-US"/>
              </w:rPr>
              <w:t>Überall</w:t>
            </w:r>
            <w:proofErr w:type="spellEnd"/>
            <w:r>
              <w:rPr>
                <w:kern w:val="3"/>
                <w:lang w:val="en-US"/>
              </w:rPr>
              <w:t xml:space="preserve"> in </w:t>
            </w:r>
            <w:proofErr w:type="spellStart"/>
            <w:r>
              <w:rPr>
                <w:kern w:val="3"/>
                <w:lang w:val="en-US"/>
              </w:rPr>
              <w:t>Playway</w:t>
            </w:r>
            <w:proofErr w:type="spellEnd"/>
            <w:r>
              <w:rPr>
                <w:kern w:val="3"/>
                <w:lang w:val="en-US"/>
              </w:rPr>
              <w:t xml:space="preserve"> 3/4</w:t>
            </w:r>
          </w:p>
          <w:p w:rsidR="00821B08" w:rsidRPr="00C27A4A" w:rsidRDefault="00F75B02" w:rsidP="00821B08">
            <w:pPr>
              <w:pStyle w:val="stofftabelletext"/>
              <w:rPr>
                <w:kern w:val="3"/>
                <w:lang w:val="en-US"/>
              </w:rPr>
            </w:pPr>
            <w:proofErr w:type="spellStart"/>
            <w:r w:rsidRPr="00C27A4A">
              <w:rPr>
                <w:kern w:val="3"/>
                <w:lang w:val="en-US"/>
              </w:rPr>
              <w:t>Playway</w:t>
            </w:r>
            <w:proofErr w:type="spellEnd"/>
            <w:r w:rsidRPr="00C27A4A">
              <w:rPr>
                <w:kern w:val="3"/>
                <w:lang w:val="en-US"/>
              </w:rPr>
              <w:t xml:space="preserve"> 3, </w:t>
            </w:r>
            <w:proofErr w:type="spellStart"/>
            <w:r w:rsidRPr="00C27A4A">
              <w:rPr>
                <w:kern w:val="3"/>
                <w:lang w:val="en-US"/>
              </w:rPr>
              <w:t>z.B</w:t>
            </w:r>
            <w:proofErr w:type="spellEnd"/>
            <w:r w:rsidRPr="00C27A4A">
              <w:rPr>
                <w:kern w:val="3"/>
                <w:lang w:val="en-US"/>
              </w:rPr>
              <w:t xml:space="preserve">.: </w:t>
            </w:r>
            <w:r w:rsidR="00B55F2F" w:rsidRPr="00C27A4A">
              <w:rPr>
                <w:kern w:val="3"/>
                <w:lang w:val="en-US"/>
              </w:rPr>
              <w:t>S.</w:t>
            </w:r>
            <w:r w:rsidR="00821B08" w:rsidRPr="00C27A4A">
              <w:rPr>
                <w:kern w:val="3"/>
                <w:lang w:val="en-US"/>
              </w:rPr>
              <w:t xml:space="preserve"> </w:t>
            </w:r>
            <w:r w:rsidR="00B55F2F" w:rsidRPr="00C27A4A">
              <w:rPr>
                <w:kern w:val="3"/>
                <w:lang w:val="en-US"/>
              </w:rPr>
              <w:t xml:space="preserve">3, 5, </w:t>
            </w:r>
            <w:r w:rsidR="00467C38" w:rsidRPr="00C27A4A">
              <w:rPr>
                <w:kern w:val="3"/>
                <w:lang w:val="en-US"/>
              </w:rPr>
              <w:t>6 …</w:t>
            </w:r>
          </w:p>
          <w:p w:rsidR="00627BBE" w:rsidRPr="00C27A4A" w:rsidRDefault="00F75B02" w:rsidP="00F75B02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lang w:val="en-US"/>
              </w:rPr>
            </w:pPr>
            <w:proofErr w:type="spellStart"/>
            <w:r w:rsidRPr="00C27A4A">
              <w:rPr>
                <w:kern w:val="3"/>
                <w:lang w:val="en-US"/>
              </w:rPr>
              <w:t>Playway</w:t>
            </w:r>
            <w:proofErr w:type="spellEnd"/>
            <w:r w:rsidRPr="00C27A4A">
              <w:rPr>
                <w:kern w:val="3"/>
                <w:lang w:val="en-US"/>
              </w:rPr>
              <w:t xml:space="preserve"> 4, </w:t>
            </w:r>
            <w:proofErr w:type="spellStart"/>
            <w:r w:rsidR="00B55F2F" w:rsidRPr="00C27A4A">
              <w:rPr>
                <w:kern w:val="3"/>
                <w:lang w:val="en-US"/>
              </w:rPr>
              <w:t>z.B</w:t>
            </w:r>
            <w:proofErr w:type="spellEnd"/>
            <w:r w:rsidR="00B55F2F" w:rsidRPr="00C27A4A">
              <w:rPr>
                <w:kern w:val="3"/>
                <w:lang w:val="en-US"/>
              </w:rPr>
              <w:t>.</w:t>
            </w:r>
            <w:r w:rsidRPr="00C27A4A">
              <w:rPr>
                <w:kern w:val="3"/>
                <w:lang w:val="en-US"/>
              </w:rPr>
              <w:t xml:space="preserve">: </w:t>
            </w:r>
            <w:r w:rsidR="00821B08" w:rsidRPr="00C27A4A">
              <w:rPr>
                <w:kern w:val="3"/>
                <w:lang w:val="en-US"/>
              </w:rPr>
              <w:t>S.</w:t>
            </w:r>
            <w:r w:rsidR="00B55F2F" w:rsidRPr="00C27A4A">
              <w:rPr>
                <w:kern w:val="3"/>
                <w:lang w:val="en-US"/>
              </w:rPr>
              <w:t xml:space="preserve"> 2</w:t>
            </w:r>
            <w:r w:rsidRPr="00C27A4A">
              <w:rPr>
                <w:kern w:val="3"/>
                <w:lang w:val="en-US"/>
              </w:rPr>
              <w:t xml:space="preserve">, 3, </w:t>
            </w:r>
            <w:r w:rsidR="00467C38" w:rsidRPr="00C27A4A">
              <w:rPr>
                <w:kern w:val="3"/>
                <w:lang w:val="en-US"/>
              </w:rPr>
              <w:t>4 …</w:t>
            </w:r>
          </w:p>
        </w:tc>
      </w:tr>
      <w:tr w:rsidR="00F903E0" w:rsidRPr="0041315C" w:rsidTr="00ED6CC2">
        <w:tc>
          <w:tcPr>
            <w:tcW w:w="429" w:type="dxa"/>
            <w:tcBorders>
              <w:top w:val="nil"/>
              <w:left w:val="single" w:sz="2" w:space="0" w:color="auto"/>
              <w:right w:val="single" w:sz="2" w:space="0" w:color="auto"/>
            </w:tcBorders>
            <w:vAlign w:val="center"/>
          </w:tcPr>
          <w:p w:rsidR="00F903E0" w:rsidRDefault="00F903E0" w:rsidP="00ED6CC2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C</w:t>
            </w:r>
          </w:p>
          <w:p w:rsidR="00627BBE" w:rsidRPr="00815A84" w:rsidRDefault="00627BBE" w:rsidP="00ED6CC2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D</w:t>
            </w:r>
          </w:p>
        </w:tc>
        <w:tc>
          <w:tcPr>
            <w:tcW w:w="6378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D00BF6" w:rsidRDefault="00ED6CC2" w:rsidP="00ED6CC2">
            <w:pPr>
              <w:pStyle w:val="stofftabelletext"/>
            </w:pPr>
            <w:r w:rsidRPr="00ED6CC2">
              <w:t>Hilfsmittel und Nachs</w:t>
            </w:r>
            <w:r w:rsidR="00A36A5E">
              <w:t>chlagewerke angeleitet anwenden,</w:t>
            </w:r>
          </w:p>
          <w:p w:rsidR="00627BBE" w:rsidRDefault="00627BBE" w:rsidP="00D00BF6">
            <w:pPr>
              <w:pStyle w:val="stofftabelletext"/>
            </w:pPr>
          </w:p>
          <w:p w:rsidR="00F903E0" w:rsidRPr="00ED6CC2" w:rsidRDefault="00ED6CC2" w:rsidP="00D00BF6">
            <w:pPr>
              <w:pStyle w:val="stofftabelletext"/>
            </w:pPr>
            <w:r w:rsidRPr="00ED6CC2">
              <w:t>sowie Strategien zum Hör-/</w:t>
            </w:r>
            <w:r w:rsidR="00D00BF6">
              <w:t xml:space="preserve"> </w:t>
            </w:r>
            <w:r w:rsidRPr="00ED6CC2">
              <w:t>Hörsehverstehen, Leseverstehen, Schreiben, Sprechen un</w:t>
            </w:r>
            <w:r>
              <w:t xml:space="preserve">d Sprachmitteln aufgabenbezogen </w:t>
            </w:r>
            <w:r w:rsidRPr="00ED6CC2">
              <w:t>einsetzen und sich zunehmend bewusst machen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2" w:space="0" w:color="auto"/>
            </w:tcBorders>
          </w:tcPr>
          <w:p w:rsidR="00C27A4A" w:rsidRPr="00535B76" w:rsidRDefault="00C27A4A" w:rsidP="00C27A4A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kern w:val="3"/>
                <w:lang w:val="en-US"/>
              </w:rPr>
            </w:pPr>
            <w:proofErr w:type="spellStart"/>
            <w:r w:rsidRPr="00535B76">
              <w:rPr>
                <w:kern w:val="3"/>
                <w:lang w:val="en-US"/>
              </w:rPr>
              <w:t>Überall</w:t>
            </w:r>
            <w:proofErr w:type="spellEnd"/>
            <w:r w:rsidRPr="00535B76">
              <w:rPr>
                <w:kern w:val="3"/>
                <w:lang w:val="en-US"/>
              </w:rPr>
              <w:t xml:space="preserve"> in </w:t>
            </w:r>
            <w:proofErr w:type="spellStart"/>
            <w:r w:rsidRPr="00535B76">
              <w:rPr>
                <w:kern w:val="3"/>
                <w:lang w:val="en-US"/>
              </w:rPr>
              <w:t>Playway</w:t>
            </w:r>
            <w:proofErr w:type="spellEnd"/>
            <w:r w:rsidRPr="00535B76">
              <w:rPr>
                <w:kern w:val="3"/>
                <w:lang w:val="en-US"/>
              </w:rPr>
              <w:t xml:space="preserve"> 3</w:t>
            </w:r>
            <w:r w:rsidR="00535B76" w:rsidRPr="00535B76">
              <w:rPr>
                <w:kern w:val="3"/>
                <w:lang w:val="en-US"/>
              </w:rPr>
              <w:t>/</w:t>
            </w:r>
            <w:r w:rsidR="000B6D71">
              <w:rPr>
                <w:kern w:val="3"/>
                <w:lang w:val="en-US"/>
              </w:rPr>
              <w:t>4</w:t>
            </w:r>
          </w:p>
          <w:p w:rsidR="00C27A4A" w:rsidRDefault="0041315C" w:rsidP="00C27A4A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kern w:val="3"/>
                <w:lang w:val="en-US"/>
              </w:rPr>
            </w:pPr>
            <w:proofErr w:type="spellStart"/>
            <w:r w:rsidRPr="0041315C">
              <w:rPr>
                <w:kern w:val="3"/>
                <w:lang w:val="en-US"/>
              </w:rPr>
              <w:t>Vgl</w:t>
            </w:r>
            <w:proofErr w:type="spellEnd"/>
            <w:r w:rsidRPr="0041315C">
              <w:rPr>
                <w:kern w:val="3"/>
                <w:lang w:val="en-US"/>
              </w:rPr>
              <w:t xml:space="preserve">. </w:t>
            </w:r>
            <w:proofErr w:type="spellStart"/>
            <w:r w:rsidR="00C27A4A">
              <w:rPr>
                <w:kern w:val="3"/>
                <w:lang w:val="en-US"/>
              </w:rPr>
              <w:t>z.B</w:t>
            </w:r>
            <w:proofErr w:type="spellEnd"/>
            <w:r w:rsidR="00C27A4A">
              <w:rPr>
                <w:kern w:val="3"/>
                <w:lang w:val="en-US"/>
              </w:rPr>
              <w:t xml:space="preserve">. die </w:t>
            </w:r>
            <w:proofErr w:type="spellStart"/>
            <w:r w:rsidRPr="0041315C">
              <w:rPr>
                <w:kern w:val="3"/>
                <w:lang w:val="en-US"/>
              </w:rPr>
              <w:t>Playway</w:t>
            </w:r>
            <w:proofErr w:type="spellEnd"/>
            <w:r w:rsidRPr="0041315C">
              <w:rPr>
                <w:kern w:val="3"/>
                <w:lang w:val="en-US"/>
              </w:rPr>
              <w:t>-</w:t>
            </w:r>
            <w:r w:rsidRPr="0041315C">
              <w:rPr>
                <w:i/>
                <w:kern w:val="3"/>
                <w:lang w:val="en-US"/>
              </w:rPr>
              <w:t>Word list</w:t>
            </w:r>
          </w:p>
          <w:p w:rsidR="00C27A4A" w:rsidRPr="00C27A4A" w:rsidRDefault="00C27A4A" w:rsidP="00C27A4A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kern w:val="3"/>
                <w:lang w:val="en-US"/>
              </w:rPr>
            </w:pPr>
            <w:proofErr w:type="spellStart"/>
            <w:r>
              <w:rPr>
                <w:kern w:val="3"/>
                <w:lang w:val="en-US"/>
              </w:rPr>
              <w:t>Playway</w:t>
            </w:r>
            <w:proofErr w:type="spellEnd"/>
            <w:r>
              <w:rPr>
                <w:kern w:val="3"/>
                <w:lang w:val="en-US"/>
              </w:rPr>
              <w:t xml:space="preserve"> 3/4:</w:t>
            </w:r>
            <w:r w:rsidR="0041315C" w:rsidRPr="0041315C">
              <w:rPr>
                <w:kern w:val="3"/>
                <w:lang w:val="en-US"/>
              </w:rPr>
              <w:t xml:space="preserve"> </w:t>
            </w:r>
            <w:proofErr w:type="spellStart"/>
            <w:r w:rsidR="00535B76">
              <w:rPr>
                <w:kern w:val="3"/>
                <w:lang w:val="en-US"/>
              </w:rPr>
              <w:t>jeweils</w:t>
            </w:r>
            <w:proofErr w:type="spellEnd"/>
            <w:r w:rsidR="00535B76">
              <w:rPr>
                <w:kern w:val="3"/>
                <w:lang w:val="en-US"/>
              </w:rPr>
              <w:t xml:space="preserve"> </w:t>
            </w:r>
            <w:r w:rsidR="0041315C" w:rsidRPr="0041315C">
              <w:rPr>
                <w:kern w:val="3"/>
                <w:lang w:val="en-US"/>
              </w:rPr>
              <w:t>S. 62-64</w:t>
            </w:r>
          </w:p>
        </w:tc>
      </w:tr>
    </w:tbl>
    <w:p w:rsidR="00F903E0" w:rsidRPr="0041315C" w:rsidRDefault="00F903E0" w:rsidP="00F903E0">
      <w:pPr>
        <w:pStyle w:val="stofftabelletext"/>
        <w:rPr>
          <w:lang w:val="en-US"/>
        </w:rPr>
      </w:pPr>
    </w:p>
    <w:p w:rsidR="006F03E4" w:rsidRPr="0041315C" w:rsidRDefault="006F03E4" w:rsidP="00F903E0">
      <w:pPr>
        <w:pStyle w:val="stofftabelletext"/>
        <w:rPr>
          <w:lang w:val="en-US"/>
        </w:rPr>
      </w:pPr>
    </w:p>
    <w:p w:rsidR="00ED6CC2" w:rsidRPr="00D00BF6" w:rsidRDefault="00ED6CC2" w:rsidP="00ED6CC2">
      <w:pPr>
        <w:pStyle w:val="stoffeinleitungstext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5</w:t>
      </w:r>
      <w:r w:rsidRPr="00ED6CC2">
        <w:rPr>
          <w:sz w:val="28"/>
          <w:szCs w:val="28"/>
        </w:rPr>
        <w:tab/>
      </w:r>
      <w:r>
        <w:rPr>
          <w:sz w:val="28"/>
          <w:szCs w:val="28"/>
        </w:rPr>
        <w:t>Sprachbewusstheit</w:t>
      </w:r>
    </w:p>
    <w:p w:rsidR="00ED6CC2" w:rsidRPr="00F53457" w:rsidRDefault="00ED6CC2" w:rsidP="00ED6CC2">
      <w:pPr>
        <w:pStyle w:val="stoffeinleitungstext"/>
        <w:rPr>
          <w:b/>
          <w:i/>
        </w:rPr>
      </w:pPr>
    </w:p>
    <w:tbl>
      <w:tblPr>
        <w:tblStyle w:val="Tabellenraster"/>
        <w:tblW w:w="100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6237"/>
        <w:gridCol w:w="3261"/>
      </w:tblGrid>
      <w:tr w:rsidR="00ED6CC2" w:rsidRPr="00F81A86" w:rsidTr="00D74598">
        <w:tc>
          <w:tcPr>
            <w:tcW w:w="6807" w:type="dxa"/>
            <w:gridSpan w:val="2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ED6CC2" w:rsidRPr="00470A75" w:rsidRDefault="00ED6CC2" w:rsidP="00D74598">
            <w:pPr>
              <w:pStyle w:val="stofftabelletext"/>
            </w:pPr>
            <w:r w:rsidRPr="00470A75">
              <w:t>Die Schülerinnen und Schüler können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ED6CC2" w:rsidRPr="00F81A86" w:rsidRDefault="00821B08" w:rsidP="00D74598">
            <w:pPr>
              <w:pStyle w:val="stofftabelletext"/>
              <w:rPr>
                <w:b/>
                <w:lang w:val="en-US"/>
              </w:rPr>
            </w:pPr>
            <w:proofErr w:type="spellStart"/>
            <w:r w:rsidRPr="00F81A86">
              <w:rPr>
                <w:lang w:val="en-US"/>
              </w:rPr>
              <w:t>Seite</w:t>
            </w:r>
            <w:proofErr w:type="spellEnd"/>
            <w:r w:rsidRPr="00F81A86">
              <w:rPr>
                <w:lang w:val="en-US"/>
              </w:rPr>
              <w:t xml:space="preserve"> in </w:t>
            </w:r>
            <w:proofErr w:type="spellStart"/>
            <w:r w:rsidRPr="00F81A86">
              <w:rPr>
                <w:lang w:val="en-US"/>
              </w:rPr>
              <w:t>Playway</w:t>
            </w:r>
            <w:proofErr w:type="spellEnd"/>
            <w:r w:rsidRPr="00F81A86">
              <w:rPr>
                <w:lang w:val="en-US"/>
              </w:rPr>
              <w:t xml:space="preserve"> Pupil’s Book 3/4</w:t>
            </w:r>
          </w:p>
        </w:tc>
      </w:tr>
      <w:tr w:rsidR="00ED6CC2" w:rsidRPr="00F81A86" w:rsidTr="00ED6CC2">
        <w:trPr>
          <w:trHeight w:hRule="exact" w:val="113"/>
        </w:trPr>
        <w:tc>
          <w:tcPr>
            <w:tcW w:w="570" w:type="dxa"/>
            <w:tcBorders>
              <w:left w:val="nil"/>
              <w:bottom w:val="nil"/>
              <w:right w:val="nil"/>
            </w:tcBorders>
          </w:tcPr>
          <w:p w:rsidR="00ED6CC2" w:rsidRPr="00F81A86" w:rsidRDefault="00ED6CC2" w:rsidP="00D74598">
            <w:pPr>
              <w:pStyle w:val="stofftabelletext"/>
              <w:rPr>
                <w:lang w:val="en-US"/>
              </w:rPr>
            </w:pPr>
          </w:p>
        </w:tc>
        <w:tc>
          <w:tcPr>
            <w:tcW w:w="6237" w:type="dxa"/>
            <w:tcBorders>
              <w:left w:val="nil"/>
              <w:bottom w:val="nil"/>
              <w:right w:val="nil"/>
            </w:tcBorders>
          </w:tcPr>
          <w:p w:rsidR="00ED6CC2" w:rsidRPr="00F81A86" w:rsidRDefault="00ED6CC2" w:rsidP="00D74598">
            <w:pPr>
              <w:pStyle w:val="stofftabelletext"/>
              <w:rPr>
                <w:lang w:val="en-US"/>
              </w:rPr>
            </w:pPr>
          </w:p>
        </w:tc>
        <w:tc>
          <w:tcPr>
            <w:tcW w:w="3261" w:type="dxa"/>
            <w:tcBorders>
              <w:left w:val="nil"/>
              <w:bottom w:val="nil"/>
              <w:right w:val="nil"/>
            </w:tcBorders>
          </w:tcPr>
          <w:p w:rsidR="00ED6CC2" w:rsidRPr="00F81A86" w:rsidRDefault="00ED6CC2" w:rsidP="00D74598">
            <w:pPr>
              <w:pStyle w:val="stofftabelletext"/>
              <w:rPr>
                <w:lang w:val="en-US"/>
              </w:rPr>
            </w:pPr>
          </w:p>
        </w:tc>
      </w:tr>
      <w:tr w:rsidR="00C1414E" w:rsidRPr="00E10905" w:rsidTr="00F4210C">
        <w:trPr>
          <w:trHeight w:val="1170"/>
        </w:trPr>
        <w:tc>
          <w:tcPr>
            <w:tcW w:w="570" w:type="dxa"/>
            <w:tcBorders>
              <w:top w:val="nil"/>
              <w:left w:val="single" w:sz="2" w:space="0" w:color="auto"/>
              <w:right w:val="single" w:sz="2" w:space="0" w:color="auto"/>
            </w:tcBorders>
            <w:vAlign w:val="center"/>
          </w:tcPr>
          <w:p w:rsidR="00C1414E" w:rsidRPr="00815A84" w:rsidRDefault="00C1414E" w:rsidP="00ED6CC2">
            <w:pPr>
              <w:pStyle w:val="stofftabelletext"/>
              <w:jc w:val="center"/>
              <w:rPr>
                <w:b/>
              </w:rPr>
            </w:pPr>
            <w:r>
              <w:rPr>
                <w:b/>
              </w:rPr>
              <w:t>A-D</w:t>
            </w:r>
          </w:p>
        </w:tc>
        <w:tc>
          <w:tcPr>
            <w:tcW w:w="6237" w:type="dxa"/>
            <w:tcBorders>
              <w:top w:val="nil"/>
              <w:left w:val="single" w:sz="2" w:space="0" w:color="auto"/>
              <w:right w:val="single" w:sz="2" w:space="0" w:color="auto"/>
            </w:tcBorders>
          </w:tcPr>
          <w:p w:rsidR="00C1414E" w:rsidRPr="004267B7" w:rsidRDefault="00C1414E" w:rsidP="00C1414E">
            <w:pPr>
              <w:pStyle w:val="stofftabelletext"/>
            </w:pPr>
            <w:r w:rsidRPr="00ED6CC2">
              <w:t>in einer zunehmenden Vielfalt von mündlichen und s</w:t>
            </w:r>
            <w:r>
              <w:t xml:space="preserve">chriftlichen Zusammenhängen die </w:t>
            </w:r>
            <w:r w:rsidRPr="00ED6CC2">
              <w:t>kulturelle Prägung von Sprache (Wortschatz) und Sprachhandeln (z. B. Regeln der</w:t>
            </w:r>
            <w:r>
              <w:t xml:space="preserve"> </w:t>
            </w:r>
            <w:r w:rsidRPr="00ED6CC2">
              <w:t>Höflichkeit, Körpersprache) erkennen und (auch im Vergleich der Sprachen) reflektieren</w:t>
            </w:r>
            <w:r>
              <w:t xml:space="preserve">, </w:t>
            </w:r>
            <w:r w:rsidRPr="006F03E4">
              <w:t>zwischen einer Übersetzung und einer Übertragung der Bedeutung bzw. der</w:t>
            </w:r>
            <w:r>
              <w:t xml:space="preserve"> </w:t>
            </w:r>
            <w:r w:rsidRPr="006F03E4">
              <w:t>kommunikativen Funktion unterscheiden</w:t>
            </w:r>
            <w:r>
              <w:t>.</w:t>
            </w:r>
          </w:p>
        </w:tc>
        <w:tc>
          <w:tcPr>
            <w:tcW w:w="3261" w:type="dxa"/>
            <w:tcBorders>
              <w:top w:val="nil"/>
              <w:left w:val="single" w:sz="2" w:space="0" w:color="auto"/>
            </w:tcBorders>
          </w:tcPr>
          <w:p w:rsidR="00C27A4A" w:rsidRPr="00C27A4A" w:rsidRDefault="00C27A4A" w:rsidP="00C27A4A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kern w:val="3"/>
              </w:rPr>
            </w:pPr>
            <w:r>
              <w:rPr>
                <w:kern w:val="3"/>
              </w:rPr>
              <w:t xml:space="preserve">Überall in </w:t>
            </w:r>
            <w:proofErr w:type="spellStart"/>
            <w:r>
              <w:rPr>
                <w:kern w:val="3"/>
              </w:rPr>
              <w:t>Playway</w:t>
            </w:r>
            <w:proofErr w:type="spellEnd"/>
            <w:r>
              <w:rPr>
                <w:kern w:val="3"/>
              </w:rPr>
              <w:t xml:space="preserve"> 3</w:t>
            </w:r>
            <w:r w:rsidR="00535B76">
              <w:rPr>
                <w:kern w:val="3"/>
              </w:rPr>
              <w:t>/</w:t>
            </w:r>
            <w:r>
              <w:rPr>
                <w:kern w:val="3"/>
              </w:rPr>
              <w:t>4</w:t>
            </w:r>
            <w:bookmarkStart w:id="0" w:name="_GoBack"/>
            <w:bookmarkEnd w:id="0"/>
          </w:p>
          <w:p w:rsidR="00C1414E" w:rsidRPr="00792F84" w:rsidRDefault="00C1414E" w:rsidP="0041315C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</w:pPr>
          </w:p>
        </w:tc>
      </w:tr>
    </w:tbl>
    <w:p w:rsidR="00515D25" w:rsidRPr="0041315C" w:rsidRDefault="00515D25" w:rsidP="00ED6CC2">
      <w:pPr>
        <w:pStyle w:val="stoffeinleitungstext"/>
        <w:rPr>
          <w:sz w:val="33"/>
          <w:szCs w:val="33"/>
        </w:rPr>
      </w:pPr>
    </w:p>
    <w:p w:rsidR="003A431C" w:rsidRPr="006F03E4" w:rsidRDefault="00515D25" w:rsidP="00DB68E6">
      <w:pPr>
        <w:pStyle w:val="stoffeinleitungstext"/>
        <w:rPr>
          <w:sz w:val="33"/>
          <w:szCs w:val="33"/>
        </w:rPr>
      </w:pPr>
      <w:r w:rsidRPr="006F03E4">
        <w:rPr>
          <w:sz w:val="33"/>
          <w:szCs w:val="33"/>
        </w:rPr>
        <w:t>Themen und Inhalte</w:t>
      </w:r>
    </w:p>
    <w:p w:rsidR="00CF40A7" w:rsidRPr="006F03E4" w:rsidRDefault="00CF40A7" w:rsidP="00DB68E6">
      <w:pPr>
        <w:pStyle w:val="stoffeinleitungstext"/>
        <w:rPr>
          <w:b/>
          <w:bCs/>
          <w:i/>
          <w:sz w:val="33"/>
          <w:szCs w:val="33"/>
        </w:rPr>
      </w:pPr>
    </w:p>
    <w:p w:rsidR="00DB68E6" w:rsidRPr="006F03E4" w:rsidRDefault="00CF40A7" w:rsidP="00CF40A7">
      <w:pPr>
        <w:pStyle w:val="stoffeinleitungstext"/>
        <w:rPr>
          <w:b/>
          <w:bCs/>
          <w:i/>
          <w:szCs w:val="22"/>
        </w:rPr>
      </w:pPr>
      <w:r w:rsidRPr="006F03E4">
        <w:rPr>
          <w:b/>
          <w:bCs/>
          <w:i/>
          <w:szCs w:val="22"/>
        </w:rPr>
        <w:t>Individuum und Lebenswelt</w:t>
      </w:r>
      <w:r w:rsidR="00307D81" w:rsidRPr="006F03E4">
        <w:rPr>
          <w:b/>
          <w:bCs/>
          <w:i/>
          <w:szCs w:val="22"/>
        </w:rPr>
        <w:t xml:space="preserve"> </w:t>
      </w:r>
    </w:p>
    <w:tbl>
      <w:tblPr>
        <w:tblStyle w:val="Tabellenrast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A34E6B" w:rsidRPr="006F03E4" w:rsidTr="00547999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A34E6B" w:rsidRPr="006F03E4" w:rsidRDefault="00CF40A7" w:rsidP="00A11CF2">
            <w:pPr>
              <w:pStyle w:val="stofftabelletextfett"/>
              <w:rPr>
                <w:iCs/>
                <w:szCs w:val="18"/>
              </w:rPr>
            </w:pPr>
            <w:r w:rsidRPr="006F03E4">
              <w:rPr>
                <w:iCs/>
                <w:szCs w:val="18"/>
              </w:rPr>
              <w:t>Persönlichkeit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A34E6B" w:rsidRPr="006F03E4" w:rsidRDefault="00792F84" w:rsidP="00547999">
            <w:pPr>
              <w:pStyle w:val="stofftabelletext"/>
              <w:rPr>
                <w:b/>
              </w:rPr>
            </w:pPr>
            <w:r>
              <w:t xml:space="preserve">Kapitel in </w:t>
            </w:r>
            <w:proofErr w:type="spellStart"/>
            <w:r>
              <w:t>Playway</w:t>
            </w:r>
            <w:proofErr w:type="spellEnd"/>
            <w:r>
              <w:t xml:space="preserve"> 3/4</w:t>
            </w:r>
          </w:p>
        </w:tc>
      </w:tr>
      <w:tr w:rsidR="00A34E6B" w:rsidRPr="006F03E4" w:rsidTr="00CF40A7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</w:tcPr>
          <w:p w:rsidR="00A34E6B" w:rsidRPr="006F03E4" w:rsidRDefault="00A34E6B" w:rsidP="00547999">
            <w:pPr>
              <w:pStyle w:val="stofftabelletext"/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:rsidR="00A34E6B" w:rsidRPr="006F03E4" w:rsidRDefault="00A34E6B" w:rsidP="00547999">
            <w:pPr>
              <w:pStyle w:val="stofftabelletext"/>
            </w:pPr>
          </w:p>
        </w:tc>
      </w:tr>
      <w:tr w:rsidR="00792F84" w:rsidRPr="00792F84" w:rsidTr="00F4210C"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2F84" w:rsidRPr="006F03E4" w:rsidRDefault="00792F84" w:rsidP="00307D81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Personenbeschreibung, der menschliche Körper, individuelle Merkmale, Kleidung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</w:tcBorders>
          </w:tcPr>
          <w:p w:rsidR="00792F84" w:rsidRPr="00792F84" w:rsidRDefault="00792F84" w:rsidP="00F62D79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bCs/>
                <w:lang w:val="en-US"/>
              </w:rPr>
            </w:pPr>
            <w:proofErr w:type="spellStart"/>
            <w:r w:rsidRPr="00792F84">
              <w:rPr>
                <w:bCs/>
                <w:lang w:val="en-US"/>
              </w:rPr>
              <w:t>Playway</w:t>
            </w:r>
            <w:proofErr w:type="spellEnd"/>
            <w:r w:rsidRPr="00792F84">
              <w:rPr>
                <w:bCs/>
                <w:lang w:val="en-US"/>
              </w:rPr>
              <w:t xml:space="preserve"> 3:</w:t>
            </w:r>
          </w:p>
          <w:p w:rsidR="00792F84" w:rsidRDefault="00792F84" w:rsidP="00F62D79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bCs/>
                <w:lang w:val="en-US"/>
              </w:rPr>
            </w:pPr>
            <w:r w:rsidRPr="00792F84">
              <w:rPr>
                <w:bCs/>
                <w:lang w:val="en-US"/>
              </w:rPr>
              <w:t>Starter: What’s your name?</w:t>
            </w:r>
          </w:p>
          <w:p w:rsidR="00792F84" w:rsidRPr="00792F84" w:rsidRDefault="00792F84" w:rsidP="00792F84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bCs/>
                <w:lang w:val="en-US"/>
              </w:rPr>
            </w:pPr>
            <w:r w:rsidRPr="00792F84">
              <w:rPr>
                <w:bCs/>
                <w:lang w:val="en-US"/>
              </w:rPr>
              <w:t>Unit 1: Hello</w:t>
            </w:r>
          </w:p>
          <w:p w:rsidR="00792F84" w:rsidRPr="00792F84" w:rsidRDefault="00792F84" w:rsidP="00792F84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bCs/>
                <w:lang w:val="en-US"/>
              </w:rPr>
            </w:pPr>
            <w:r w:rsidRPr="00792F84">
              <w:rPr>
                <w:bCs/>
                <w:lang w:val="en-US"/>
              </w:rPr>
              <w:t>Unit 4: Clothes</w:t>
            </w:r>
          </w:p>
          <w:p w:rsidR="00792F84" w:rsidRPr="00792F84" w:rsidRDefault="00792F84" w:rsidP="00792F84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bCs/>
                <w:lang w:val="en-US"/>
              </w:rPr>
            </w:pPr>
            <w:r w:rsidRPr="00792F84">
              <w:rPr>
                <w:bCs/>
                <w:lang w:val="en-US"/>
              </w:rPr>
              <w:t>Unit 6: Body</w:t>
            </w:r>
          </w:p>
          <w:p w:rsidR="00792F84" w:rsidRDefault="00792F84" w:rsidP="00F62D79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bCs/>
                <w:lang w:val="en-US"/>
              </w:rPr>
            </w:pPr>
          </w:p>
          <w:p w:rsidR="00792F84" w:rsidRDefault="00792F84" w:rsidP="00F62D79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bCs/>
                <w:lang w:val="en-US"/>
              </w:rPr>
            </w:pPr>
            <w:proofErr w:type="spellStart"/>
            <w:r>
              <w:rPr>
                <w:bCs/>
                <w:lang w:val="en-US"/>
              </w:rPr>
              <w:t>Playway</w:t>
            </w:r>
            <w:proofErr w:type="spellEnd"/>
            <w:r>
              <w:rPr>
                <w:bCs/>
                <w:lang w:val="en-US"/>
              </w:rPr>
              <w:t xml:space="preserve"> 4:</w:t>
            </w:r>
          </w:p>
          <w:p w:rsidR="00792F84" w:rsidRPr="00792F84" w:rsidRDefault="00792F84" w:rsidP="00792F84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bCs/>
                <w:lang w:val="en-US"/>
              </w:rPr>
            </w:pPr>
            <w:r w:rsidRPr="00792F84">
              <w:rPr>
                <w:bCs/>
                <w:lang w:val="en-US"/>
              </w:rPr>
              <w:t>Unit 5: Free time</w:t>
            </w:r>
          </w:p>
          <w:p w:rsidR="00792F84" w:rsidRPr="00792F84" w:rsidRDefault="00792F84" w:rsidP="00792F84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bCs/>
                <w:lang w:val="en-US"/>
              </w:rPr>
            </w:pPr>
            <w:r w:rsidRPr="00792F84">
              <w:rPr>
                <w:bCs/>
                <w:lang w:val="en-US"/>
              </w:rPr>
              <w:t>Unit 6: Feelings</w:t>
            </w:r>
          </w:p>
          <w:p w:rsidR="00792F84" w:rsidRPr="00792F84" w:rsidRDefault="00792F84" w:rsidP="00F62D79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  <w:rPr>
                <w:bCs/>
              </w:rPr>
            </w:pPr>
            <w:r w:rsidRPr="00792F84">
              <w:rPr>
                <w:bCs/>
              </w:rPr>
              <w:t xml:space="preserve">Unit 9: Food </w:t>
            </w:r>
            <w:proofErr w:type="spellStart"/>
            <w:r w:rsidRPr="00792F84">
              <w:rPr>
                <w:bCs/>
              </w:rPr>
              <w:t>and</w:t>
            </w:r>
            <w:proofErr w:type="spellEnd"/>
            <w:r w:rsidRPr="00792F84">
              <w:rPr>
                <w:bCs/>
              </w:rPr>
              <w:t xml:space="preserve"> </w:t>
            </w:r>
            <w:proofErr w:type="spellStart"/>
            <w:r w:rsidRPr="00792F84">
              <w:rPr>
                <w:bCs/>
              </w:rPr>
              <w:t>drink</w:t>
            </w:r>
            <w:proofErr w:type="spellEnd"/>
          </w:p>
        </w:tc>
      </w:tr>
      <w:tr w:rsidR="00792F84" w:rsidRPr="00E10905" w:rsidTr="00F4210C"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2F84" w:rsidRPr="00DB68E6" w:rsidRDefault="00792F84" w:rsidP="00307D81">
            <w:pPr>
              <w:pStyle w:val="stofftabelletex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307D81">
              <w:rPr>
                <w:bCs/>
              </w:rPr>
              <w:t>eigene Biografie, Selbstbild, Identität</w:t>
            </w:r>
          </w:p>
        </w:tc>
        <w:tc>
          <w:tcPr>
            <w:tcW w:w="3260" w:type="dxa"/>
            <w:vMerge/>
            <w:tcBorders>
              <w:left w:val="single" w:sz="4" w:space="0" w:color="auto"/>
            </w:tcBorders>
          </w:tcPr>
          <w:p w:rsidR="00792F84" w:rsidRPr="00B0711B" w:rsidRDefault="00792F84" w:rsidP="00D74598">
            <w:pPr>
              <w:pStyle w:val="stofftabelletext"/>
              <w:rPr>
                <w:lang w:val="en-US"/>
              </w:rPr>
            </w:pPr>
          </w:p>
        </w:tc>
      </w:tr>
      <w:tr w:rsidR="00792F84" w:rsidRPr="00CF40A7" w:rsidTr="00F4210C"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2F84" w:rsidRPr="00DB68E6" w:rsidRDefault="00792F84" w:rsidP="00307D81">
            <w:pPr>
              <w:pStyle w:val="stofftabelletex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307D81">
              <w:rPr>
                <w:bCs/>
              </w:rPr>
              <w:t>Nahrungsmittel, auswärts essen, Formen</w:t>
            </w:r>
            <w:r>
              <w:rPr>
                <w:bCs/>
              </w:rPr>
              <w:t xml:space="preserve"> </w:t>
            </w:r>
            <w:r w:rsidRPr="00307D81">
              <w:rPr>
                <w:bCs/>
              </w:rPr>
              <w:t>der Ernährung</w:t>
            </w:r>
          </w:p>
        </w:tc>
        <w:tc>
          <w:tcPr>
            <w:tcW w:w="3260" w:type="dxa"/>
            <w:vMerge/>
            <w:tcBorders>
              <w:left w:val="single" w:sz="4" w:space="0" w:color="auto"/>
            </w:tcBorders>
          </w:tcPr>
          <w:p w:rsidR="00792F84" w:rsidRPr="00CF40A7" w:rsidRDefault="00792F84" w:rsidP="00547999">
            <w:pPr>
              <w:pStyle w:val="stofftabelletext"/>
            </w:pPr>
          </w:p>
        </w:tc>
      </w:tr>
      <w:tr w:rsidR="00792F84" w:rsidRPr="00F76751" w:rsidTr="00F4210C"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2F84" w:rsidRPr="00DB68E6" w:rsidRDefault="00792F84" w:rsidP="00307D81">
            <w:pPr>
              <w:pStyle w:val="stofftabelletex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307D81">
              <w:rPr>
                <w:bCs/>
              </w:rPr>
              <w:t>Interessen, Hobbys, Aktivitäten</w:t>
            </w:r>
          </w:p>
        </w:tc>
        <w:tc>
          <w:tcPr>
            <w:tcW w:w="3260" w:type="dxa"/>
            <w:vMerge/>
            <w:tcBorders>
              <w:left w:val="single" w:sz="4" w:space="0" w:color="auto"/>
            </w:tcBorders>
          </w:tcPr>
          <w:p w:rsidR="00792F84" w:rsidRPr="00F76751" w:rsidRDefault="00792F84" w:rsidP="004319CC">
            <w:pPr>
              <w:pStyle w:val="stofftabelletext"/>
            </w:pPr>
          </w:p>
        </w:tc>
      </w:tr>
      <w:tr w:rsidR="00792F84" w:rsidRPr="00F76751" w:rsidTr="00F4210C"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2F84" w:rsidRPr="00DB68E6" w:rsidRDefault="00792F84" w:rsidP="00307D81">
            <w:pPr>
              <w:pStyle w:val="stofftabelletex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307D81">
              <w:rPr>
                <w:bCs/>
              </w:rPr>
              <w:t>Sport, Gesundheit, Suchtgefahren</w:t>
            </w:r>
          </w:p>
        </w:tc>
        <w:tc>
          <w:tcPr>
            <w:tcW w:w="3260" w:type="dxa"/>
            <w:vMerge/>
            <w:tcBorders>
              <w:left w:val="single" w:sz="4" w:space="0" w:color="auto"/>
            </w:tcBorders>
          </w:tcPr>
          <w:p w:rsidR="00792F84" w:rsidRDefault="00792F84" w:rsidP="00F76751">
            <w:pPr>
              <w:pStyle w:val="stofftabelletext"/>
            </w:pPr>
          </w:p>
        </w:tc>
      </w:tr>
      <w:tr w:rsidR="00792F84" w:rsidRPr="00355E74" w:rsidTr="00F4210C"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2F84" w:rsidRPr="00DB68E6" w:rsidRDefault="00792F84" w:rsidP="00307D81">
            <w:pPr>
              <w:pStyle w:val="stofftabelletex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307D81">
              <w:rPr>
                <w:bCs/>
              </w:rPr>
              <w:t>Lebensentwürfe, Träume und Hoffnungen</w:t>
            </w:r>
          </w:p>
        </w:tc>
        <w:tc>
          <w:tcPr>
            <w:tcW w:w="3260" w:type="dxa"/>
            <w:vMerge/>
            <w:tcBorders>
              <w:left w:val="single" w:sz="4" w:space="0" w:color="auto"/>
            </w:tcBorders>
          </w:tcPr>
          <w:p w:rsidR="00792F84" w:rsidRPr="009404F2" w:rsidRDefault="00792F84" w:rsidP="00D74598">
            <w:pPr>
              <w:pStyle w:val="stofftabelletext"/>
            </w:pPr>
          </w:p>
        </w:tc>
      </w:tr>
      <w:tr w:rsidR="00792F84" w:rsidRPr="00307D81" w:rsidTr="00F4210C"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F84" w:rsidRPr="00DB68E6" w:rsidRDefault="00792F84" w:rsidP="009404F2">
            <w:pPr>
              <w:pStyle w:val="stofftabelletext"/>
              <w:rPr>
                <w:bCs/>
              </w:rPr>
            </w:pPr>
            <w:r>
              <w:rPr>
                <w:bCs/>
              </w:rPr>
              <w:t xml:space="preserve">- </w:t>
            </w:r>
            <w:r w:rsidRPr="00307D81">
              <w:rPr>
                <w:bCs/>
              </w:rPr>
              <w:t>Vorbilder, Berühmtheiten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2" w:space="0" w:color="auto"/>
            </w:tcBorders>
          </w:tcPr>
          <w:p w:rsidR="00792F84" w:rsidRPr="00307D81" w:rsidRDefault="00792F84" w:rsidP="00F76751">
            <w:pPr>
              <w:pStyle w:val="stofftabelletext"/>
            </w:pPr>
          </w:p>
        </w:tc>
      </w:tr>
    </w:tbl>
    <w:p w:rsidR="00CF40A7" w:rsidRPr="004319CC" w:rsidRDefault="00CF40A7" w:rsidP="00CF40A7">
      <w:pPr>
        <w:pStyle w:val="stoffeinleitungstext"/>
        <w:rPr>
          <w:b/>
          <w:bCs/>
          <w:i/>
          <w:szCs w:val="22"/>
        </w:rPr>
      </w:pPr>
    </w:p>
    <w:tbl>
      <w:tblPr>
        <w:tblStyle w:val="Tabellenrast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CF40A7" w:rsidRPr="00470A75" w:rsidTr="00D74598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F40A7" w:rsidRPr="00470A75" w:rsidRDefault="00CF40A7" w:rsidP="00D74598">
            <w:pPr>
              <w:pStyle w:val="stofftabelletextfett"/>
            </w:pPr>
            <w:r>
              <w:t xml:space="preserve">Kontakte 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CF40A7" w:rsidRPr="00470A75" w:rsidRDefault="00792F84" w:rsidP="00D74598">
            <w:pPr>
              <w:pStyle w:val="stofftabelletext"/>
              <w:rPr>
                <w:b/>
              </w:rPr>
            </w:pPr>
            <w:r>
              <w:t xml:space="preserve">Kapitel in </w:t>
            </w:r>
            <w:proofErr w:type="spellStart"/>
            <w:r>
              <w:t>Playway</w:t>
            </w:r>
            <w:proofErr w:type="spellEnd"/>
            <w:r>
              <w:t xml:space="preserve"> 3/4</w:t>
            </w:r>
          </w:p>
        </w:tc>
      </w:tr>
      <w:tr w:rsidR="00CF40A7" w:rsidTr="00D74598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</w:tcPr>
          <w:p w:rsidR="00CF40A7" w:rsidRDefault="00CF40A7" w:rsidP="00D74598">
            <w:pPr>
              <w:pStyle w:val="stofftabelletext"/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:rsidR="00CF40A7" w:rsidRDefault="00CF40A7" w:rsidP="00D74598">
            <w:pPr>
              <w:pStyle w:val="stofftabelletext"/>
            </w:pPr>
          </w:p>
        </w:tc>
      </w:tr>
      <w:tr w:rsidR="00792F84" w:rsidRPr="00355E74" w:rsidTr="00F4210C"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2F84" w:rsidRPr="00DB68E6" w:rsidRDefault="00792F84" w:rsidP="00CF40A7">
            <w:pPr>
              <w:pStyle w:val="stofftabelletext"/>
              <w:rPr>
                <w:bCs/>
              </w:rPr>
            </w:pPr>
            <w:r w:rsidRPr="00CF40A7">
              <w:rPr>
                <w:bCs/>
              </w:rPr>
              <w:t>- Freunde, Verabredungen, Liebe,</w:t>
            </w:r>
            <w:r>
              <w:rPr>
                <w:bCs/>
              </w:rPr>
              <w:t xml:space="preserve"> </w:t>
            </w:r>
            <w:r w:rsidRPr="00CF40A7">
              <w:rPr>
                <w:bCs/>
              </w:rPr>
              <w:t>Partnerschaft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92F84" w:rsidRPr="00AE28A5" w:rsidRDefault="00792F84" w:rsidP="00D74598">
            <w:pPr>
              <w:pStyle w:val="stofftabelletext"/>
              <w:rPr>
                <w:lang w:val="en-US"/>
              </w:rPr>
            </w:pPr>
            <w:proofErr w:type="spellStart"/>
            <w:r w:rsidRPr="00AE28A5">
              <w:rPr>
                <w:lang w:val="en-US"/>
              </w:rPr>
              <w:t>Playway</w:t>
            </w:r>
            <w:proofErr w:type="spellEnd"/>
            <w:r w:rsidRPr="00AE28A5">
              <w:rPr>
                <w:lang w:val="en-US"/>
              </w:rPr>
              <w:t xml:space="preserve"> 3:</w:t>
            </w:r>
          </w:p>
          <w:p w:rsidR="00792F84" w:rsidRPr="00AE28A5" w:rsidRDefault="00792F84" w:rsidP="00792F84">
            <w:pPr>
              <w:pStyle w:val="stofftabelletext"/>
              <w:rPr>
                <w:lang w:val="en-US"/>
              </w:rPr>
            </w:pPr>
            <w:r w:rsidRPr="00AE28A5">
              <w:rPr>
                <w:lang w:val="en-US"/>
              </w:rPr>
              <w:t>Unit 2: School</w:t>
            </w:r>
          </w:p>
          <w:p w:rsidR="00792F84" w:rsidRPr="00AE28A5" w:rsidRDefault="00792F84" w:rsidP="00792F84">
            <w:pPr>
              <w:pStyle w:val="stofftabelletext"/>
              <w:rPr>
                <w:lang w:val="en-US"/>
              </w:rPr>
            </w:pPr>
            <w:r w:rsidRPr="00AE28A5">
              <w:rPr>
                <w:lang w:val="en-US"/>
              </w:rPr>
              <w:t>Unit 5: Family</w:t>
            </w:r>
          </w:p>
          <w:p w:rsidR="00792F84" w:rsidRPr="00AE28A5" w:rsidRDefault="00792F84" w:rsidP="00D74598">
            <w:pPr>
              <w:pStyle w:val="stofftabelletext"/>
              <w:rPr>
                <w:lang w:val="en-US"/>
              </w:rPr>
            </w:pPr>
          </w:p>
          <w:p w:rsidR="00792F84" w:rsidRPr="00792F84" w:rsidRDefault="00792F84" w:rsidP="00D74598">
            <w:pPr>
              <w:pStyle w:val="stofftabelletext"/>
              <w:rPr>
                <w:lang w:val="en-US"/>
              </w:rPr>
            </w:pPr>
            <w:proofErr w:type="spellStart"/>
            <w:r w:rsidRPr="00792F84">
              <w:rPr>
                <w:lang w:val="en-US"/>
              </w:rPr>
              <w:t>Playway</w:t>
            </w:r>
            <w:proofErr w:type="spellEnd"/>
            <w:r w:rsidRPr="00792F84">
              <w:rPr>
                <w:lang w:val="en-US"/>
              </w:rPr>
              <w:t xml:space="preserve"> 4:</w:t>
            </w:r>
          </w:p>
          <w:p w:rsidR="00792F84" w:rsidRPr="00792F84" w:rsidRDefault="00792F84" w:rsidP="00792F84">
            <w:pPr>
              <w:pStyle w:val="stofftabelletext"/>
              <w:rPr>
                <w:lang w:val="en-US"/>
              </w:rPr>
            </w:pPr>
            <w:r w:rsidRPr="00792F84">
              <w:rPr>
                <w:lang w:val="en-US"/>
              </w:rPr>
              <w:t>Starter: School is cool</w:t>
            </w:r>
          </w:p>
          <w:p w:rsidR="00792F84" w:rsidRPr="00792F84" w:rsidRDefault="00792F84" w:rsidP="00792F84">
            <w:pPr>
              <w:pStyle w:val="stofftabelletext"/>
              <w:rPr>
                <w:lang w:val="en-US"/>
              </w:rPr>
            </w:pPr>
            <w:r w:rsidRPr="00792F84">
              <w:rPr>
                <w:lang w:val="en-US"/>
              </w:rPr>
              <w:t>Unit 3: Birthdays</w:t>
            </w:r>
          </w:p>
          <w:p w:rsidR="00792F84" w:rsidRPr="00355E74" w:rsidRDefault="00792F84" w:rsidP="00D74598">
            <w:pPr>
              <w:pStyle w:val="stofftabelletext"/>
            </w:pPr>
            <w:r w:rsidRPr="00792F84">
              <w:t>Unit 7: Time</w:t>
            </w:r>
          </w:p>
        </w:tc>
      </w:tr>
      <w:tr w:rsidR="00792F84" w:rsidRPr="00CF40A7" w:rsidTr="00F4210C"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2F84" w:rsidRPr="00DB68E6" w:rsidRDefault="00792F84" w:rsidP="00CF40A7">
            <w:pPr>
              <w:pStyle w:val="stofftabelletext"/>
              <w:rPr>
                <w:bCs/>
              </w:rPr>
            </w:pPr>
            <w:r w:rsidRPr="00CF40A7">
              <w:rPr>
                <w:bCs/>
              </w:rPr>
              <w:t>- Tagesablauf, häusliche Tätigkeiten,</w:t>
            </w:r>
            <w:r>
              <w:rPr>
                <w:bCs/>
              </w:rPr>
              <w:t xml:space="preserve"> </w:t>
            </w:r>
            <w:r w:rsidRPr="00CF40A7">
              <w:rPr>
                <w:bCs/>
              </w:rPr>
              <w:t>Rollen- und Arbeitsteilung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2F84" w:rsidRPr="00CF40A7" w:rsidRDefault="00792F84" w:rsidP="0090310A">
            <w:pPr>
              <w:pStyle w:val="stofftabelletext"/>
            </w:pPr>
          </w:p>
        </w:tc>
      </w:tr>
      <w:tr w:rsidR="00792F84" w:rsidRPr="00CF40A7" w:rsidTr="00F4210C"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2F84" w:rsidRPr="00DB68E6" w:rsidRDefault="00792F84" w:rsidP="00CF40A7">
            <w:pPr>
              <w:pStyle w:val="stofftabelletext"/>
              <w:rPr>
                <w:bCs/>
              </w:rPr>
            </w:pPr>
            <w:r w:rsidRPr="00CF40A7">
              <w:rPr>
                <w:bCs/>
              </w:rPr>
              <w:t>- Familienmitglieder, Verhältnis der</w:t>
            </w:r>
            <w:r>
              <w:rPr>
                <w:bCs/>
              </w:rPr>
              <w:t xml:space="preserve"> </w:t>
            </w:r>
            <w:r w:rsidRPr="00CF40A7">
              <w:rPr>
                <w:bCs/>
              </w:rPr>
              <w:t>Generationen und Geschlechter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2F84" w:rsidRPr="00CF40A7" w:rsidRDefault="00792F84" w:rsidP="00D74598">
            <w:pPr>
              <w:pStyle w:val="stofftabelletext"/>
            </w:pPr>
          </w:p>
        </w:tc>
      </w:tr>
      <w:tr w:rsidR="00792F84" w:rsidRPr="00F76751" w:rsidTr="00F4210C"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2F84" w:rsidRPr="00DB68E6" w:rsidRDefault="00792F84" w:rsidP="00CF40A7">
            <w:pPr>
              <w:pStyle w:val="stofftabelletext"/>
              <w:rPr>
                <w:bCs/>
              </w:rPr>
            </w:pPr>
            <w:r w:rsidRPr="00CF40A7">
              <w:rPr>
                <w:bCs/>
              </w:rPr>
              <w:t>- Feiern, Ereignisse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2F84" w:rsidRPr="00F76751" w:rsidRDefault="00792F84" w:rsidP="00D74598">
            <w:pPr>
              <w:pStyle w:val="stofftabelletext"/>
            </w:pPr>
          </w:p>
        </w:tc>
      </w:tr>
      <w:tr w:rsidR="00792F84" w:rsidRPr="00F76751" w:rsidTr="00F4210C"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F84" w:rsidRPr="00DB68E6" w:rsidRDefault="00792F84" w:rsidP="00CF40A7">
            <w:pPr>
              <w:pStyle w:val="stofftabelletext"/>
              <w:rPr>
                <w:bCs/>
              </w:rPr>
            </w:pPr>
            <w:r w:rsidRPr="00CF40A7">
              <w:rPr>
                <w:bCs/>
              </w:rPr>
              <w:t>- Schulalltag, Arbeitsmaterial, Klassenraum,</w:t>
            </w:r>
            <w:r>
              <w:rPr>
                <w:bCs/>
              </w:rPr>
              <w:t xml:space="preserve"> </w:t>
            </w:r>
            <w:r w:rsidRPr="00CF40A7">
              <w:rPr>
                <w:bCs/>
              </w:rPr>
              <w:t>Fächer, Schulweg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F84" w:rsidRDefault="00792F84" w:rsidP="00D62128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</w:pPr>
          </w:p>
        </w:tc>
      </w:tr>
    </w:tbl>
    <w:p w:rsidR="00CF40A7" w:rsidRDefault="00CF40A7" w:rsidP="00CF40A7">
      <w:pPr>
        <w:pStyle w:val="stofftabelletext"/>
      </w:pPr>
    </w:p>
    <w:tbl>
      <w:tblPr>
        <w:tblStyle w:val="Tabellenrast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CF40A7" w:rsidRPr="00470A75" w:rsidTr="00D74598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F40A7" w:rsidRPr="00470A75" w:rsidRDefault="00D234AC" w:rsidP="00D74598">
            <w:pPr>
              <w:pStyle w:val="stofftabelletextfett"/>
            </w:pPr>
            <w:r>
              <w:t>Wohnen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CF40A7" w:rsidRPr="00470A75" w:rsidRDefault="00792F84" w:rsidP="00D74598">
            <w:pPr>
              <w:pStyle w:val="stofftabelletext"/>
              <w:rPr>
                <w:b/>
              </w:rPr>
            </w:pPr>
            <w:r>
              <w:t xml:space="preserve">Kapitel in </w:t>
            </w:r>
            <w:proofErr w:type="spellStart"/>
            <w:r>
              <w:t>Playway</w:t>
            </w:r>
            <w:proofErr w:type="spellEnd"/>
            <w:r>
              <w:t xml:space="preserve"> 3/4</w:t>
            </w:r>
          </w:p>
        </w:tc>
      </w:tr>
      <w:tr w:rsidR="00CF40A7" w:rsidTr="00D74598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</w:tcPr>
          <w:p w:rsidR="00CF40A7" w:rsidRDefault="00CF40A7" w:rsidP="00D74598">
            <w:pPr>
              <w:pStyle w:val="stofftabelletext"/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:rsidR="00CF40A7" w:rsidRDefault="00CF40A7" w:rsidP="00D74598">
            <w:pPr>
              <w:pStyle w:val="stofftabelletext"/>
            </w:pPr>
          </w:p>
        </w:tc>
      </w:tr>
      <w:tr w:rsidR="00792F84" w:rsidRPr="00F81A86" w:rsidTr="00F4210C"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2F84" w:rsidRPr="00DB68E6" w:rsidRDefault="00792F84" w:rsidP="00D234AC">
            <w:pPr>
              <w:pStyle w:val="stofftabelletext"/>
              <w:rPr>
                <w:bCs/>
              </w:rPr>
            </w:pPr>
            <w:r w:rsidRPr="00D234AC">
              <w:rPr>
                <w:bCs/>
              </w:rPr>
              <w:t>- Wohnung, Zimmer, Einrichtung, Hausrat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792F84" w:rsidRPr="00AE28A5" w:rsidRDefault="00792F84" w:rsidP="006E59EB">
            <w:pPr>
              <w:pStyle w:val="stofftabelletext"/>
              <w:rPr>
                <w:lang w:val="en-US"/>
              </w:rPr>
            </w:pPr>
            <w:proofErr w:type="spellStart"/>
            <w:r w:rsidRPr="00AE28A5">
              <w:rPr>
                <w:lang w:val="en-US"/>
              </w:rPr>
              <w:t>Playway</w:t>
            </w:r>
            <w:proofErr w:type="spellEnd"/>
            <w:r w:rsidRPr="00AE28A5">
              <w:rPr>
                <w:lang w:val="en-US"/>
              </w:rPr>
              <w:t xml:space="preserve"> 4:</w:t>
            </w:r>
          </w:p>
          <w:p w:rsidR="00792F84" w:rsidRPr="00792F84" w:rsidRDefault="00792F84" w:rsidP="00792F84">
            <w:pPr>
              <w:pStyle w:val="stofftabelletext"/>
              <w:rPr>
                <w:lang w:val="en-US"/>
              </w:rPr>
            </w:pPr>
            <w:r w:rsidRPr="00792F84">
              <w:rPr>
                <w:lang w:val="en-US"/>
              </w:rPr>
              <w:t>Unit 2: In town</w:t>
            </w:r>
          </w:p>
          <w:p w:rsidR="00792F84" w:rsidRPr="00792F84" w:rsidRDefault="00792F84" w:rsidP="00D74598">
            <w:pPr>
              <w:pStyle w:val="stofftabelletext"/>
              <w:rPr>
                <w:lang w:val="en-US"/>
              </w:rPr>
            </w:pPr>
            <w:r w:rsidRPr="00792F84">
              <w:rPr>
                <w:lang w:val="en-US"/>
              </w:rPr>
              <w:t>Unit 8: At home</w:t>
            </w:r>
          </w:p>
        </w:tc>
      </w:tr>
      <w:tr w:rsidR="00792F84" w:rsidRPr="00792F84" w:rsidTr="00F4210C">
        <w:tc>
          <w:tcPr>
            <w:tcW w:w="68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92F84" w:rsidRPr="006F03E4" w:rsidRDefault="00792F84" w:rsidP="006F03E4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Wohnort, Wegbeschreibung, Wohnumfeld, Treffpunkte, Jugendzentren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92F84" w:rsidRPr="00792F84" w:rsidRDefault="00792F84" w:rsidP="00D74598">
            <w:pPr>
              <w:pStyle w:val="stofftabelletext"/>
            </w:pPr>
          </w:p>
        </w:tc>
      </w:tr>
      <w:tr w:rsidR="00792F84" w:rsidRPr="006F03E4" w:rsidTr="00F4210C">
        <w:tc>
          <w:tcPr>
            <w:tcW w:w="68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F84" w:rsidRPr="006F03E4" w:rsidRDefault="00792F84" w:rsidP="00D74598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Fortbewegungsmittel, Verkehrsmittel</w:t>
            </w:r>
          </w:p>
        </w:tc>
        <w:tc>
          <w:tcPr>
            <w:tcW w:w="32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F84" w:rsidRPr="006F03E4" w:rsidRDefault="00792F84" w:rsidP="00D74598">
            <w:pPr>
              <w:pStyle w:val="stofftabelletext"/>
            </w:pPr>
          </w:p>
        </w:tc>
      </w:tr>
    </w:tbl>
    <w:p w:rsidR="009435E8" w:rsidRPr="006F03E4" w:rsidRDefault="009435E8" w:rsidP="00CF40A7">
      <w:pPr>
        <w:pStyle w:val="stofftabelletext"/>
      </w:pPr>
    </w:p>
    <w:p w:rsidR="00CF40A7" w:rsidRPr="006F03E4" w:rsidRDefault="00D234AC" w:rsidP="00D234AC">
      <w:pPr>
        <w:widowControl w:val="0"/>
        <w:suppressAutoHyphens/>
        <w:autoSpaceDN w:val="0"/>
        <w:spacing w:line="280" w:lineRule="exact"/>
        <w:rPr>
          <w:b/>
          <w:i/>
          <w:kern w:val="3"/>
        </w:rPr>
      </w:pPr>
      <w:r w:rsidRPr="006F03E4">
        <w:rPr>
          <w:b/>
          <w:bCs/>
          <w:i/>
          <w:kern w:val="3"/>
        </w:rPr>
        <w:lastRenderedPageBreak/>
        <w:t>Gesellschaft und öffentliches Leben</w:t>
      </w:r>
    </w:p>
    <w:tbl>
      <w:tblPr>
        <w:tblW w:w="10065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15"/>
        <w:gridCol w:w="3250"/>
      </w:tblGrid>
      <w:tr w:rsidR="00CF40A7" w:rsidRPr="006F03E4" w:rsidTr="00D234AC">
        <w:tc>
          <w:tcPr>
            <w:tcW w:w="6815" w:type="dxa"/>
            <w:tcBorders>
              <w:top w:val="nil"/>
              <w:left w:val="single" w:sz="2" w:space="0" w:color="00000A"/>
              <w:bottom w:val="single" w:sz="4" w:space="0" w:color="00000A"/>
              <w:right w:val="single" w:sz="2" w:space="0" w:color="00000A"/>
            </w:tcBorders>
            <w:tcMar>
              <w:top w:w="0" w:type="dxa"/>
              <w:left w:w="5" w:type="dxa"/>
              <w:bottom w:w="0" w:type="dxa"/>
              <w:right w:w="0" w:type="dxa"/>
            </w:tcMar>
            <w:hideMark/>
          </w:tcPr>
          <w:p w:rsidR="00CF40A7" w:rsidRPr="006F03E4" w:rsidRDefault="00D234AC" w:rsidP="00D234AC">
            <w:pPr>
              <w:suppressAutoHyphens/>
              <w:autoSpaceDN w:val="0"/>
              <w:spacing w:before="60" w:after="60" w:line="220" w:lineRule="exact"/>
              <w:ind w:left="113" w:right="113"/>
              <w:rPr>
                <w:rFonts w:ascii="Times New Roman" w:hAnsi="Times New Roman"/>
                <w:b/>
                <w:kern w:val="3"/>
                <w:sz w:val="18"/>
              </w:rPr>
            </w:pPr>
            <w:r w:rsidRPr="006F03E4">
              <w:rPr>
                <w:rFonts w:ascii="Times New Roman" w:hAnsi="Times New Roman"/>
                <w:b/>
                <w:bCs/>
                <w:kern w:val="3"/>
                <w:sz w:val="18"/>
              </w:rPr>
              <w:t>Zusammenleben, multikulturelle Gesellschaft</w:t>
            </w:r>
          </w:p>
        </w:tc>
        <w:tc>
          <w:tcPr>
            <w:tcW w:w="3250" w:type="dxa"/>
            <w:tcBorders>
              <w:top w:val="nil"/>
              <w:left w:val="single" w:sz="2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5" w:type="dxa"/>
              <w:bottom w:w="0" w:type="dxa"/>
              <w:right w:w="0" w:type="dxa"/>
            </w:tcMar>
            <w:vAlign w:val="center"/>
            <w:hideMark/>
          </w:tcPr>
          <w:p w:rsidR="00CF40A7" w:rsidRPr="006F03E4" w:rsidRDefault="00792F84" w:rsidP="00792F84">
            <w:pPr>
              <w:pStyle w:val="stofftabelletext"/>
              <w:rPr>
                <w:kern w:val="3"/>
              </w:rPr>
            </w:pPr>
            <w:r>
              <w:t xml:space="preserve">Kapitel in </w:t>
            </w:r>
            <w:proofErr w:type="spellStart"/>
            <w:r>
              <w:t>Playway</w:t>
            </w:r>
            <w:proofErr w:type="spellEnd"/>
            <w:r>
              <w:t xml:space="preserve"> 3/4</w:t>
            </w:r>
          </w:p>
        </w:tc>
      </w:tr>
    </w:tbl>
    <w:tbl>
      <w:tblPr>
        <w:tblStyle w:val="Tabellenraster"/>
        <w:tblW w:w="0" w:type="auto"/>
        <w:tblInd w:w="-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3D0EF3" w:rsidTr="003D0EF3">
        <w:trPr>
          <w:gridAfter w:val="1"/>
          <w:wAfter w:w="3260" w:type="dxa"/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</w:tcPr>
          <w:p w:rsidR="003D0EF3" w:rsidRDefault="003D0EF3" w:rsidP="00D74598">
            <w:pPr>
              <w:pStyle w:val="stofftabelletext"/>
            </w:pPr>
          </w:p>
        </w:tc>
      </w:tr>
      <w:tr w:rsidR="0000117B" w:rsidRPr="00F81A86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6F03E4" w:rsidRDefault="0000117B" w:rsidP="00D234AC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Lebensbedingungen, politisches System, öffentliche Institutionen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</w:tcPr>
          <w:p w:rsidR="0000117B" w:rsidRPr="00AE28A5" w:rsidRDefault="0000117B" w:rsidP="00CF40A7">
            <w:pPr>
              <w:pStyle w:val="stofftabelletext"/>
              <w:rPr>
                <w:lang w:val="en-US"/>
              </w:rPr>
            </w:pPr>
            <w:proofErr w:type="spellStart"/>
            <w:r w:rsidRPr="00AE28A5">
              <w:rPr>
                <w:lang w:val="en-US"/>
              </w:rPr>
              <w:t>Playway</w:t>
            </w:r>
            <w:proofErr w:type="spellEnd"/>
            <w:r w:rsidRPr="00AE28A5">
              <w:rPr>
                <w:lang w:val="en-US"/>
              </w:rPr>
              <w:t xml:space="preserve"> 3:</w:t>
            </w:r>
          </w:p>
          <w:p w:rsidR="0000117B" w:rsidRPr="00AE28A5" w:rsidRDefault="0000117B" w:rsidP="0000117B">
            <w:pPr>
              <w:pStyle w:val="stofftabelletext"/>
              <w:rPr>
                <w:lang w:val="en-US"/>
              </w:rPr>
            </w:pPr>
            <w:r w:rsidRPr="00AE28A5">
              <w:rPr>
                <w:lang w:val="en-US"/>
              </w:rPr>
              <w:t>Unit 5: Family</w:t>
            </w:r>
          </w:p>
          <w:p w:rsidR="0000117B" w:rsidRPr="00AE28A5" w:rsidRDefault="0000117B" w:rsidP="00CF40A7">
            <w:pPr>
              <w:pStyle w:val="stofftabelletext"/>
              <w:rPr>
                <w:lang w:val="en-US"/>
              </w:rPr>
            </w:pPr>
          </w:p>
          <w:p w:rsidR="0000117B" w:rsidRPr="0000117B" w:rsidRDefault="0000117B" w:rsidP="00CF40A7">
            <w:pPr>
              <w:pStyle w:val="stofftabelletext"/>
              <w:rPr>
                <w:lang w:val="en-US"/>
              </w:rPr>
            </w:pPr>
            <w:proofErr w:type="spellStart"/>
            <w:r w:rsidRPr="0000117B">
              <w:rPr>
                <w:lang w:val="en-US"/>
              </w:rPr>
              <w:t>Playway</w:t>
            </w:r>
            <w:proofErr w:type="spellEnd"/>
            <w:r w:rsidRPr="0000117B">
              <w:rPr>
                <w:lang w:val="en-US"/>
              </w:rPr>
              <w:t xml:space="preserve"> 4:</w:t>
            </w:r>
          </w:p>
          <w:p w:rsidR="0000117B" w:rsidRPr="0000117B" w:rsidRDefault="0000117B" w:rsidP="00CF40A7">
            <w:pPr>
              <w:pStyle w:val="stofftabelletext"/>
              <w:rPr>
                <w:lang w:val="en-US"/>
              </w:rPr>
            </w:pPr>
            <w:r w:rsidRPr="0000117B">
              <w:rPr>
                <w:lang w:val="en-US"/>
              </w:rPr>
              <w:t xml:space="preserve">Special days: Christmas around the world </w:t>
            </w:r>
          </w:p>
        </w:tc>
      </w:tr>
      <w:tr w:rsidR="0000117B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6F03E4" w:rsidRDefault="0000117B" w:rsidP="004128A0">
            <w:pPr>
              <w:pStyle w:val="stofftabelletext"/>
              <w:ind w:left="145" w:hanging="32"/>
              <w:rPr>
                <w:bCs/>
              </w:rPr>
            </w:pPr>
            <w:r w:rsidRPr="006F03E4">
              <w:rPr>
                <w:bCs/>
              </w:rPr>
              <w:t>- Nationalitäten, Sprachen, kulturelle Vielfalt, ethnische und/oder religiöse Zugehörigkeiten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00117B" w:rsidRPr="006F03E4" w:rsidRDefault="0000117B" w:rsidP="00CF40A7">
            <w:pPr>
              <w:pStyle w:val="stofftabelletext"/>
            </w:pPr>
          </w:p>
        </w:tc>
      </w:tr>
      <w:tr w:rsidR="0000117B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6F03E4" w:rsidRDefault="0000117B" w:rsidP="00D234AC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Schultypen, Schulsystem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00117B" w:rsidRPr="006F03E4" w:rsidRDefault="0000117B" w:rsidP="00CF40A7">
            <w:pPr>
              <w:pStyle w:val="stofftabelletext"/>
            </w:pPr>
          </w:p>
        </w:tc>
      </w:tr>
      <w:tr w:rsidR="0000117B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6F03E4" w:rsidRDefault="0000117B" w:rsidP="00D234AC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digitale und analoge Medien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00117B" w:rsidRPr="006F03E4" w:rsidRDefault="0000117B" w:rsidP="00BF6E51">
            <w:pPr>
              <w:pStyle w:val="stofftabelletext"/>
            </w:pPr>
          </w:p>
        </w:tc>
      </w:tr>
      <w:tr w:rsidR="0000117B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0117B" w:rsidRPr="006F03E4" w:rsidRDefault="0000117B" w:rsidP="00CF40A7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gesellschaftliches Engagement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</w:tcPr>
          <w:p w:rsidR="0000117B" w:rsidRPr="006F03E4" w:rsidRDefault="0000117B" w:rsidP="00CF40A7">
            <w:pPr>
              <w:pStyle w:val="stofftabelletext"/>
            </w:pPr>
          </w:p>
        </w:tc>
      </w:tr>
    </w:tbl>
    <w:p w:rsidR="00CF40A7" w:rsidRPr="006F03E4" w:rsidRDefault="00CF40A7" w:rsidP="00CF40A7">
      <w:pPr>
        <w:pStyle w:val="stofftabelletext"/>
        <w:ind w:left="0"/>
        <w:rPr>
          <w:rFonts w:asciiTheme="minorBidi" w:hAnsiTheme="minorBidi" w:cstheme="minorBidi"/>
          <w:b/>
          <w:bCs/>
          <w:i/>
          <w:sz w:val="22"/>
          <w:szCs w:val="22"/>
        </w:rPr>
      </w:pPr>
    </w:p>
    <w:tbl>
      <w:tblPr>
        <w:tblStyle w:val="Tabellenrast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CF40A7" w:rsidRPr="006F03E4" w:rsidTr="00D74598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F40A7" w:rsidRPr="006F03E4" w:rsidRDefault="00D234AC" w:rsidP="00D234AC">
            <w:pPr>
              <w:pStyle w:val="stofftabelletext"/>
              <w:rPr>
                <w:b/>
              </w:rPr>
            </w:pPr>
            <w:r w:rsidRPr="006F03E4">
              <w:rPr>
                <w:b/>
                <w:bCs/>
              </w:rPr>
              <w:t>Ausbildung, Arbeitswelt, Konsum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CF40A7" w:rsidRPr="006F03E4" w:rsidRDefault="00792F84" w:rsidP="00D74598">
            <w:pPr>
              <w:pStyle w:val="stofftabelletext"/>
              <w:rPr>
                <w:b/>
              </w:rPr>
            </w:pPr>
            <w:r>
              <w:t xml:space="preserve">Kapitel in </w:t>
            </w:r>
            <w:proofErr w:type="spellStart"/>
            <w:r>
              <w:t>Playway</w:t>
            </w:r>
            <w:proofErr w:type="spellEnd"/>
            <w:r>
              <w:t xml:space="preserve"> 3/4</w:t>
            </w:r>
          </w:p>
        </w:tc>
      </w:tr>
      <w:tr w:rsidR="00CF40A7" w:rsidRPr="006F03E4" w:rsidTr="00D74598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</w:tcPr>
          <w:p w:rsidR="00CF40A7" w:rsidRPr="006F03E4" w:rsidRDefault="00CF40A7" w:rsidP="00D74598">
            <w:pPr>
              <w:pStyle w:val="stofftabelletext"/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:rsidR="00CF40A7" w:rsidRPr="006F03E4" w:rsidRDefault="00CF40A7" w:rsidP="00D74598">
            <w:pPr>
              <w:pStyle w:val="stofftabelletext"/>
            </w:pPr>
          </w:p>
        </w:tc>
      </w:tr>
      <w:tr w:rsidR="00C914E0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914E0" w:rsidRPr="006F03E4" w:rsidRDefault="00C914E0" w:rsidP="00D234AC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Schullaufbahn, Ausbildung, Studium, Arbeitsmarkt im In- und Ausland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</w:tcPr>
          <w:p w:rsidR="00C914E0" w:rsidRPr="006F03E4" w:rsidRDefault="00C914E0" w:rsidP="00D74598">
            <w:pPr>
              <w:pStyle w:val="stofftabelletext"/>
            </w:pPr>
            <w:proofErr w:type="spellStart"/>
            <w:r>
              <w:t>Playway</w:t>
            </w:r>
            <w:proofErr w:type="spellEnd"/>
            <w:r>
              <w:t xml:space="preserve"> 4:</w:t>
            </w:r>
          </w:p>
          <w:p w:rsidR="00C914E0" w:rsidRPr="0000117B" w:rsidRDefault="00C914E0" w:rsidP="0000117B">
            <w:pPr>
              <w:pStyle w:val="stofftabelletext"/>
            </w:pPr>
            <w:r w:rsidRPr="0000117B">
              <w:t>Unit 4: Shopping</w:t>
            </w:r>
          </w:p>
          <w:p w:rsidR="00C914E0" w:rsidRPr="006F03E4" w:rsidRDefault="00C914E0" w:rsidP="00BF6E51">
            <w:pPr>
              <w:pStyle w:val="stofftabelletext"/>
            </w:pPr>
          </w:p>
        </w:tc>
      </w:tr>
      <w:tr w:rsidR="00C914E0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914E0" w:rsidRPr="006F03E4" w:rsidRDefault="00C914E0" w:rsidP="00D234AC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Berufe, Praktika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C914E0" w:rsidRPr="006F03E4" w:rsidRDefault="00C914E0" w:rsidP="00BF6E51">
            <w:pPr>
              <w:pStyle w:val="stofftabelletext"/>
            </w:pPr>
          </w:p>
        </w:tc>
      </w:tr>
      <w:tr w:rsidR="00C914E0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C914E0" w:rsidRPr="006F03E4" w:rsidRDefault="00C914E0" w:rsidP="00D234AC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Berufspläne, Bewerbung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C914E0" w:rsidRPr="006F03E4" w:rsidRDefault="00C914E0" w:rsidP="00D74598">
            <w:pPr>
              <w:pStyle w:val="stofftabelletext"/>
            </w:pPr>
          </w:p>
        </w:tc>
      </w:tr>
      <w:tr w:rsidR="00C914E0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C914E0" w:rsidRPr="006F03E4" w:rsidRDefault="00C914E0" w:rsidP="00D234AC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Geld, Einkaufen, Preisvergleich, Verbraucherschutz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</w:tcPr>
          <w:p w:rsidR="00C914E0" w:rsidRPr="006F03E4" w:rsidRDefault="00C914E0" w:rsidP="00D74598">
            <w:pPr>
              <w:pStyle w:val="stofftabelletext"/>
            </w:pPr>
          </w:p>
        </w:tc>
      </w:tr>
    </w:tbl>
    <w:p w:rsidR="00CF40A7" w:rsidRDefault="00CF40A7" w:rsidP="00CF40A7">
      <w:pPr>
        <w:pStyle w:val="stofftabelletext"/>
      </w:pPr>
    </w:p>
    <w:p w:rsidR="00CF40A7" w:rsidRPr="006F03E4" w:rsidRDefault="0034361B" w:rsidP="0034361B">
      <w:pPr>
        <w:pStyle w:val="stofftabelletext"/>
        <w:ind w:left="0"/>
        <w:rPr>
          <w:rFonts w:asciiTheme="minorBidi" w:hAnsiTheme="minorBidi" w:cstheme="minorBidi"/>
          <w:b/>
          <w:bCs/>
          <w:i/>
          <w:sz w:val="22"/>
          <w:szCs w:val="22"/>
        </w:rPr>
      </w:pPr>
      <w:r w:rsidRPr="006F03E4">
        <w:rPr>
          <w:rFonts w:asciiTheme="minorBidi" w:hAnsiTheme="minorBidi" w:cstheme="minorBidi"/>
          <w:b/>
          <w:bCs/>
          <w:i/>
          <w:sz w:val="22"/>
          <w:szCs w:val="22"/>
        </w:rPr>
        <w:t>Kultur und historischer Hintergrund</w:t>
      </w:r>
    </w:p>
    <w:tbl>
      <w:tblPr>
        <w:tblStyle w:val="Tabellenrast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CF40A7" w:rsidRPr="006F03E4" w:rsidTr="00D74598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CF40A7" w:rsidRPr="006F03E4" w:rsidRDefault="0034361B" w:rsidP="0034361B">
            <w:pPr>
              <w:pStyle w:val="stofftabelletext"/>
              <w:rPr>
                <w:b/>
              </w:rPr>
            </w:pPr>
            <w:r w:rsidRPr="006F03E4">
              <w:rPr>
                <w:b/>
                <w:bCs/>
              </w:rPr>
              <w:t>Sitten, Bräuche, Rituale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CF40A7" w:rsidRPr="006F03E4" w:rsidRDefault="00792F84" w:rsidP="00D74598">
            <w:pPr>
              <w:pStyle w:val="stofftabelletext"/>
              <w:rPr>
                <w:b/>
              </w:rPr>
            </w:pPr>
            <w:r>
              <w:t xml:space="preserve">Kapitel in </w:t>
            </w:r>
            <w:proofErr w:type="spellStart"/>
            <w:r>
              <w:t>Playway</w:t>
            </w:r>
            <w:proofErr w:type="spellEnd"/>
            <w:r>
              <w:t xml:space="preserve"> 3/4</w:t>
            </w:r>
          </w:p>
        </w:tc>
      </w:tr>
      <w:tr w:rsidR="00CF40A7" w:rsidRPr="006F03E4" w:rsidTr="00D74598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</w:tcPr>
          <w:p w:rsidR="00CF40A7" w:rsidRPr="006F03E4" w:rsidRDefault="00CF40A7" w:rsidP="00D74598">
            <w:pPr>
              <w:pStyle w:val="stofftabelletext"/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:rsidR="00CF40A7" w:rsidRPr="006F03E4" w:rsidRDefault="00CF40A7" w:rsidP="00D74598">
            <w:pPr>
              <w:pStyle w:val="stofftabelletext"/>
            </w:pPr>
          </w:p>
        </w:tc>
      </w:tr>
      <w:tr w:rsidR="0000117B" w:rsidRPr="00CF40A7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CF40A7" w:rsidRDefault="0000117B" w:rsidP="0034361B">
            <w:pPr>
              <w:pStyle w:val="stofftabelletext"/>
              <w:rPr>
                <w:bCs/>
              </w:rPr>
            </w:pPr>
            <w:r w:rsidRPr="0034361B">
              <w:rPr>
                <w:bCs/>
              </w:rPr>
              <w:t>- Feiertage, Feste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</w:tcPr>
          <w:p w:rsidR="0000117B" w:rsidRPr="00AE28A5" w:rsidRDefault="0000117B" w:rsidP="00D74598">
            <w:pPr>
              <w:pStyle w:val="stofftabelletext"/>
              <w:rPr>
                <w:lang w:val="en-US"/>
              </w:rPr>
            </w:pPr>
            <w:proofErr w:type="spellStart"/>
            <w:r w:rsidRPr="00AE28A5">
              <w:rPr>
                <w:lang w:val="en-US"/>
              </w:rPr>
              <w:t>Playway</w:t>
            </w:r>
            <w:proofErr w:type="spellEnd"/>
            <w:r w:rsidRPr="00AE28A5">
              <w:rPr>
                <w:lang w:val="en-US"/>
              </w:rPr>
              <w:t xml:space="preserve"> 3:</w:t>
            </w:r>
          </w:p>
          <w:p w:rsidR="0000117B" w:rsidRPr="0000117B" w:rsidRDefault="0000117B" w:rsidP="0000117B">
            <w:pPr>
              <w:pStyle w:val="stofftabelletext"/>
              <w:rPr>
                <w:lang w:val="en-US"/>
              </w:rPr>
            </w:pPr>
            <w:r w:rsidRPr="0000117B">
              <w:rPr>
                <w:lang w:val="en-US"/>
              </w:rPr>
              <w:t>Unit 8: Lunch time</w:t>
            </w:r>
          </w:p>
          <w:p w:rsidR="0000117B" w:rsidRPr="0000117B" w:rsidRDefault="0000117B" w:rsidP="0000117B">
            <w:pPr>
              <w:pStyle w:val="stofftabelletext"/>
              <w:rPr>
                <w:lang w:val="en-US"/>
              </w:rPr>
            </w:pPr>
            <w:r w:rsidRPr="0000117B">
              <w:rPr>
                <w:lang w:val="en-US"/>
              </w:rPr>
              <w:t>Special days: Christmas, Thanksgiving, Easter</w:t>
            </w:r>
          </w:p>
          <w:p w:rsidR="0000117B" w:rsidRPr="0000117B" w:rsidRDefault="0000117B" w:rsidP="00D74598">
            <w:pPr>
              <w:pStyle w:val="stofftabelletext"/>
              <w:rPr>
                <w:lang w:val="en-US"/>
              </w:rPr>
            </w:pPr>
          </w:p>
          <w:p w:rsidR="0000117B" w:rsidRPr="00AE28A5" w:rsidRDefault="0000117B" w:rsidP="00D74598">
            <w:pPr>
              <w:pStyle w:val="stofftabelletext"/>
              <w:rPr>
                <w:lang w:val="en-US"/>
              </w:rPr>
            </w:pPr>
            <w:proofErr w:type="spellStart"/>
            <w:r w:rsidRPr="00AE28A5">
              <w:rPr>
                <w:lang w:val="en-US"/>
              </w:rPr>
              <w:t>Playway</w:t>
            </w:r>
            <w:proofErr w:type="spellEnd"/>
            <w:r w:rsidRPr="00AE28A5">
              <w:rPr>
                <w:lang w:val="en-US"/>
              </w:rPr>
              <w:t xml:space="preserve"> 4:</w:t>
            </w:r>
          </w:p>
          <w:p w:rsidR="0000117B" w:rsidRPr="0000117B" w:rsidRDefault="0000117B" w:rsidP="0000117B">
            <w:pPr>
              <w:pStyle w:val="stofftabelletext"/>
              <w:suppressAutoHyphens/>
              <w:autoSpaceDN w:val="0"/>
              <w:ind w:left="145"/>
              <w:textAlignment w:val="baseline"/>
              <w:rPr>
                <w:lang w:val="en-US"/>
              </w:rPr>
            </w:pPr>
            <w:r w:rsidRPr="0000117B">
              <w:rPr>
                <w:lang w:val="en-US"/>
              </w:rPr>
              <w:t>Spe</w:t>
            </w:r>
            <w:r>
              <w:rPr>
                <w:lang w:val="en-US"/>
              </w:rPr>
              <w:t xml:space="preserve">cial days: Halloween, Christmas </w:t>
            </w:r>
            <w:r w:rsidRPr="0000117B">
              <w:rPr>
                <w:lang w:val="en-US"/>
              </w:rPr>
              <w:t>around the world, Valentine‘s Day, Pancake Day</w:t>
            </w:r>
          </w:p>
          <w:p w:rsidR="0000117B" w:rsidRPr="00CF40A7" w:rsidRDefault="0000117B" w:rsidP="003D172E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</w:pPr>
            <w:r w:rsidRPr="0000117B">
              <w:t xml:space="preserve">Unit 9: Food </w:t>
            </w:r>
            <w:proofErr w:type="spellStart"/>
            <w:r w:rsidRPr="0000117B">
              <w:t>and</w:t>
            </w:r>
            <w:proofErr w:type="spellEnd"/>
            <w:r w:rsidRPr="0000117B">
              <w:t xml:space="preserve"> </w:t>
            </w:r>
            <w:proofErr w:type="spellStart"/>
            <w:r w:rsidRPr="0000117B">
              <w:t>drink</w:t>
            </w:r>
            <w:proofErr w:type="spellEnd"/>
          </w:p>
        </w:tc>
      </w:tr>
      <w:tr w:rsidR="0000117B" w:rsidRPr="00E10905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CF40A7" w:rsidRDefault="0000117B" w:rsidP="0034361B">
            <w:pPr>
              <w:pStyle w:val="stofftabelletext"/>
              <w:rPr>
                <w:bCs/>
              </w:rPr>
            </w:pPr>
            <w:r w:rsidRPr="0034361B">
              <w:rPr>
                <w:bCs/>
              </w:rPr>
              <w:t>- Essen und Trinken (regionale Küche)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00117B" w:rsidRPr="00792F84" w:rsidRDefault="0000117B" w:rsidP="003D172E">
            <w:pPr>
              <w:pStyle w:val="stofftabelletext"/>
              <w:tabs>
                <w:tab w:val="left" w:pos="705"/>
              </w:tabs>
              <w:suppressAutoHyphens/>
              <w:autoSpaceDN w:val="0"/>
              <w:ind w:left="572" w:hanging="459"/>
              <w:textAlignment w:val="baseline"/>
            </w:pPr>
          </w:p>
        </w:tc>
      </w:tr>
      <w:tr w:rsidR="0000117B" w:rsidRPr="00CF40A7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CF40A7" w:rsidRDefault="0000117B" w:rsidP="0034361B">
            <w:pPr>
              <w:pStyle w:val="stofftabelletext"/>
              <w:rPr>
                <w:bCs/>
              </w:rPr>
            </w:pPr>
            <w:r w:rsidRPr="0034361B">
              <w:rPr>
                <w:bCs/>
              </w:rPr>
              <w:t>- Traditionen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00117B" w:rsidRPr="00CF40A7" w:rsidRDefault="0000117B" w:rsidP="00D74598">
            <w:pPr>
              <w:pStyle w:val="stofftabelletext"/>
            </w:pPr>
          </w:p>
        </w:tc>
      </w:tr>
      <w:tr w:rsidR="0000117B" w:rsidRPr="00CF40A7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CF40A7" w:rsidRDefault="0000117B" w:rsidP="0034361B">
            <w:pPr>
              <w:pStyle w:val="stofftabelletext"/>
              <w:rPr>
                <w:bCs/>
              </w:rPr>
            </w:pPr>
            <w:r w:rsidRPr="0034361B">
              <w:rPr>
                <w:bCs/>
              </w:rPr>
              <w:t>- historische Aspekte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00117B" w:rsidRPr="00CF40A7" w:rsidRDefault="0000117B" w:rsidP="00D74598">
            <w:pPr>
              <w:pStyle w:val="stofftabelletext"/>
            </w:pPr>
          </w:p>
        </w:tc>
      </w:tr>
      <w:tr w:rsidR="0000117B" w:rsidRPr="00CF40A7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CF40A7" w:rsidRDefault="0000117B" w:rsidP="0034361B">
            <w:pPr>
              <w:pStyle w:val="stofftabelletext"/>
              <w:rPr>
                <w:bCs/>
              </w:rPr>
            </w:pPr>
            <w:r w:rsidRPr="0034361B">
              <w:rPr>
                <w:bCs/>
              </w:rPr>
              <w:t>- Persönlichkeiten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00117B" w:rsidRPr="00CF40A7" w:rsidRDefault="0000117B" w:rsidP="00D74598">
            <w:pPr>
              <w:pStyle w:val="stofftabelletext"/>
            </w:pPr>
          </w:p>
        </w:tc>
      </w:tr>
      <w:tr w:rsidR="0000117B" w:rsidRPr="00E10905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CF40A7" w:rsidRDefault="0000117B" w:rsidP="0034361B">
            <w:pPr>
              <w:pStyle w:val="stofftabelletext"/>
              <w:rPr>
                <w:bCs/>
              </w:rPr>
            </w:pPr>
            <w:r w:rsidRPr="0034361B">
              <w:rPr>
                <w:bCs/>
              </w:rPr>
              <w:t>- Verbreitung der Zielsprache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00117B" w:rsidRPr="006F26C8" w:rsidRDefault="0000117B" w:rsidP="00D74598">
            <w:pPr>
              <w:pStyle w:val="stofftabelletext"/>
              <w:rPr>
                <w:lang w:val="en-US"/>
              </w:rPr>
            </w:pPr>
          </w:p>
        </w:tc>
      </w:tr>
      <w:tr w:rsidR="0000117B" w:rsidRPr="00CF40A7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CF40A7" w:rsidRDefault="0000117B" w:rsidP="0034361B">
            <w:pPr>
              <w:pStyle w:val="stofftabelletext"/>
              <w:rPr>
                <w:bCs/>
              </w:rPr>
            </w:pPr>
            <w:r w:rsidRPr="0034361B">
              <w:rPr>
                <w:bCs/>
              </w:rPr>
              <w:t>- für die Gegenwart bedeutsame historische</w:t>
            </w:r>
            <w:r>
              <w:rPr>
                <w:bCs/>
              </w:rPr>
              <w:t xml:space="preserve"> </w:t>
            </w:r>
            <w:r w:rsidRPr="0034361B">
              <w:rPr>
                <w:bCs/>
              </w:rPr>
              <w:t>Aspekte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00117B" w:rsidRPr="00CF40A7" w:rsidRDefault="0000117B" w:rsidP="00BF6E51">
            <w:pPr>
              <w:pStyle w:val="stofftabelletext"/>
            </w:pPr>
          </w:p>
        </w:tc>
      </w:tr>
      <w:tr w:rsidR="0000117B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0117B" w:rsidRPr="006F03E4" w:rsidRDefault="0000117B" w:rsidP="0034361B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Globalisierung und nationale Identität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</w:tcPr>
          <w:p w:rsidR="0000117B" w:rsidRPr="006F03E4" w:rsidRDefault="0000117B" w:rsidP="003D172E">
            <w:pPr>
              <w:pStyle w:val="stofftabelletext"/>
            </w:pPr>
          </w:p>
        </w:tc>
      </w:tr>
    </w:tbl>
    <w:p w:rsidR="00CF40A7" w:rsidRPr="006F03E4" w:rsidRDefault="00CF40A7" w:rsidP="0034361B">
      <w:pPr>
        <w:pStyle w:val="stofftabelletext"/>
      </w:pPr>
    </w:p>
    <w:tbl>
      <w:tblPr>
        <w:tblStyle w:val="Tabellenrast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D234AC" w:rsidRPr="006F03E4" w:rsidTr="00D74598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234AC" w:rsidRPr="006F03E4" w:rsidRDefault="0034361B" w:rsidP="0034361B">
            <w:pPr>
              <w:pStyle w:val="stofftabelletext"/>
              <w:rPr>
                <w:b/>
              </w:rPr>
            </w:pPr>
            <w:r w:rsidRPr="006F03E4">
              <w:rPr>
                <w:b/>
                <w:bCs/>
              </w:rPr>
              <w:t>Kulturelle Aspekte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D234AC" w:rsidRPr="006F03E4" w:rsidRDefault="00792F84" w:rsidP="00D234AC">
            <w:pPr>
              <w:pStyle w:val="stofftabelletext"/>
              <w:rPr>
                <w:b/>
              </w:rPr>
            </w:pPr>
            <w:r>
              <w:t xml:space="preserve">Kapitel in </w:t>
            </w:r>
            <w:proofErr w:type="spellStart"/>
            <w:r>
              <w:t>Playway</w:t>
            </w:r>
            <w:proofErr w:type="spellEnd"/>
            <w:r>
              <w:t xml:space="preserve"> 3/4</w:t>
            </w:r>
          </w:p>
        </w:tc>
      </w:tr>
      <w:tr w:rsidR="00D234AC" w:rsidRPr="006F03E4" w:rsidTr="00D74598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</w:tcPr>
          <w:p w:rsidR="00D234AC" w:rsidRPr="006F03E4" w:rsidRDefault="00D234AC" w:rsidP="00D234AC">
            <w:pPr>
              <w:pStyle w:val="stofftabelletext"/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:rsidR="00D234AC" w:rsidRPr="006F03E4" w:rsidRDefault="00D234AC" w:rsidP="00D234AC">
            <w:pPr>
              <w:pStyle w:val="stofftabelletext"/>
            </w:pPr>
          </w:p>
        </w:tc>
      </w:tr>
      <w:tr w:rsidR="0000117B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6F03E4" w:rsidRDefault="0000117B" w:rsidP="0034361B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Städte, Regionen, Sehenswürdigkeiten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</w:tcPr>
          <w:p w:rsidR="0000117B" w:rsidRDefault="0000117B" w:rsidP="00D234AC">
            <w:pPr>
              <w:pStyle w:val="stofftabelletext"/>
            </w:pPr>
            <w:proofErr w:type="spellStart"/>
            <w:r>
              <w:t>Playway</w:t>
            </w:r>
            <w:proofErr w:type="spellEnd"/>
            <w:r>
              <w:t xml:space="preserve"> 4:</w:t>
            </w:r>
          </w:p>
          <w:p w:rsidR="0000117B" w:rsidRPr="0000117B" w:rsidRDefault="0000117B" w:rsidP="0000117B">
            <w:pPr>
              <w:pStyle w:val="stofftabelletext"/>
            </w:pPr>
            <w:r w:rsidRPr="0000117B">
              <w:t xml:space="preserve">Unit 2: In </w:t>
            </w:r>
            <w:proofErr w:type="spellStart"/>
            <w:r w:rsidRPr="0000117B">
              <w:t>town</w:t>
            </w:r>
            <w:proofErr w:type="spellEnd"/>
          </w:p>
          <w:p w:rsidR="0000117B" w:rsidRPr="006F03E4" w:rsidRDefault="0000117B" w:rsidP="00D234AC">
            <w:pPr>
              <w:pStyle w:val="stofftabelletext"/>
            </w:pPr>
          </w:p>
        </w:tc>
      </w:tr>
      <w:tr w:rsidR="0000117B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6F03E4" w:rsidRDefault="0000117B" w:rsidP="0034361B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Sport- und Großereignisse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00117B" w:rsidRPr="006F03E4" w:rsidRDefault="0000117B" w:rsidP="00D234AC">
            <w:pPr>
              <w:pStyle w:val="stofftabelletext"/>
            </w:pPr>
          </w:p>
        </w:tc>
      </w:tr>
      <w:tr w:rsidR="0000117B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0117B" w:rsidRPr="006F03E4" w:rsidRDefault="0000117B" w:rsidP="00D234AC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traditionelle und aktuelle Kunstformen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</w:tcPr>
          <w:p w:rsidR="0000117B" w:rsidRPr="006F03E4" w:rsidRDefault="0000117B" w:rsidP="00D234AC">
            <w:pPr>
              <w:pStyle w:val="stofftabelletext"/>
            </w:pPr>
          </w:p>
        </w:tc>
      </w:tr>
    </w:tbl>
    <w:p w:rsidR="009435E8" w:rsidRPr="006F03E4" w:rsidRDefault="009435E8" w:rsidP="00CF40A7">
      <w:pPr>
        <w:pStyle w:val="stofftabelletext"/>
      </w:pPr>
    </w:p>
    <w:p w:rsidR="00CF40A7" w:rsidRPr="006F03E4" w:rsidRDefault="0034361B" w:rsidP="0034361B">
      <w:pPr>
        <w:pStyle w:val="stofftabelletext"/>
        <w:ind w:left="0"/>
        <w:rPr>
          <w:rFonts w:asciiTheme="minorBidi" w:hAnsiTheme="minorBidi" w:cstheme="minorBidi"/>
          <w:b/>
          <w:bCs/>
          <w:i/>
          <w:sz w:val="22"/>
          <w:szCs w:val="22"/>
        </w:rPr>
      </w:pPr>
      <w:r w:rsidRPr="006F03E4">
        <w:rPr>
          <w:rFonts w:asciiTheme="minorBidi" w:hAnsiTheme="minorBidi" w:cstheme="minorBidi"/>
          <w:b/>
          <w:bCs/>
          <w:i/>
          <w:sz w:val="22"/>
          <w:szCs w:val="22"/>
        </w:rPr>
        <w:t>Natur und Umwelt</w:t>
      </w:r>
    </w:p>
    <w:tbl>
      <w:tblPr>
        <w:tblStyle w:val="Tabellenrast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D234AC" w:rsidRPr="006F03E4" w:rsidTr="00D74598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D234AC" w:rsidRPr="006F03E4" w:rsidRDefault="0034361B" w:rsidP="0034361B">
            <w:pPr>
              <w:pStyle w:val="stofftabelletext"/>
              <w:rPr>
                <w:b/>
              </w:rPr>
            </w:pPr>
            <w:r w:rsidRPr="006F03E4">
              <w:rPr>
                <w:b/>
                <w:bCs/>
              </w:rPr>
              <w:t>Regionale Gegebenheiten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D234AC" w:rsidRPr="006F03E4" w:rsidRDefault="00792F84" w:rsidP="00D74598">
            <w:pPr>
              <w:pStyle w:val="stofftabelletext"/>
              <w:rPr>
                <w:b/>
              </w:rPr>
            </w:pPr>
            <w:r>
              <w:t xml:space="preserve">Kapitel in </w:t>
            </w:r>
            <w:proofErr w:type="spellStart"/>
            <w:r>
              <w:t>Playway</w:t>
            </w:r>
            <w:proofErr w:type="spellEnd"/>
            <w:r>
              <w:t xml:space="preserve"> 3/4</w:t>
            </w:r>
          </w:p>
        </w:tc>
      </w:tr>
      <w:tr w:rsidR="00D234AC" w:rsidRPr="006F03E4" w:rsidTr="00D74598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</w:tcPr>
          <w:p w:rsidR="00D234AC" w:rsidRPr="006F03E4" w:rsidRDefault="00D234AC" w:rsidP="00D74598">
            <w:pPr>
              <w:pStyle w:val="stofftabelletext"/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:rsidR="00D234AC" w:rsidRPr="006F03E4" w:rsidRDefault="00D234AC" w:rsidP="00D74598">
            <w:pPr>
              <w:pStyle w:val="stofftabelletext"/>
            </w:pPr>
          </w:p>
        </w:tc>
      </w:tr>
      <w:tr w:rsidR="0000117B" w:rsidRPr="00F81A86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6F03E4" w:rsidRDefault="0000117B" w:rsidP="0034361B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Stadt und Land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</w:tcPr>
          <w:p w:rsidR="0000117B" w:rsidRPr="0000117B" w:rsidRDefault="0000117B" w:rsidP="009E35C6">
            <w:pPr>
              <w:pStyle w:val="stofftabelletext"/>
              <w:rPr>
                <w:lang w:val="en-US"/>
              </w:rPr>
            </w:pPr>
            <w:proofErr w:type="spellStart"/>
            <w:r w:rsidRPr="0000117B">
              <w:rPr>
                <w:lang w:val="en-US"/>
              </w:rPr>
              <w:t>Playway</w:t>
            </w:r>
            <w:proofErr w:type="spellEnd"/>
            <w:r w:rsidRPr="0000117B">
              <w:rPr>
                <w:lang w:val="en-US"/>
              </w:rPr>
              <w:t xml:space="preserve"> 3:</w:t>
            </w:r>
          </w:p>
          <w:p w:rsidR="0000117B" w:rsidRPr="0000117B" w:rsidRDefault="0000117B" w:rsidP="0000117B">
            <w:pPr>
              <w:pStyle w:val="stofftabelletext"/>
              <w:rPr>
                <w:lang w:val="en-US"/>
              </w:rPr>
            </w:pPr>
            <w:r w:rsidRPr="0000117B">
              <w:rPr>
                <w:lang w:val="en-US"/>
              </w:rPr>
              <w:t>Unit 3: Animals</w:t>
            </w:r>
          </w:p>
          <w:p w:rsidR="0000117B" w:rsidRPr="0000117B" w:rsidRDefault="0000117B" w:rsidP="0000117B">
            <w:pPr>
              <w:pStyle w:val="stofftabelletext"/>
              <w:rPr>
                <w:lang w:val="en-US"/>
              </w:rPr>
            </w:pPr>
            <w:r w:rsidRPr="0000117B">
              <w:rPr>
                <w:lang w:val="en-US"/>
              </w:rPr>
              <w:t>Unit 7: Weather</w:t>
            </w:r>
          </w:p>
          <w:p w:rsidR="0000117B" w:rsidRPr="0000117B" w:rsidRDefault="0000117B" w:rsidP="0000117B">
            <w:pPr>
              <w:pStyle w:val="stofftabelletext"/>
              <w:rPr>
                <w:lang w:val="en-US"/>
              </w:rPr>
            </w:pPr>
            <w:r w:rsidRPr="0000117B">
              <w:rPr>
                <w:lang w:val="en-US"/>
              </w:rPr>
              <w:t>Unit 9: On the farm</w:t>
            </w:r>
          </w:p>
          <w:p w:rsidR="0000117B" w:rsidRDefault="0000117B" w:rsidP="009E35C6">
            <w:pPr>
              <w:pStyle w:val="stofftabelletext"/>
              <w:rPr>
                <w:lang w:val="en-US"/>
              </w:rPr>
            </w:pPr>
          </w:p>
          <w:p w:rsidR="0000117B" w:rsidRDefault="0000117B" w:rsidP="009E35C6">
            <w:pPr>
              <w:pStyle w:val="stofftabelletext"/>
              <w:rPr>
                <w:lang w:val="en-US"/>
              </w:rPr>
            </w:pPr>
            <w:proofErr w:type="spellStart"/>
            <w:r>
              <w:rPr>
                <w:lang w:val="en-US"/>
              </w:rPr>
              <w:t>Playway</w:t>
            </w:r>
            <w:proofErr w:type="spellEnd"/>
            <w:r>
              <w:rPr>
                <w:lang w:val="en-US"/>
              </w:rPr>
              <w:t xml:space="preserve"> 4:</w:t>
            </w:r>
          </w:p>
          <w:p w:rsidR="0000117B" w:rsidRPr="0000117B" w:rsidRDefault="0000117B" w:rsidP="009E35C6">
            <w:pPr>
              <w:pStyle w:val="stofftabelletext"/>
              <w:rPr>
                <w:lang w:val="en-US"/>
              </w:rPr>
            </w:pPr>
            <w:r w:rsidRPr="0000117B">
              <w:rPr>
                <w:lang w:val="en-US"/>
              </w:rPr>
              <w:t>Unit 1: Pets and other animals</w:t>
            </w:r>
          </w:p>
        </w:tc>
      </w:tr>
      <w:tr w:rsidR="0000117B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6F03E4" w:rsidRDefault="0000117B" w:rsidP="0034361B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geografische Gegebenheiten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00117B" w:rsidRPr="006F03E4" w:rsidRDefault="0000117B" w:rsidP="00D74598">
            <w:pPr>
              <w:pStyle w:val="stofftabelletext"/>
            </w:pPr>
          </w:p>
        </w:tc>
      </w:tr>
      <w:tr w:rsidR="0000117B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0117B" w:rsidRPr="006F03E4" w:rsidRDefault="0000117B" w:rsidP="00D74598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Tiere und Pflanzen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</w:tcPr>
          <w:p w:rsidR="0000117B" w:rsidRPr="006F03E4" w:rsidRDefault="0000117B" w:rsidP="00D74598">
            <w:pPr>
              <w:pStyle w:val="stofftabelletext"/>
            </w:pPr>
          </w:p>
        </w:tc>
      </w:tr>
    </w:tbl>
    <w:p w:rsidR="00CF40A7" w:rsidRPr="006F03E4" w:rsidRDefault="00CF40A7" w:rsidP="00A34E6B">
      <w:pPr>
        <w:pStyle w:val="stofftabelletext"/>
      </w:pPr>
    </w:p>
    <w:tbl>
      <w:tblPr>
        <w:tblStyle w:val="Tabellenraster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3260"/>
      </w:tblGrid>
      <w:tr w:rsidR="0034361B" w:rsidRPr="006F03E4" w:rsidTr="00D74598">
        <w:tc>
          <w:tcPr>
            <w:tcW w:w="6804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:rsidR="0034361B" w:rsidRPr="006F03E4" w:rsidRDefault="0034361B" w:rsidP="0034361B">
            <w:pPr>
              <w:pStyle w:val="stofftabelletext"/>
              <w:rPr>
                <w:b/>
              </w:rPr>
            </w:pPr>
            <w:r w:rsidRPr="006F03E4">
              <w:rPr>
                <w:b/>
                <w:bCs/>
              </w:rPr>
              <w:t>Umwelt</w:t>
            </w:r>
          </w:p>
        </w:tc>
        <w:tc>
          <w:tcPr>
            <w:tcW w:w="3260" w:type="dxa"/>
            <w:tcBorders>
              <w:top w:val="nil"/>
              <w:left w:val="single" w:sz="2" w:space="0" w:color="auto"/>
              <w:bottom w:val="single" w:sz="4" w:space="0" w:color="auto"/>
            </w:tcBorders>
          </w:tcPr>
          <w:p w:rsidR="0034361B" w:rsidRPr="006F03E4" w:rsidRDefault="00792F84" w:rsidP="00D74598">
            <w:pPr>
              <w:pStyle w:val="stofftabelletext"/>
              <w:rPr>
                <w:b/>
              </w:rPr>
            </w:pPr>
            <w:r>
              <w:t xml:space="preserve">Kapitel in </w:t>
            </w:r>
            <w:proofErr w:type="spellStart"/>
            <w:r>
              <w:t>Playway</w:t>
            </w:r>
            <w:proofErr w:type="spellEnd"/>
            <w:r>
              <w:t xml:space="preserve"> 3/4</w:t>
            </w:r>
          </w:p>
        </w:tc>
      </w:tr>
      <w:tr w:rsidR="0034361B" w:rsidRPr="006F03E4" w:rsidTr="00D74598">
        <w:trPr>
          <w:trHeight w:hRule="exact" w:val="113"/>
        </w:trPr>
        <w:tc>
          <w:tcPr>
            <w:tcW w:w="6804" w:type="dxa"/>
            <w:tcBorders>
              <w:left w:val="nil"/>
              <w:bottom w:val="nil"/>
              <w:right w:val="nil"/>
            </w:tcBorders>
          </w:tcPr>
          <w:p w:rsidR="0034361B" w:rsidRPr="006F03E4" w:rsidRDefault="0034361B" w:rsidP="00D74598">
            <w:pPr>
              <w:pStyle w:val="stofftabelletext"/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</w:tcPr>
          <w:p w:rsidR="0034361B" w:rsidRPr="006F03E4" w:rsidRDefault="0034361B" w:rsidP="00D74598">
            <w:pPr>
              <w:pStyle w:val="stofftabelletext"/>
            </w:pPr>
          </w:p>
        </w:tc>
      </w:tr>
      <w:tr w:rsidR="0000117B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6F03E4" w:rsidRDefault="0000117B" w:rsidP="0034361B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Klima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2" w:space="0" w:color="auto"/>
            </w:tcBorders>
          </w:tcPr>
          <w:p w:rsidR="0000117B" w:rsidRDefault="0000117B" w:rsidP="00D74598">
            <w:pPr>
              <w:pStyle w:val="stofftabelletext"/>
            </w:pPr>
            <w:proofErr w:type="spellStart"/>
            <w:r>
              <w:t>Playway</w:t>
            </w:r>
            <w:proofErr w:type="spellEnd"/>
            <w:r>
              <w:t xml:space="preserve"> 3:</w:t>
            </w:r>
          </w:p>
          <w:p w:rsidR="0000117B" w:rsidRPr="0000117B" w:rsidRDefault="0000117B" w:rsidP="0000117B">
            <w:pPr>
              <w:pStyle w:val="stofftabelletext"/>
            </w:pPr>
            <w:r w:rsidRPr="0000117B">
              <w:t xml:space="preserve">Unit 7: </w:t>
            </w:r>
            <w:proofErr w:type="spellStart"/>
            <w:r w:rsidRPr="0000117B">
              <w:t>Weather</w:t>
            </w:r>
            <w:proofErr w:type="spellEnd"/>
          </w:p>
          <w:p w:rsidR="0000117B" w:rsidRPr="006F03E4" w:rsidRDefault="0000117B" w:rsidP="00D74598">
            <w:pPr>
              <w:pStyle w:val="stofftabelletext"/>
            </w:pPr>
          </w:p>
        </w:tc>
      </w:tr>
      <w:tr w:rsidR="0000117B" w:rsidRPr="006F03E4" w:rsidTr="00F4210C">
        <w:tc>
          <w:tcPr>
            <w:tcW w:w="6804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</w:tcPr>
          <w:p w:rsidR="0000117B" w:rsidRPr="006F03E4" w:rsidRDefault="0000117B" w:rsidP="0034361B">
            <w:pPr>
              <w:pStyle w:val="stofftabelletext"/>
              <w:rPr>
                <w:bCs/>
              </w:rPr>
            </w:pPr>
            <w:r w:rsidRPr="006F03E4">
              <w:rPr>
                <w:bCs/>
              </w:rPr>
              <w:t>- Mensch und Natur, Nachhaltigkeit</w:t>
            </w:r>
          </w:p>
        </w:tc>
        <w:tc>
          <w:tcPr>
            <w:tcW w:w="3260" w:type="dxa"/>
            <w:vMerge/>
            <w:tcBorders>
              <w:left w:val="single" w:sz="2" w:space="0" w:color="auto"/>
            </w:tcBorders>
          </w:tcPr>
          <w:p w:rsidR="0000117B" w:rsidRPr="006F03E4" w:rsidRDefault="0000117B" w:rsidP="009E35C6">
            <w:pPr>
              <w:pStyle w:val="stofftabelletext"/>
            </w:pPr>
          </w:p>
        </w:tc>
      </w:tr>
      <w:tr w:rsidR="0000117B" w:rsidRPr="00CF40A7" w:rsidTr="00F4210C">
        <w:tc>
          <w:tcPr>
            <w:tcW w:w="6804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0117B" w:rsidRPr="00CF40A7" w:rsidRDefault="0000117B" w:rsidP="00D74598">
            <w:pPr>
              <w:pStyle w:val="stofftabelletext"/>
              <w:rPr>
                <w:bCs/>
              </w:rPr>
            </w:pPr>
            <w:r w:rsidRPr="0034361B">
              <w:rPr>
                <w:bCs/>
              </w:rPr>
              <w:t>- Wissenschaft und Technik</w:t>
            </w:r>
          </w:p>
        </w:tc>
        <w:tc>
          <w:tcPr>
            <w:tcW w:w="3260" w:type="dxa"/>
            <w:vMerge/>
            <w:tcBorders>
              <w:left w:val="single" w:sz="2" w:space="0" w:color="auto"/>
              <w:bottom w:val="single" w:sz="2" w:space="0" w:color="auto"/>
            </w:tcBorders>
          </w:tcPr>
          <w:p w:rsidR="0000117B" w:rsidRPr="00CF40A7" w:rsidRDefault="0000117B" w:rsidP="00D74598">
            <w:pPr>
              <w:pStyle w:val="stofftabelletext"/>
            </w:pPr>
          </w:p>
        </w:tc>
      </w:tr>
    </w:tbl>
    <w:p w:rsidR="0034361B" w:rsidRPr="00307D81" w:rsidRDefault="0034361B" w:rsidP="00A34E6B">
      <w:pPr>
        <w:pStyle w:val="stofftabelletext"/>
      </w:pPr>
    </w:p>
    <w:sectPr w:rsidR="0034361B" w:rsidRPr="00307D81" w:rsidSect="00C1414E">
      <w:footerReference w:type="default" r:id="rId10"/>
      <w:type w:val="continuous"/>
      <w:pgSz w:w="11906" w:h="16838" w:code="9"/>
      <w:pgMar w:top="851" w:right="851" w:bottom="851" w:left="992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10C" w:rsidRDefault="00F4210C">
      <w:r>
        <w:separator/>
      </w:r>
    </w:p>
  </w:endnote>
  <w:endnote w:type="continuationSeparator" w:id="0">
    <w:p w:rsidR="00F4210C" w:rsidRDefault="00F42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210C" w:rsidRPr="008F2C17" w:rsidRDefault="00F4210C" w:rsidP="008F2C17">
    <w:pPr>
      <w:pStyle w:val="stoffcopyright"/>
    </w:pPr>
    <w:r w:rsidRPr="008F2C17">
      <w:t xml:space="preserve">© Ernst Klett </w:t>
    </w:r>
    <w:r>
      <w:t>Verlag GmbH, Stuttgart 2015</w:t>
    </w:r>
    <w:r w:rsidRPr="008F2C17">
      <w:t> | Alle Rechte vorbehalten | Von dieser Druckvorlage ist die Vervielfältigung für den eigenen Unterrichtsgebrauch gestattet</w:t>
    </w:r>
    <w:r w:rsidRPr="008F2C17">
      <w:tab/>
    </w:r>
    <w:r w:rsidRPr="008F2C17">
      <w:rPr>
        <w:rStyle w:val="stoffeinleitungstextChar"/>
        <w:b/>
        <w:szCs w:val="22"/>
      </w:rPr>
      <w:fldChar w:fldCharType="begin"/>
    </w:r>
    <w:r w:rsidRPr="008F2C17">
      <w:rPr>
        <w:rStyle w:val="stoffeinleitungstextChar"/>
        <w:b/>
        <w:szCs w:val="22"/>
      </w:rPr>
      <w:instrText xml:space="preserve"> PAGE </w:instrText>
    </w:r>
    <w:r w:rsidRPr="008F2C17">
      <w:rPr>
        <w:rStyle w:val="stoffeinleitungstextChar"/>
        <w:b/>
        <w:szCs w:val="22"/>
      </w:rPr>
      <w:fldChar w:fldCharType="separate"/>
    </w:r>
    <w:r w:rsidR="000B6D71">
      <w:rPr>
        <w:rStyle w:val="stoffeinleitungstextChar"/>
        <w:b/>
        <w:noProof/>
        <w:szCs w:val="22"/>
      </w:rPr>
      <w:t>2</w:t>
    </w:r>
    <w:r w:rsidRPr="008F2C17">
      <w:rPr>
        <w:rStyle w:val="stoffeinleitungstextChar"/>
        <w:b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10C" w:rsidRDefault="00F4210C">
      <w:r>
        <w:separator/>
      </w:r>
    </w:p>
  </w:footnote>
  <w:footnote w:type="continuationSeparator" w:id="0">
    <w:p w:rsidR="00F4210C" w:rsidRDefault="00F42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E2A21"/>
    <w:multiLevelType w:val="hybridMultilevel"/>
    <w:tmpl w:val="73ACFD7A"/>
    <w:lvl w:ilvl="0" w:tplc="30DA718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934C26"/>
    <w:multiLevelType w:val="multilevel"/>
    <w:tmpl w:val="2C30721C"/>
    <w:styleLink w:val="WWNum1"/>
    <w:lvl w:ilvl="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</w:rPr>
    </w:lvl>
  </w:abstractNum>
  <w:abstractNum w:abstractNumId="2">
    <w:nsid w:val="4806635C"/>
    <w:multiLevelType w:val="multilevel"/>
    <w:tmpl w:val="F9A6177C"/>
    <w:lvl w:ilvl="0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0" w:firstLine="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0" w:firstLine="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0" w:firstLine="0"/>
      </w:pPr>
      <w:rPr>
        <w:rFonts w:ascii="OpenSymbol" w:eastAsia="OpenSymbol" w:hAnsi="OpenSymbol" w:cs="OpenSymbol"/>
      </w:rPr>
    </w:lvl>
  </w:abstractNum>
  <w:abstractNum w:abstractNumId="3">
    <w:nsid w:val="653B4C64"/>
    <w:multiLevelType w:val="hybridMultilevel"/>
    <w:tmpl w:val="F7565F7E"/>
    <w:lvl w:ilvl="0" w:tplc="04070001">
      <w:start w:val="1"/>
      <w:numFmt w:val="bullet"/>
      <w:pStyle w:val="stofftabelletextliste"/>
      <w:lvlText w:val=""/>
      <w:lvlJc w:val="left"/>
      <w:pPr>
        <w:tabs>
          <w:tab w:val="num" w:pos="833"/>
        </w:tabs>
        <w:ind w:left="83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553"/>
        </w:tabs>
        <w:ind w:left="155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273"/>
        </w:tabs>
        <w:ind w:left="227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993"/>
        </w:tabs>
        <w:ind w:left="299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713"/>
        </w:tabs>
        <w:ind w:left="371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433"/>
        </w:tabs>
        <w:ind w:left="443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153"/>
        </w:tabs>
        <w:ind w:left="515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873"/>
        </w:tabs>
        <w:ind w:left="587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593"/>
        </w:tabs>
        <w:ind w:left="6593" w:hanging="360"/>
      </w:pPr>
      <w:rPr>
        <w:rFonts w:ascii="Wingdings" w:hAnsi="Wingdings" w:hint="default"/>
      </w:rPr>
    </w:lvl>
  </w:abstractNum>
  <w:abstractNum w:abstractNumId="4">
    <w:nsid w:val="69791A00"/>
    <w:multiLevelType w:val="hybridMultilevel"/>
    <w:tmpl w:val="6D7CA312"/>
    <w:lvl w:ilvl="0" w:tplc="0407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5">
    <w:nsid w:val="74B40047"/>
    <w:multiLevelType w:val="hybridMultilevel"/>
    <w:tmpl w:val="BD0A98F2"/>
    <w:lvl w:ilvl="0" w:tplc="04070001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6">
    <w:nsid w:val="7D5E62DB"/>
    <w:multiLevelType w:val="hybridMultilevel"/>
    <w:tmpl w:val="BA12D124"/>
    <w:lvl w:ilvl="0" w:tplc="04070001">
      <w:start w:val="1"/>
      <w:numFmt w:val="bullet"/>
      <w:lvlText w:val=""/>
      <w:lvlJc w:val="left"/>
      <w:pPr>
        <w:ind w:left="86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3"/>
  </w:num>
  <w:num w:numId="10">
    <w:abstractNumId w:val="3"/>
  </w:num>
  <w:num w:numId="11">
    <w:abstractNumId w:val="3"/>
  </w:num>
  <w:num w:numId="12">
    <w:abstractNumId w:val="3"/>
  </w:num>
  <w:num w:numId="13">
    <w:abstractNumId w:val="6"/>
  </w:num>
  <w:num w:numId="14">
    <w:abstractNumId w:val="3"/>
  </w:num>
  <w:num w:numId="15">
    <w:abstractNumId w:val="4"/>
  </w:num>
  <w:num w:numId="16">
    <w:abstractNumId w:val="5"/>
  </w:num>
  <w:num w:numId="17">
    <w:abstractNumId w:val="0"/>
  </w:num>
  <w:num w:numId="18">
    <w:abstractNumId w:val="1"/>
  </w:num>
  <w:num w:numId="19">
    <w:abstractNumId w:val="1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096"/>
    <w:rsid w:val="0000117B"/>
    <w:rsid w:val="00001552"/>
    <w:rsid w:val="00002FE0"/>
    <w:rsid w:val="00003409"/>
    <w:rsid w:val="000078DF"/>
    <w:rsid w:val="00042357"/>
    <w:rsid w:val="0004718A"/>
    <w:rsid w:val="00050099"/>
    <w:rsid w:val="00060088"/>
    <w:rsid w:val="000650DD"/>
    <w:rsid w:val="00067BFE"/>
    <w:rsid w:val="000713EA"/>
    <w:rsid w:val="00083641"/>
    <w:rsid w:val="00095100"/>
    <w:rsid w:val="00097F4A"/>
    <w:rsid w:val="000A5E1F"/>
    <w:rsid w:val="000B6D71"/>
    <w:rsid w:val="000C3FC1"/>
    <w:rsid w:val="000D44E7"/>
    <w:rsid w:val="000D6453"/>
    <w:rsid w:val="000F459F"/>
    <w:rsid w:val="00101013"/>
    <w:rsid w:val="00102514"/>
    <w:rsid w:val="0010618B"/>
    <w:rsid w:val="0011663E"/>
    <w:rsid w:val="00127474"/>
    <w:rsid w:val="001335EA"/>
    <w:rsid w:val="00140B88"/>
    <w:rsid w:val="00141400"/>
    <w:rsid w:val="00143DE6"/>
    <w:rsid w:val="00166767"/>
    <w:rsid w:val="00175D30"/>
    <w:rsid w:val="00176FF3"/>
    <w:rsid w:val="0018047D"/>
    <w:rsid w:val="00182F6F"/>
    <w:rsid w:val="0018635A"/>
    <w:rsid w:val="001864C6"/>
    <w:rsid w:val="00192CCD"/>
    <w:rsid w:val="001B15F5"/>
    <w:rsid w:val="001B74A5"/>
    <w:rsid w:val="001C127D"/>
    <w:rsid w:val="001D0A80"/>
    <w:rsid w:val="001D45D6"/>
    <w:rsid w:val="001E1D71"/>
    <w:rsid w:val="001F5BBD"/>
    <w:rsid w:val="0021704B"/>
    <w:rsid w:val="00227162"/>
    <w:rsid w:val="00232249"/>
    <w:rsid w:val="00235826"/>
    <w:rsid w:val="002566FA"/>
    <w:rsid w:val="0025735D"/>
    <w:rsid w:val="00267CA9"/>
    <w:rsid w:val="00267E02"/>
    <w:rsid w:val="002737C3"/>
    <w:rsid w:val="00277A7D"/>
    <w:rsid w:val="0028585D"/>
    <w:rsid w:val="00290CFF"/>
    <w:rsid w:val="002B21B1"/>
    <w:rsid w:val="002B76A3"/>
    <w:rsid w:val="002C1422"/>
    <w:rsid w:val="002C3140"/>
    <w:rsid w:val="002C4DA6"/>
    <w:rsid w:val="002D70CD"/>
    <w:rsid w:val="002F1E97"/>
    <w:rsid w:val="002F4789"/>
    <w:rsid w:val="002F4D09"/>
    <w:rsid w:val="00305280"/>
    <w:rsid w:val="00307480"/>
    <w:rsid w:val="00307D81"/>
    <w:rsid w:val="003249A6"/>
    <w:rsid w:val="0034361B"/>
    <w:rsid w:val="00345F7E"/>
    <w:rsid w:val="00355E74"/>
    <w:rsid w:val="00356C57"/>
    <w:rsid w:val="00362D48"/>
    <w:rsid w:val="00365579"/>
    <w:rsid w:val="003728AD"/>
    <w:rsid w:val="003730BD"/>
    <w:rsid w:val="003843C5"/>
    <w:rsid w:val="00390167"/>
    <w:rsid w:val="00390C0E"/>
    <w:rsid w:val="00391DB5"/>
    <w:rsid w:val="00396092"/>
    <w:rsid w:val="003A2A62"/>
    <w:rsid w:val="003A3C08"/>
    <w:rsid w:val="003A431C"/>
    <w:rsid w:val="003D0EF3"/>
    <w:rsid w:val="003D139B"/>
    <w:rsid w:val="003D172E"/>
    <w:rsid w:val="003D2BCF"/>
    <w:rsid w:val="003D721D"/>
    <w:rsid w:val="003E2CC7"/>
    <w:rsid w:val="003E31FD"/>
    <w:rsid w:val="003E7448"/>
    <w:rsid w:val="003F495D"/>
    <w:rsid w:val="00401CE5"/>
    <w:rsid w:val="00404E40"/>
    <w:rsid w:val="0040516D"/>
    <w:rsid w:val="004128A0"/>
    <w:rsid w:val="0041315C"/>
    <w:rsid w:val="00413810"/>
    <w:rsid w:val="004267B7"/>
    <w:rsid w:val="004269CD"/>
    <w:rsid w:val="00431050"/>
    <w:rsid w:val="004319CC"/>
    <w:rsid w:val="004408F5"/>
    <w:rsid w:val="004440FD"/>
    <w:rsid w:val="004470EA"/>
    <w:rsid w:val="00467C38"/>
    <w:rsid w:val="00470A75"/>
    <w:rsid w:val="00482ED8"/>
    <w:rsid w:val="0048473E"/>
    <w:rsid w:val="004866D9"/>
    <w:rsid w:val="00490D8C"/>
    <w:rsid w:val="0049390C"/>
    <w:rsid w:val="0049508D"/>
    <w:rsid w:val="004B4E14"/>
    <w:rsid w:val="004B615B"/>
    <w:rsid w:val="004B78D5"/>
    <w:rsid w:val="004B7C45"/>
    <w:rsid w:val="004C2A47"/>
    <w:rsid w:val="004C4FDB"/>
    <w:rsid w:val="004D2A63"/>
    <w:rsid w:val="004E10C5"/>
    <w:rsid w:val="004F322D"/>
    <w:rsid w:val="004F44C1"/>
    <w:rsid w:val="00501080"/>
    <w:rsid w:val="005054E3"/>
    <w:rsid w:val="00506827"/>
    <w:rsid w:val="00507254"/>
    <w:rsid w:val="00514388"/>
    <w:rsid w:val="00515D25"/>
    <w:rsid w:val="00520F69"/>
    <w:rsid w:val="00522F2A"/>
    <w:rsid w:val="0053120A"/>
    <w:rsid w:val="00535B76"/>
    <w:rsid w:val="00547999"/>
    <w:rsid w:val="00590190"/>
    <w:rsid w:val="00596702"/>
    <w:rsid w:val="005A73F7"/>
    <w:rsid w:val="005E0766"/>
    <w:rsid w:val="005F3249"/>
    <w:rsid w:val="005F36A7"/>
    <w:rsid w:val="00612862"/>
    <w:rsid w:val="0062453D"/>
    <w:rsid w:val="00627BBE"/>
    <w:rsid w:val="006305E5"/>
    <w:rsid w:val="00632CB5"/>
    <w:rsid w:val="00632F78"/>
    <w:rsid w:val="00670CE4"/>
    <w:rsid w:val="00676225"/>
    <w:rsid w:val="006777A3"/>
    <w:rsid w:val="0068522C"/>
    <w:rsid w:val="00693927"/>
    <w:rsid w:val="006A29BA"/>
    <w:rsid w:val="006B28F0"/>
    <w:rsid w:val="006B360D"/>
    <w:rsid w:val="006E59EB"/>
    <w:rsid w:val="006E6055"/>
    <w:rsid w:val="006E63DE"/>
    <w:rsid w:val="006F03E4"/>
    <w:rsid w:val="006F26C8"/>
    <w:rsid w:val="006F70C7"/>
    <w:rsid w:val="007300B0"/>
    <w:rsid w:val="007336DF"/>
    <w:rsid w:val="00733870"/>
    <w:rsid w:val="00744B5B"/>
    <w:rsid w:val="007501F1"/>
    <w:rsid w:val="007540FC"/>
    <w:rsid w:val="00756320"/>
    <w:rsid w:val="00756B61"/>
    <w:rsid w:val="007657A2"/>
    <w:rsid w:val="0076596B"/>
    <w:rsid w:val="00767D67"/>
    <w:rsid w:val="00767E9E"/>
    <w:rsid w:val="00785F2D"/>
    <w:rsid w:val="00791C11"/>
    <w:rsid w:val="00791EA8"/>
    <w:rsid w:val="00792F84"/>
    <w:rsid w:val="007B1991"/>
    <w:rsid w:val="007C4BBE"/>
    <w:rsid w:val="007C55BE"/>
    <w:rsid w:val="007E0563"/>
    <w:rsid w:val="007F1B80"/>
    <w:rsid w:val="008108BC"/>
    <w:rsid w:val="00810F14"/>
    <w:rsid w:val="008140A4"/>
    <w:rsid w:val="008142EF"/>
    <w:rsid w:val="00815A84"/>
    <w:rsid w:val="00821B08"/>
    <w:rsid w:val="00822527"/>
    <w:rsid w:val="00831D00"/>
    <w:rsid w:val="008473EA"/>
    <w:rsid w:val="00851671"/>
    <w:rsid w:val="008574CF"/>
    <w:rsid w:val="00863E19"/>
    <w:rsid w:val="0086774A"/>
    <w:rsid w:val="00870785"/>
    <w:rsid w:val="00871D83"/>
    <w:rsid w:val="00891060"/>
    <w:rsid w:val="00891826"/>
    <w:rsid w:val="008A5F68"/>
    <w:rsid w:val="008A6278"/>
    <w:rsid w:val="008C0F53"/>
    <w:rsid w:val="008C42D8"/>
    <w:rsid w:val="008D2174"/>
    <w:rsid w:val="008D6D4C"/>
    <w:rsid w:val="008E0744"/>
    <w:rsid w:val="008F2C17"/>
    <w:rsid w:val="008F5CB7"/>
    <w:rsid w:val="0090310A"/>
    <w:rsid w:val="0091142F"/>
    <w:rsid w:val="00915096"/>
    <w:rsid w:val="0093150F"/>
    <w:rsid w:val="009404F2"/>
    <w:rsid w:val="009435E8"/>
    <w:rsid w:val="00952108"/>
    <w:rsid w:val="00960630"/>
    <w:rsid w:val="00962A90"/>
    <w:rsid w:val="00970C21"/>
    <w:rsid w:val="009858EA"/>
    <w:rsid w:val="009914AA"/>
    <w:rsid w:val="009A61C7"/>
    <w:rsid w:val="009B11EE"/>
    <w:rsid w:val="009D23E4"/>
    <w:rsid w:val="009D615F"/>
    <w:rsid w:val="009D68BE"/>
    <w:rsid w:val="009E04D3"/>
    <w:rsid w:val="009E35C6"/>
    <w:rsid w:val="009E49A0"/>
    <w:rsid w:val="009E7E0A"/>
    <w:rsid w:val="009F1696"/>
    <w:rsid w:val="009F24F4"/>
    <w:rsid w:val="009F529E"/>
    <w:rsid w:val="009F6684"/>
    <w:rsid w:val="00A02B6C"/>
    <w:rsid w:val="00A02C5D"/>
    <w:rsid w:val="00A11CF2"/>
    <w:rsid w:val="00A12DCC"/>
    <w:rsid w:val="00A16E70"/>
    <w:rsid w:val="00A21565"/>
    <w:rsid w:val="00A27EDA"/>
    <w:rsid w:val="00A34E6B"/>
    <w:rsid w:val="00A358B3"/>
    <w:rsid w:val="00A36A5E"/>
    <w:rsid w:val="00A52382"/>
    <w:rsid w:val="00A647C4"/>
    <w:rsid w:val="00A679E2"/>
    <w:rsid w:val="00A72497"/>
    <w:rsid w:val="00A75DF4"/>
    <w:rsid w:val="00A9441C"/>
    <w:rsid w:val="00AA00E1"/>
    <w:rsid w:val="00AC5332"/>
    <w:rsid w:val="00AD3209"/>
    <w:rsid w:val="00AD4C6D"/>
    <w:rsid w:val="00AE1DF9"/>
    <w:rsid w:val="00AE28A5"/>
    <w:rsid w:val="00AE5D7D"/>
    <w:rsid w:val="00AF4752"/>
    <w:rsid w:val="00AF4BD6"/>
    <w:rsid w:val="00B01B1F"/>
    <w:rsid w:val="00B0711B"/>
    <w:rsid w:val="00B07593"/>
    <w:rsid w:val="00B12764"/>
    <w:rsid w:val="00B21BBA"/>
    <w:rsid w:val="00B22E54"/>
    <w:rsid w:val="00B268C5"/>
    <w:rsid w:val="00B27716"/>
    <w:rsid w:val="00B321E4"/>
    <w:rsid w:val="00B3233A"/>
    <w:rsid w:val="00B37181"/>
    <w:rsid w:val="00B417E9"/>
    <w:rsid w:val="00B46564"/>
    <w:rsid w:val="00B47B15"/>
    <w:rsid w:val="00B55C29"/>
    <w:rsid w:val="00B55F2F"/>
    <w:rsid w:val="00B753DA"/>
    <w:rsid w:val="00B760CA"/>
    <w:rsid w:val="00B82CA0"/>
    <w:rsid w:val="00BA1C49"/>
    <w:rsid w:val="00BA3F5F"/>
    <w:rsid w:val="00BA4573"/>
    <w:rsid w:val="00BC1210"/>
    <w:rsid w:val="00BC6765"/>
    <w:rsid w:val="00BC7229"/>
    <w:rsid w:val="00BC74BC"/>
    <w:rsid w:val="00BE1DD0"/>
    <w:rsid w:val="00BE5D0C"/>
    <w:rsid w:val="00BE6E82"/>
    <w:rsid w:val="00BF0537"/>
    <w:rsid w:val="00BF3FE0"/>
    <w:rsid w:val="00BF6E51"/>
    <w:rsid w:val="00C10BDE"/>
    <w:rsid w:val="00C1414E"/>
    <w:rsid w:val="00C23984"/>
    <w:rsid w:val="00C25A09"/>
    <w:rsid w:val="00C27A4A"/>
    <w:rsid w:val="00C44A9F"/>
    <w:rsid w:val="00C66339"/>
    <w:rsid w:val="00C67D2C"/>
    <w:rsid w:val="00C703E3"/>
    <w:rsid w:val="00C706D8"/>
    <w:rsid w:val="00C914E0"/>
    <w:rsid w:val="00C967B2"/>
    <w:rsid w:val="00CA4964"/>
    <w:rsid w:val="00CC77E4"/>
    <w:rsid w:val="00CD0B36"/>
    <w:rsid w:val="00CD4089"/>
    <w:rsid w:val="00CD4CD3"/>
    <w:rsid w:val="00CD5A0F"/>
    <w:rsid w:val="00CD7BF2"/>
    <w:rsid w:val="00CE1D15"/>
    <w:rsid w:val="00CE44AC"/>
    <w:rsid w:val="00CF40A7"/>
    <w:rsid w:val="00D00BF6"/>
    <w:rsid w:val="00D20D14"/>
    <w:rsid w:val="00D234AC"/>
    <w:rsid w:val="00D30032"/>
    <w:rsid w:val="00D370BA"/>
    <w:rsid w:val="00D533A7"/>
    <w:rsid w:val="00D61C10"/>
    <w:rsid w:val="00D62128"/>
    <w:rsid w:val="00D6538E"/>
    <w:rsid w:val="00D74598"/>
    <w:rsid w:val="00D83363"/>
    <w:rsid w:val="00DA4937"/>
    <w:rsid w:val="00DA7353"/>
    <w:rsid w:val="00DB4D46"/>
    <w:rsid w:val="00DB68E6"/>
    <w:rsid w:val="00DC322B"/>
    <w:rsid w:val="00DD1C23"/>
    <w:rsid w:val="00DE4148"/>
    <w:rsid w:val="00DF3F65"/>
    <w:rsid w:val="00E02560"/>
    <w:rsid w:val="00E031CE"/>
    <w:rsid w:val="00E03EB4"/>
    <w:rsid w:val="00E101DC"/>
    <w:rsid w:val="00E10905"/>
    <w:rsid w:val="00E17BEE"/>
    <w:rsid w:val="00E26D25"/>
    <w:rsid w:val="00E33406"/>
    <w:rsid w:val="00E34708"/>
    <w:rsid w:val="00E40CF7"/>
    <w:rsid w:val="00E42B0A"/>
    <w:rsid w:val="00E634CF"/>
    <w:rsid w:val="00E66E2C"/>
    <w:rsid w:val="00E671AF"/>
    <w:rsid w:val="00E75EF7"/>
    <w:rsid w:val="00E8488F"/>
    <w:rsid w:val="00EA0E70"/>
    <w:rsid w:val="00EA21D3"/>
    <w:rsid w:val="00EA372D"/>
    <w:rsid w:val="00EA7784"/>
    <w:rsid w:val="00EA7C0F"/>
    <w:rsid w:val="00EB4E38"/>
    <w:rsid w:val="00EB627C"/>
    <w:rsid w:val="00ED0D51"/>
    <w:rsid w:val="00ED5923"/>
    <w:rsid w:val="00ED6CC2"/>
    <w:rsid w:val="00EF665A"/>
    <w:rsid w:val="00EF7C6D"/>
    <w:rsid w:val="00F13656"/>
    <w:rsid w:val="00F30B56"/>
    <w:rsid w:val="00F3220D"/>
    <w:rsid w:val="00F40DC1"/>
    <w:rsid w:val="00F413E3"/>
    <w:rsid w:val="00F41846"/>
    <w:rsid w:val="00F4210C"/>
    <w:rsid w:val="00F46C0A"/>
    <w:rsid w:val="00F53457"/>
    <w:rsid w:val="00F5741C"/>
    <w:rsid w:val="00F62D79"/>
    <w:rsid w:val="00F75B02"/>
    <w:rsid w:val="00F76751"/>
    <w:rsid w:val="00F778AE"/>
    <w:rsid w:val="00F81A86"/>
    <w:rsid w:val="00F83321"/>
    <w:rsid w:val="00F87ABF"/>
    <w:rsid w:val="00F903E0"/>
    <w:rsid w:val="00F92BD0"/>
    <w:rsid w:val="00FA54EC"/>
    <w:rsid w:val="00FA6995"/>
    <w:rsid w:val="00FB66C2"/>
    <w:rsid w:val="00FC2C69"/>
    <w:rsid w:val="00FD089A"/>
    <w:rsid w:val="00FD36E1"/>
    <w:rsid w:val="00FE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1D71"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offeinleitungstext">
    <w:name w:val="stoff.einleitungstext"/>
    <w:link w:val="stoffeinleitungstextChar"/>
    <w:rsid w:val="00175D30"/>
    <w:pPr>
      <w:widowControl w:val="0"/>
      <w:spacing w:line="280" w:lineRule="exact"/>
    </w:pPr>
    <w:rPr>
      <w:rFonts w:ascii="Arial" w:hAnsi="Arial"/>
      <w:sz w:val="22"/>
      <w:szCs w:val="24"/>
    </w:rPr>
  </w:style>
  <w:style w:type="paragraph" w:customStyle="1" w:styleId="stoffheadline">
    <w:name w:val="stoff.headline"/>
    <w:basedOn w:val="stoffeinleitungstext"/>
    <w:rsid w:val="00B321E4"/>
    <w:pPr>
      <w:spacing w:after="540" w:line="800" w:lineRule="exact"/>
    </w:pPr>
    <w:rPr>
      <w:sz w:val="60"/>
    </w:rPr>
  </w:style>
  <w:style w:type="paragraph" w:styleId="Kopfzeile">
    <w:name w:val="header"/>
    <w:basedOn w:val="Standard"/>
    <w:rsid w:val="00A5238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52382"/>
    <w:pPr>
      <w:tabs>
        <w:tab w:val="center" w:pos="4536"/>
        <w:tab w:val="right" w:pos="9072"/>
      </w:tabs>
    </w:pPr>
  </w:style>
  <w:style w:type="paragraph" w:customStyle="1" w:styleId="stoffcopyright">
    <w:name w:val="stoff.copyright"/>
    <w:basedOn w:val="stoffeinleitungstext"/>
    <w:rsid w:val="008F2C17"/>
    <w:pPr>
      <w:tabs>
        <w:tab w:val="right" w:pos="10064"/>
      </w:tabs>
    </w:pPr>
    <w:rPr>
      <w:sz w:val="13"/>
    </w:rPr>
  </w:style>
  <w:style w:type="paragraph" w:styleId="Sprechblasentext">
    <w:name w:val="Balloon Text"/>
    <w:basedOn w:val="Standard"/>
    <w:semiHidden/>
    <w:rsid w:val="00175D30"/>
    <w:rPr>
      <w:rFonts w:ascii="Tahoma" w:hAnsi="Tahoma" w:cs="Tahoma"/>
      <w:sz w:val="16"/>
      <w:szCs w:val="16"/>
    </w:rPr>
  </w:style>
  <w:style w:type="paragraph" w:customStyle="1" w:styleId="stoffzwischenberschrift">
    <w:name w:val="stoff.zwischenüberschrift"/>
    <w:basedOn w:val="stoffeinleitungstext"/>
    <w:next w:val="stoffeinleitungstext"/>
    <w:rsid w:val="00A9441C"/>
    <w:pPr>
      <w:tabs>
        <w:tab w:val="left" w:pos="567"/>
      </w:tabs>
      <w:spacing w:before="180" w:after="240" w:line="420" w:lineRule="exact"/>
    </w:pPr>
    <w:rPr>
      <w:sz w:val="33"/>
      <w:szCs w:val="32"/>
    </w:rPr>
  </w:style>
  <w:style w:type="table" w:styleId="Tabellenraster">
    <w:name w:val="Table Grid"/>
    <w:basedOn w:val="NormaleTabelle"/>
    <w:rsid w:val="00495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470A75"/>
    <w:pPr>
      <w:spacing w:before="40" w:after="40" w:line="220" w:lineRule="exact"/>
      <w:ind w:left="113" w:right="113"/>
    </w:pPr>
    <w:rPr>
      <w:sz w:val="18"/>
      <w:szCs w:val="24"/>
    </w:rPr>
  </w:style>
  <w:style w:type="paragraph" w:customStyle="1" w:styleId="stofftabellekopf">
    <w:name w:val="stoff.tabelle.kopf"/>
    <w:basedOn w:val="stofftabelletext"/>
    <w:next w:val="stofftabelletext"/>
    <w:rsid w:val="00F46C0A"/>
    <w:pPr>
      <w:spacing w:before="113" w:after="57" w:line="280" w:lineRule="exact"/>
    </w:pPr>
    <w:rPr>
      <w:rFonts w:ascii="Arial" w:hAnsi="Arial"/>
      <w:b/>
      <w:sz w:val="22"/>
    </w:rPr>
  </w:style>
  <w:style w:type="character" w:styleId="Seitenzahl">
    <w:name w:val="page number"/>
    <w:basedOn w:val="Absatz-Standardschriftart"/>
    <w:rsid w:val="00962A90"/>
  </w:style>
  <w:style w:type="character" w:customStyle="1" w:styleId="stoffeinleitungstextChar">
    <w:name w:val="stoff.einleitungstext Char"/>
    <w:basedOn w:val="Absatz-Standardschriftart"/>
    <w:link w:val="stoffeinleitungstext"/>
    <w:rsid w:val="008F2C17"/>
    <w:rPr>
      <w:rFonts w:ascii="Arial" w:hAnsi="Arial"/>
      <w:sz w:val="22"/>
      <w:szCs w:val="24"/>
      <w:lang w:val="de-DE" w:eastAsia="de-DE" w:bidi="ar-SA"/>
    </w:rPr>
  </w:style>
  <w:style w:type="paragraph" w:customStyle="1" w:styleId="stoffkompetenzbereich">
    <w:name w:val="stoff.kompetenzbereich"/>
    <w:basedOn w:val="stoffeinleitungstext"/>
    <w:next w:val="stofftabellekopf"/>
    <w:rsid w:val="00A9441C"/>
    <w:pPr>
      <w:spacing w:after="60"/>
    </w:pPr>
    <w:rPr>
      <w:b/>
      <w:i/>
    </w:rPr>
  </w:style>
  <w:style w:type="paragraph" w:customStyle="1" w:styleId="stofftabelletextfett">
    <w:name w:val="stoff.tabelle.text.fett"/>
    <w:basedOn w:val="stofftabelletext"/>
    <w:next w:val="stofftabelletext"/>
    <w:rsid w:val="00470A75"/>
    <w:pPr>
      <w:spacing w:before="60" w:after="60"/>
    </w:pPr>
    <w:rPr>
      <w:b/>
    </w:rPr>
  </w:style>
  <w:style w:type="paragraph" w:customStyle="1" w:styleId="stofftabelletextliste">
    <w:name w:val="stoff.tabelle.text.liste"/>
    <w:basedOn w:val="stofftabelletext"/>
    <w:rsid w:val="00AA00E1"/>
    <w:pPr>
      <w:numPr>
        <w:numId w:val="2"/>
      </w:numPr>
      <w:tabs>
        <w:tab w:val="left" w:pos="340"/>
      </w:tabs>
    </w:pPr>
  </w:style>
  <w:style w:type="character" w:styleId="Kommentarzeichen">
    <w:name w:val="annotation reference"/>
    <w:basedOn w:val="Absatz-Standardschriftart"/>
    <w:uiPriority w:val="99"/>
    <w:semiHidden/>
    <w:unhideWhenUsed/>
    <w:rsid w:val="003D2BC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BC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BCF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BC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BCF"/>
    <w:rPr>
      <w:rFonts w:ascii="Arial" w:hAnsi="Arial"/>
      <w:b/>
      <w:bCs/>
    </w:rPr>
  </w:style>
  <w:style w:type="numbering" w:customStyle="1" w:styleId="WWNum1">
    <w:name w:val="WWNum1"/>
    <w:rsid w:val="00CF40A7"/>
    <w:pPr>
      <w:numPr>
        <w:numId w:val="18"/>
      </w:numPr>
    </w:pPr>
  </w:style>
  <w:style w:type="paragraph" w:customStyle="1" w:styleId="Default">
    <w:name w:val="Default"/>
    <w:rsid w:val="00F4210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1D71"/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offeinleitungstext">
    <w:name w:val="stoff.einleitungstext"/>
    <w:link w:val="stoffeinleitungstextChar"/>
    <w:rsid w:val="00175D30"/>
    <w:pPr>
      <w:widowControl w:val="0"/>
      <w:spacing w:line="280" w:lineRule="exact"/>
    </w:pPr>
    <w:rPr>
      <w:rFonts w:ascii="Arial" w:hAnsi="Arial"/>
      <w:sz w:val="22"/>
      <w:szCs w:val="24"/>
    </w:rPr>
  </w:style>
  <w:style w:type="paragraph" w:customStyle="1" w:styleId="stoffheadline">
    <w:name w:val="stoff.headline"/>
    <w:basedOn w:val="stoffeinleitungstext"/>
    <w:rsid w:val="00B321E4"/>
    <w:pPr>
      <w:spacing w:after="540" w:line="800" w:lineRule="exact"/>
    </w:pPr>
    <w:rPr>
      <w:sz w:val="60"/>
    </w:rPr>
  </w:style>
  <w:style w:type="paragraph" w:styleId="Kopfzeile">
    <w:name w:val="header"/>
    <w:basedOn w:val="Standard"/>
    <w:rsid w:val="00A5238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52382"/>
    <w:pPr>
      <w:tabs>
        <w:tab w:val="center" w:pos="4536"/>
        <w:tab w:val="right" w:pos="9072"/>
      </w:tabs>
    </w:pPr>
  </w:style>
  <w:style w:type="paragraph" w:customStyle="1" w:styleId="stoffcopyright">
    <w:name w:val="stoff.copyright"/>
    <w:basedOn w:val="stoffeinleitungstext"/>
    <w:rsid w:val="008F2C17"/>
    <w:pPr>
      <w:tabs>
        <w:tab w:val="right" w:pos="10064"/>
      </w:tabs>
    </w:pPr>
    <w:rPr>
      <w:sz w:val="13"/>
    </w:rPr>
  </w:style>
  <w:style w:type="paragraph" w:styleId="Sprechblasentext">
    <w:name w:val="Balloon Text"/>
    <w:basedOn w:val="Standard"/>
    <w:semiHidden/>
    <w:rsid w:val="00175D30"/>
    <w:rPr>
      <w:rFonts w:ascii="Tahoma" w:hAnsi="Tahoma" w:cs="Tahoma"/>
      <w:sz w:val="16"/>
      <w:szCs w:val="16"/>
    </w:rPr>
  </w:style>
  <w:style w:type="paragraph" w:customStyle="1" w:styleId="stoffzwischenberschrift">
    <w:name w:val="stoff.zwischenüberschrift"/>
    <w:basedOn w:val="stoffeinleitungstext"/>
    <w:next w:val="stoffeinleitungstext"/>
    <w:rsid w:val="00A9441C"/>
    <w:pPr>
      <w:tabs>
        <w:tab w:val="left" w:pos="567"/>
      </w:tabs>
      <w:spacing w:before="180" w:after="240" w:line="420" w:lineRule="exact"/>
    </w:pPr>
    <w:rPr>
      <w:sz w:val="33"/>
      <w:szCs w:val="32"/>
    </w:rPr>
  </w:style>
  <w:style w:type="table" w:styleId="Tabellenraster">
    <w:name w:val="Table Grid"/>
    <w:basedOn w:val="NormaleTabelle"/>
    <w:rsid w:val="004950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offtabelletext">
    <w:name w:val="stoff.tabelle.text"/>
    <w:rsid w:val="00470A75"/>
    <w:pPr>
      <w:spacing w:before="40" w:after="40" w:line="220" w:lineRule="exact"/>
      <w:ind w:left="113" w:right="113"/>
    </w:pPr>
    <w:rPr>
      <w:sz w:val="18"/>
      <w:szCs w:val="24"/>
    </w:rPr>
  </w:style>
  <w:style w:type="paragraph" w:customStyle="1" w:styleId="stofftabellekopf">
    <w:name w:val="stoff.tabelle.kopf"/>
    <w:basedOn w:val="stofftabelletext"/>
    <w:next w:val="stofftabelletext"/>
    <w:rsid w:val="00F46C0A"/>
    <w:pPr>
      <w:spacing w:before="113" w:after="57" w:line="280" w:lineRule="exact"/>
    </w:pPr>
    <w:rPr>
      <w:rFonts w:ascii="Arial" w:hAnsi="Arial"/>
      <w:b/>
      <w:sz w:val="22"/>
    </w:rPr>
  </w:style>
  <w:style w:type="character" w:styleId="Seitenzahl">
    <w:name w:val="page number"/>
    <w:basedOn w:val="Absatz-Standardschriftart"/>
    <w:rsid w:val="00962A90"/>
  </w:style>
  <w:style w:type="character" w:customStyle="1" w:styleId="stoffeinleitungstextChar">
    <w:name w:val="stoff.einleitungstext Char"/>
    <w:basedOn w:val="Absatz-Standardschriftart"/>
    <w:link w:val="stoffeinleitungstext"/>
    <w:rsid w:val="008F2C17"/>
    <w:rPr>
      <w:rFonts w:ascii="Arial" w:hAnsi="Arial"/>
      <w:sz w:val="22"/>
      <w:szCs w:val="24"/>
      <w:lang w:val="de-DE" w:eastAsia="de-DE" w:bidi="ar-SA"/>
    </w:rPr>
  </w:style>
  <w:style w:type="paragraph" w:customStyle="1" w:styleId="stoffkompetenzbereich">
    <w:name w:val="stoff.kompetenzbereich"/>
    <w:basedOn w:val="stoffeinleitungstext"/>
    <w:next w:val="stofftabellekopf"/>
    <w:rsid w:val="00A9441C"/>
    <w:pPr>
      <w:spacing w:after="60"/>
    </w:pPr>
    <w:rPr>
      <w:b/>
      <w:i/>
    </w:rPr>
  </w:style>
  <w:style w:type="paragraph" w:customStyle="1" w:styleId="stofftabelletextfett">
    <w:name w:val="stoff.tabelle.text.fett"/>
    <w:basedOn w:val="stofftabelletext"/>
    <w:next w:val="stofftabelletext"/>
    <w:rsid w:val="00470A75"/>
    <w:pPr>
      <w:spacing w:before="60" w:after="60"/>
    </w:pPr>
    <w:rPr>
      <w:b/>
    </w:rPr>
  </w:style>
  <w:style w:type="paragraph" w:customStyle="1" w:styleId="stofftabelletextliste">
    <w:name w:val="stoff.tabelle.text.liste"/>
    <w:basedOn w:val="stofftabelletext"/>
    <w:rsid w:val="00AA00E1"/>
    <w:pPr>
      <w:numPr>
        <w:numId w:val="2"/>
      </w:numPr>
      <w:tabs>
        <w:tab w:val="left" w:pos="340"/>
      </w:tabs>
    </w:pPr>
  </w:style>
  <w:style w:type="character" w:styleId="Kommentarzeichen">
    <w:name w:val="annotation reference"/>
    <w:basedOn w:val="Absatz-Standardschriftart"/>
    <w:uiPriority w:val="99"/>
    <w:semiHidden/>
    <w:unhideWhenUsed/>
    <w:rsid w:val="003D2BC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BC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BCF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BC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BCF"/>
    <w:rPr>
      <w:rFonts w:ascii="Arial" w:hAnsi="Arial"/>
      <w:b/>
      <w:bCs/>
    </w:rPr>
  </w:style>
  <w:style w:type="numbering" w:customStyle="1" w:styleId="WWNum1">
    <w:name w:val="WWNum1"/>
    <w:rsid w:val="00CF40A7"/>
    <w:pPr>
      <w:numPr>
        <w:numId w:val="18"/>
      </w:numPr>
    </w:pPr>
  </w:style>
  <w:style w:type="paragraph" w:customStyle="1" w:styleId="Default">
    <w:name w:val="Default"/>
    <w:rsid w:val="00F4210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1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egerbe\AppData\Local\Microsoft\Windows\Temporary%20Internet%20Files\Content.Outlook\KA6U6Q4B\Abgleich_hoch_mit_copyright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BCA3A-6DCE-4544-8730-39F596FEB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Abgleich_hoch_mit_copyright.dot</Template>
  <TotalTime>0</TotalTime>
  <Pages>5</Pages>
  <Words>1750</Words>
  <Characters>9200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Lehrplanabgleich</vt:lpstr>
    </vt:vector>
  </TitlesOfParts>
  <Company>Ernst Klett Verlag</Company>
  <LinksUpToDate>false</LinksUpToDate>
  <CharactersWithSpaces>10929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Lehrplanabgleich</dc:title>
  <dc:creator>Ernst Klett Verlag</dc:creator>
  <cp:lastModifiedBy>Hefter, Elisa</cp:lastModifiedBy>
  <cp:revision>57</cp:revision>
  <cp:lastPrinted>2015-04-07T09:55:00Z</cp:lastPrinted>
  <dcterms:created xsi:type="dcterms:W3CDTF">2015-01-12T08:02:00Z</dcterms:created>
  <dcterms:modified xsi:type="dcterms:W3CDTF">2015-04-07T11:30:00Z</dcterms:modified>
</cp:coreProperties>
</file>