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21577F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21577F" w:rsidRPr="008F7BC3" w:rsidRDefault="0021577F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21577F" w:rsidRPr="00073FAE" w:rsidRDefault="0021577F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21577F" w:rsidRPr="00B5701D" w:rsidRDefault="0021577F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21577F" w:rsidRPr="00B5701D" w:rsidRDefault="0021577F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21577F" w:rsidRPr="00B5701D" w:rsidRDefault="0021577F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21577F" w:rsidRPr="00B5701D" w:rsidRDefault="0021577F" w:rsidP="000C2314">
            <w:pPr>
              <w:pStyle w:val="ekvkvnummer"/>
            </w:pPr>
          </w:p>
        </w:tc>
      </w:tr>
      <w:tr w:rsidR="0021577F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21577F" w:rsidRPr="00E95FA4" w:rsidRDefault="00466D54" w:rsidP="00466D54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21577F" w:rsidRPr="00CB2B1D">
              <w:rPr>
                <w:sz w:val="29"/>
                <w:szCs w:val="29"/>
              </w:rPr>
              <w:t xml:space="preserve"> zum Thema Wiederholung und Vertiefung</w:t>
            </w:r>
            <w:r w:rsidR="0021577F">
              <w:rPr>
                <w:sz w:val="29"/>
                <w:szCs w:val="29"/>
              </w:rPr>
              <w:br/>
            </w:r>
          </w:p>
        </w:tc>
      </w:tr>
    </w:tbl>
    <w:p w:rsidR="000958EB" w:rsidRDefault="000958EB" w:rsidP="000958EB">
      <w:pPr>
        <w:pStyle w:val="ekvgrundtexthalbe"/>
      </w:pPr>
      <w:bookmarkStart w:id="0" w:name="start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8"/>
        <w:gridCol w:w="2233"/>
      </w:tblGrid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  <w:spacing w:after="120"/>
            </w:pPr>
          </w:p>
          <w:p w:rsidR="00466D54" w:rsidRDefault="00466D54" w:rsidP="0067732D">
            <w:pPr>
              <w:pStyle w:val="ekvgrundtextarial"/>
              <w:spacing w:after="120"/>
            </w:pPr>
          </w:p>
        </w:tc>
        <w:tc>
          <w:tcPr>
            <w:tcW w:w="2233" w:type="dxa"/>
            <w:shd w:val="clear" w:color="auto" w:fill="auto"/>
            <w:vAlign w:val="bottom"/>
          </w:tcPr>
          <w:p w:rsidR="00EA0697" w:rsidRPr="00E85DE8" w:rsidRDefault="0009047B" w:rsidP="0067732D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0" t="0" r="12065" b="24130"/>
                      <wp:wrapNone/>
                      <wp:docPr id="447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3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A0697" w:rsidRPr="000B1F89" w:rsidRDefault="00EA0697" w:rsidP="000958EB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4" name="AutoShape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A0697" w:rsidRPr="000B1F89" w:rsidRDefault="00EA0697" w:rsidP="000958EB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7" name="AutoShape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8" name="Picture 10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left:0;text-align:left;margin-left:-.45pt;margin-top:2.3pt;width:104.05pt;height:26.6pt;z-index:251661312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">
                      <v:group id="Group 4" o:spid="_x0000_s102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2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CjsYA&#10;AADbAAAADwAAAGRycy9kb3ducmV2LnhtbESPQWvCQBSE74X+h+UVequbGpESXUMiWj140VbB22v2&#10;NQnNvk2zW43/3hWEHoeZ+YaZpr1pxIk6V1tW8DqIQBAXVtdcKvj8WL68gXAeWWNjmRRcyEE6e3yY&#10;YqLtmbd02vlSBAi7BBVU3reJlK6oyKAb2JY4eN+2M+iD7EqpOzwHuGnkMIrG0mDNYaHCluYVFT+7&#10;P6Ng+5Uvs2Oxf1/9jhbZeLToD5s4V+r5qc8mIDz1/j98b6+1gjiG25fw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aCjsYAAADbAAAADwAAAAAAAAAAAAAAAACYAgAAZHJz&#10;L2Rvd25yZXYueG1sUEsFBgAAAAAEAAQA9QAAAIsDAAAAAA==&#10;" filled="f" strokeweight=".5pt">
                          <v:textbox inset="0,0,0,0">
                            <w:txbxContent>
                              <w:p w:rsidR="00EA0697" w:rsidRPr="000B1F89" w:rsidRDefault="00EA0697" w:rsidP="000958EB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6" o:spid="_x0000_s102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Xl/MUAAADbAAAADwAAAGRycy9kb3ducmV2LnhtbESPQUsDMRSE74L/ITzBW5tVi8i2aVkU&#10;RQtSrB56fGyem7SblyXJbtd/3xQKHoeZ+YZZrEbXioFCtJ4V3E0LEMS115YbBT/fr5MnEDEha2w9&#10;k4I/irBaXl8tsNT+yF80bFMjMoRjiQpMSl0pZawNOYxT3xFn79cHhynL0Egd8JjhrpX3RfEoHVrO&#10;CwY7ejZUH7a9U/CyX9vqY7Oe7Wy/D2+fh3EwaJS6vRmrOYhEY/oPX9rvWsHDDM5f8g+Q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Xl/MUAAADbAAAADwAAAAAAAAAA&#10;AAAAAAChAgAAZHJzL2Rvd25yZXYueG1sUEsFBgAAAAAEAAQA+QAAAJMDAAAAAA==&#10;" strokeweight=".5pt"/>
                      </v:group>
                      <v:group id="Group 7" o:spid="_x0000_s103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Textfeld 2" o:spid="_x0000_s103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hFsYA&#10;AADbAAAADwAAAGRycy9kb3ducmV2LnhtbESPT2vCQBTE70K/w/IKvemmVYJEV4lFq4de/Aventln&#10;Epp9m2a3Gr+9KxQ8DjPzG2Y8bU0lLtS40rKC914EgjizuuRcwW676A5BOI+ssbJMCm7kYDp56Ywx&#10;0fbKa7psfC4ChF2CCgrv60RKlxVk0PVsTRy8s20M+iCbXOoGrwFuKvkRRbE0WHJYKLCmz4Kyn82f&#10;UbA+zRbpMdt/LX8H8zQezNvDd3+m1Ntrm45AeGr9M/zfXmkF/RgeX8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EhFsYAAADbAAAADwAAAAAAAAAAAAAAAACYAgAAZHJz&#10;L2Rvd25yZXYueG1sUEsFBgAAAAAEAAQA9QAAAIsDAAAAAA==&#10;" filled="f" strokeweight=".5pt">
                          <v:textbox inset="0,0,0,0">
                            <w:txbxContent>
                              <w:p w:rsidR="00EA0697" w:rsidRPr="000B1F89" w:rsidRDefault="00EA0697" w:rsidP="000958EB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9" o:spid="_x0000_s103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7i8UAAADbAAAADwAAAGRycy9kb3ducmV2LnhtbESPT0sDMRTE74LfITyhN5vVipZt01Is&#10;FS0U6Z9Dj4/Nc5N287Ik6Xb99kYQPA4z8xtmOu9dIzoK0XpW8DAsQBBXXluuFRz2q/sxiJiQNTae&#10;ScE3RZjPbm+mWGp/5S11u1SLDOFYogKTUltKGStDDuPQt8TZ+/LBYcoy1FIHvGa4a+RjUTxLh5bz&#10;gsGWXg1V593FKVie1nbx8bl+OtrLKbxtzn1n0Cg1uOsXExCJ+vQf/mu/awWjF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d7i8UAAADbAAAADwAAAAAAAAAA&#10;AAAAAAChAgAAZHJzL2Rvd25yZXYueG1sUEsFBgAAAAAEAAQA+QAAAJMDAAAAAA==&#10;" strokeweight=".5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3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5Ie/AAAA2wAAAA8AAABkcnMvZG93bnJldi54bWxET8uKwjAU3Qv+Q7iCGxlTFXSoRhmEYQZx&#10;4+MDLs21LW1uOkm0mb83C8Hl4bw3u2ha8SDna8sKZtMMBHFhdc2lguvl++MThA/IGlvLpOCfPOy2&#10;w8EGc217PtHjHEqRQtjnqKAKocul9EVFBv3UdsSJu1lnMCToSqkd9inctHKeZUtpsObUUGFH+4qK&#10;5nw3Co7N4Rhjr38u+m/S2sa6/WS1Umo8il9rEIFieItf7l+tYJHGpi/pB8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wuSHvwAAANsAAAAPAAAAAAAAAAAAAAAAAJ8CAABk&#10;cnMvZG93bnJldi54bWxQSwUGAAAAAAQABAD3AAAAiw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rechne Additions- und Subtraktionsaufgaben im Hunderterraum.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" name="Bild 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notiere Rechenwege und rechne nach vorgegebenen Strategien.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2" name="Bild 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4F7636">
            <w:pPr>
              <w:pStyle w:val="ekvgrundtextarial"/>
            </w:pPr>
            <w:r>
              <w:t>Ich finde eigene Aufgaben zu Strategien oder Ergebnissen.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4F7636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" name="Bild 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EA0697">
            <w:pPr>
              <w:pStyle w:val="ekvgrundtextarial"/>
            </w:pPr>
            <w:r>
              <w:t>Ich erkenne das Muster in schönen Päckchen und setze es fort. Ich beschreibe und erkläre das Muster.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4" name="Bild 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rechne Divisionsaufgaben mit und ohne Rest.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5" name="Bild 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löse Zahlenrätsel zur Multiplikation.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6" name="Bild 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übertrage Geldbeträge in eine Tabelle und schreibe Geldbeträge mit Komma.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7" name="Bild 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ordne Würfelgebäuden Baupläne zu.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8" name="Bild 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übertrage die Daten einer Tabelle in ein Streifendiagramm und beantworte Fragen zu den Daten.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9" name="Bild 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674AB6">
        <w:tc>
          <w:tcPr>
            <w:tcW w:w="6608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</w:p>
        </w:tc>
        <w:tc>
          <w:tcPr>
            <w:tcW w:w="2233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0" name="Bild 1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8EB" w:rsidRDefault="000958EB" w:rsidP="000958EB">
      <w:pPr>
        <w:pStyle w:val="ekvgrundtextarial"/>
      </w:pPr>
    </w:p>
    <w:p w:rsidR="000958EB" w:rsidRDefault="0009047B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49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EB" w:rsidRDefault="0009047B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44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58E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58EB" w:rsidRPr="001F2BCB" w:rsidRDefault="000958E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58EB" w:rsidRPr="00D14F69" w:rsidRDefault="000958E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58EB" w:rsidRPr="00D14F69" w:rsidRDefault="000958E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58EB" w:rsidRPr="00D14F69" w:rsidRDefault="000958E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58EB" w:rsidRDefault="000958E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58EB" w:rsidRDefault="000958EB" w:rsidP="0067732D">
            <w:pPr>
              <w:pStyle w:val="ekvue3arial"/>
            </w:pPr>
          </w:p>
        </w:tc>
      </w:tr>
      <w:tr w:rsidR="000958E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58EB" w:rsidRPr="001F2BCB" w:rsidRDefault="000958E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58EB" w:rsidRPr="00B231F2" w:rsidRDefault="00466D54" w:rsidP="00466D54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="000958EB" w:rsidRPr="00BF1604">
              <w:rPr>
                <w:b/>
                <w:sz w:val="29"/>
                <w:szCs w:val="29"/>
              </w:rPr>
              <w:t xml:space="preserve"> zum Thema Wiederholung und Vertiefung</w:t>
            </w:r>
            <w:r w:rsidR="000958EB">
              <w:rPr>
                <w:sz w:val="29"/>
                <w:szCs w:val="29"/>
              </w:rPr>
              <w:br/>
            </w:r>
          </w:p>
        </w:tc>
      </w:tr>
    </w:tbl>
    <w:p w:rsidR="000958EB" w:rsidRDefault="000958EB" w:rsidP="002C380E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7"/>
        <w:gridCol w:w="2228"/>
      </w:tblGrid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</w:p>
          <w:p w:rsidR="00466D54" w:rsidRDefault="00466D54" w:rsidP="0067732D">
            <w:pPr>
              <w:pStyle w:val="ekvgrundtextarial"/>
            </w:pPr>
          </w:p>
        </w:tc>
        <w:tc>
          <w:tcPr>
            <w:tcW w:w="2228" w:type="dxa"/>
            <w:shd w:val="clear" w:color="auto" w:fill="auto"/>
            <w:vAlign w:val="bottom"/>
          </w:tcPr>
          <w:p w:rsidR="00EA0697" w:rsidRPr="00E85DE8" w:rsidRDefault="0009047B" w:rsidP="0067732D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C4900EA" wp14:editId="47B4FF8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0" t="0" r="12065" b="24130"/>
                      <wp:wrapNone/>
                      <wp:docPr id="438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439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4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A0697" w:rsidRPr="000B1F89" w:rsidRDefault="00EA0697" w:rsidP="000958EB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1" name="AutoShape 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42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4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A0697" w:rsidRPr="000B1F89" w:rsidRDefault="00EA0697" w:rsidP="000958EB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4" name="AutoShap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45" name="Picture 19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34" style="position:absolute;left:0;text-align:left;margin-left:-.45pt;margin-top:2.3pt;width:104.05pt;height:26.6pt;z-index:25166336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xV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">
                      <v:group id="Group 13" o:spid="_x0000_s103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<v:shape id="Textfeld 2" o:spid="_x0000_s103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uFcMA&#10;AADcAAAADwAAAGRycy9kb3ducmV2LnhtbERPu27CMBTdK/UfrFupW+OURggFDAoICkMXnhLbJb4k&#10;UePrNDYQ/r4ekBiPzns06UwtrtS6yrKCzygGQZxbXXGhYLddfAxAOI+ssbZMCu7kYDJ+fRlhqu2N&#10;13Td+EKEEHYpKii9b1IpXV6SQRfZhjhwZ9sa9AG2hdQt3kK4qWUvjvvSYMWhocSGZiXlv5uLUbA+&#10;TRfZMd9/L/+SedZP5t3h52uq1Ptblw1BeOr8U/xwr7SCJAnzw5lwBOT4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huFcMAAADcAAAADwAAAAAAAAAAAAAAAACYAgAAZHJzL2Rv&#10;d25yZXYueG1sUEsFBgAAAAAEAAQA9QAAAIgDAAAAAA==&#10;" filled="f" strokeweight=".5pt">
                          <v:textbox inset="0,0,0,0">
                            <w:txbxContent>
                              <w:p w:rsidR="00EA0697" w:rsidRPr="000B1F89" w:rsidRDefault="00EA0697" w:rsidP="000958EB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5" o:spid="_x0000_s103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R8sUAAADcAAAADwAAAGRycy9kb3ducmV2LnhtbESPQUsDMRSE7wX/Q3gFb222soisTUup&#10;KFoQcfXQ42Pzukm7eVmSdLv+eyMIPQ4z8w2zXI+uEwOFaD0rWMwLEMSN15ZbBd9fz7MHEDEha+w8&#10;k4IfirBe3UyWWGl/4U8a6tSKDOFYoQKTUl9JGRtDDuPc98TZO/jgMGUZWqkDXjLcdfKuKO6lQ8t5&#10;wWBPW0PNqT47BU/Hnd28fezKvT0fw8v7aRwMGqVup+PmEUSiMV3D/+1XraAsF/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QR8sUAAADcAAAADwAAAAAAAAAA&#10;AAAAAAChAgAAZHJzL2Rvd25yZXYueG1sUEsFBgAAAAAEAAQA+QAAAJMDAAAAAA==&#10;" strokeweight=".5pt"/>
                      </v:group>
                      <v:group id="Group 16" o:spid="_x0000_s103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<v:shape id="Textfeld 2" o:spid="_x0000_s103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YscA&#10;AADcAAAADwAAAGRycy9kb3ducmV2LnhtbESPT2vCQBTE70K/w/IKvemmGkRSV4mi1YMX/7TQ2zP7&#10;TEKzb9PsVuO3dwXB4zAzv2HG09ZU4kyNKy0reO9FIIgzq0vOFRz2y+4IhPPIGivLpOBKDqaTl84Y&#10;E20vvKXzzuciQNglqKDwvk6kdFlBBl3P1sTBO9nGoA+yyaVu8BLgppL9KBpKgyWHhQJrmheU/e7+&#10;jYLtcbZMf7Kvz9VfvEiH8aL93gxmSr29tukHCE+tf4Yf7bVWEMcDuJ8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68GLHAAAA3AAAAA8AAAAAAAAAAAAAAAAAmAIAAGRy&#10;cy9kb3ducmV2LnhtbFBLBQYAAAAABAAEAPUAAACMAwAAAAA=&#10;" filled="f" strokeweight=".5pt">
                          <v:textbox inset="0,0,0,0">
                            <w:txbxContent>
                              <w:p w:rsidR="00EA0697" w:rsidRPr="000B1F89" w:rsidRDefault="00EA0697" w:rsidP="000958EB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8" o:spid="_x0000_s104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yasUAAADcAAAADwAAAGRycy9kb3ducmV2LnhtbESPQWsCMRSE74X+h/AKvdVsZSllNYpY&#10;LK0gperB42Pz3EQ3L0sS1+2/N4VCj8PMfMNM54NrRU8hWs8KnkcFCOLaa8uNgv1u9fQKIiZkja1n&#10;UvBDEeaz+7spVtpf+Zv6bWpEhnCsUIFJqaukjLUhh3HkO+LsHX1wmLIMjdQBrxnuWjkuihfp0HJe&#10;MNjR0lB93l6cgrfT2i4+v9blwV5O4X1zHnqDRqnHh2ExAZFoSP/hv/aHVlCWJfyey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OyasUAAADcAAAADwAAAAAAAAAA&#10;AAAAAAChAgAAZHJzL2Rvd25yZXYueG1sUEsFBgAAAAAEAAQA+QAAAJMDAAAAAA==&#10;" strokeweight=".5pt"/>
                      </v:group>
                      <v:shape id="Picture 19" o:spid="_x0000_s104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A4vEAAAA3AAAAA8AAABkcnMvZG93bnJldi54bWxEj9FqAjEURN8L/kO4hb5IzVpsla1RRJCK&#10;+FLtB1w2191lNzdrEt30740g+DjMzBlmvoymFVdyvrasYDzKQBAXVtdcKvg7bt5nIHxA1thaJgX/&#10;5GG5GLzMMde251+6HkIpEoR9jgqqELpcSl9UZNCPbEecvJN1BkOSrpTaYZ/gppUfWfYlDdacFirs&#10;aF1R0RwuRsG+2e1j7PXPUZ+HrW2sWw+nU6XeXuPqG0SgGJ7hR3urFUwmn3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eA4v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rechne Additions- und Subtraktionsaufgaben im Hunderterraum.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05BBB4E4" wp14:editId="0D172FF3">
                  <wp:extent cx="1266825" cy="85725"/>
                  <wp:effectExtent l="0" t="0" r="9525" b="9525"/>
                  <wp:docPr id="11" name="Bild 1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notiere meine Rechenwege.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4D973BB1" wp14:editId="3DD9DAE7">
                  <wp:extent cx="1266825" cy="85725"/>
                  <wp:effectExtent l="0" t="0" r="9525" b="9525"/>
                  <wp:docPr id="12" name="Bild 1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erkenne das Muster in schönen Päckchen und setze es fort. Ich beschreibe und erkläre das Muster.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69AFB572" wp14:editId="14D0B4FA">
                  <wp:extent cx="1266825" cy="85725"/>
                  <wp:effectExtent l="0" t="0" r="9525" b="9525"/>
                  <wp:docPr id="13" name="Bild 1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rechne Multiplikations- und Divisionsaufgaben und finde eigene Aufgaben zu Ergebnissen.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25BB9724" wp14:editId="28A1FC06">
                  <wp:extent cx="1266825" cy="85725"/>
                  <wp:effectExtent l="0" t="0" r="9525" b="9525"/>
                  <wp:docPr id="14" name="Bild 1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AE3478">
            <w:pPr>
              <w:pStyle w:val="ekvgrundtextarial"/>
            </w:pPr>
            <w:r>
              <w:t>Ich übertrage Geldbeträge in eine Tabelle und schreibe Geldbeträge.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694E31A4" wp14:editId="77D35B02">
                  <wp:extent cx="1266825" cy="85725"/>
                  <wp:effectExtent l="0" t="0" r="9525" b="9525"/>
                  <wp:docPr id="15" name="Bild 1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ordne Würfelgebäuden Baupläne zu.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0257544A" wp14:editId="6B495866">
                  <wp:extent cx="1266825" cy="85725"/>
                  <wp:effectExtent l="0" t="0" r="9525" b="9525"/>
                  <wp:docPr id="16" name="Bild 1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  <w:r>
              <w:t>Ich übertrage die Daten einer Tabelle in ein Streifendiagramm und beantworte Fragen zu den Daten.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77D11FC3" wp14:editId="2CBC8363">
                  <wp:extent cx="1266825" cy="85725"/>
                  <wp:effectExtent l="0" t="0" r="9525" b="9525"/>
                  <wp:docPr id="17" name="Bild 1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97" w:rsidTr="00466D54">
        <w:tc>
          <w:tcPr>
            <w:tcW w:w="6367" w:type="dxa"/>
            <w:shd w:val="clear" w:color="auto" w:fill="auto"/>
          </w:tcPr>
          <w:p w:rsidR="00EA0697" w:rsidRDefault="00EA0697" w:rsidP="0067732D">
            <w:pPr>
              <w:pStyle w:val="ekvgrundtextarial"/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EA0697" w:rsidRDefault="0009047B" w:rsidP="0067732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57093711" wp14:editId="179279AB">
                  <wp:extent cx="1266825" cy="85725"/>
                  <wp:effectExtent l="0" t="0" r="9525" b="9525"/>
                  <wp:docPr id="18" name="Bild 1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uckmeldebaogen_Sk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D54" w:rsidRDefault="00466D54">
      <w:r>
        <w:br w:type="page"/>
      </w:r>
    </w:p>
    <w:tbl>
      <w:tblPr>
        <w:tblW w:w="0" w:type="auto"/>
        <w:tblBorders>
          <w:insideH w:val="single" w:sz="8" w:space="0" w:color="808080"/>
        </w:tblBorders>
        <w:tblLook w:val="01E0" w:firstRow="1" w:lastRow="1" w:firstColumn="1" w:lastColumn="1" w:noHBand="0" w:noVBand="0"/>
      </w:tblPr>
      <w:tblGrid>
        <w:gridCol w:w="1185"/>
        <w:gridCol w:w="4202"/>
        <w:gridCol w:w="980"/>
        <w:gridCol w:w="2228"/>
        <w:gridCol w:w="279"/>
        <w:gridCol w:w="696"/>
      </w:tblGrid>
      <w:tr w:rsidR="0009047B" w:rsidRPr="00B5701D" w:rsidTr="00466D54">
        <w:trPr>
          <w:trHeight w:hRule="exact" w:val="510"/>
        </w:trPr>
        <w:tc>
          <w:tcPr>
            <w:tcW w:w="1185" w:type="dxa"/>
            <w:noWrap/>
            <w:vAlign w:val="bottom"/>
          </w:tcPr>
          <w:p w:rsidR="0009047B" w:rsidRPr="00466D54" w:rsidRDefault="00466D54" w:rsidP="00733A8E">
            <w:pPr>
              <w:pStyle w:val="ekvkolumnentitel"/>
              <w:rPr>
                <w:color w:val="000000" w:themeColor="text1"/>
              </w:rPr>
            </w:pPr>
            <w:r w:rsidRPr="00466D54">
              <w:rPr>
                <w:color w:val="000000" w:themeColor="text1"/>
              </w:rPr>
              <w:lastRenderedPageBreak/>
              <w:t>Name:</w:t>
            </w:r>
          </w:p>
        </w:tc>
        <w:tc>
          <w:tcPr>
            <w:tcW w:w="4202" w:type="dxa"/>
            <w:noWrap/>
            <w:vAlign w:val="bottom"/>
          </w:tcPr>
          <w:p w:rsidR="0009047B" w:rsidRPr="00466D54" w:rsidRDefault="0009047B" w:rsidP="00466D54">
            <w:pPr>
              <w:pStyle w:val="ekvkolumnentitel"/>
              <w:tabs>
                <w:tab w:val="clear" w:pos="340"/>
                <w:tab w:val="clear" w:pos="595"/>
                <w:tab w:val="clear" w:pos="851"/>
              </w:tabs>
              <w:ind w:left="-1185"/>
              <w:rPr>
                <w:color w:val="000000" w:themeColor="text1"/>
              </w:rPr>
            </w:pPr>
            <w:r w:rsidRPr="00466D54">
              <w:rPr>
                <w:color w:val="000000" w:themeColor="text1"/>
              </w:rPr>
              <w:t xml:space="preserve">Name: </w:t>
            </w:r>
          </w:p>
        </w:tc>
        <w:tc>
          <w:tcPr>
            <w:tcW w:w="980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228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79" w:type="dxa"/>
            <w:vAlign w:val="bottom"/>
          </w:tcPr>
          <w:p w:rsidR="0009047B" w:rsidRPr="00B5701D" w:rsidRDefault="0009047B" w:rsidP="0046450B">
            <w:pPr>
              <w:pStyle w:val="ekvkolumnentitel"/>
            </w:pPr>
          </w:p>
        </w:tc>
        <w:tc>
          <w:tcPr>
            <w:tcW w:w="696" w:type="dxa"/>
            <w:vAlign w:val="bottom"/>
          </w:tcPr>
          <w:p w:rsidR="0009047B" w:rsidRPr="00B5701D" w:rsidRDefault="0009047B" w:rsidP="000C2314">
            <w:pPr>
              <w:pStyle w:val="ekvkvnummer"/>
            </w:pPr>
          </w:p>
        </w:tc>
      </w:tr>
      <w:tr w:rsidR="0009047B" w:rsidRPr="008F7BC3" w:rsidTr="00466D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9570" w:type="dxa"/>
            <w:gridSpan w:val="6"/>
            <w:vAlign w:val="center"/>
          </w:tcPr>
          <w:p w:rsidR="0009047B" w:rsidRPr="00E95FA4" w:rsidRDefault="00466D54" w:rsidP="00466D54">
            <w:pPr>
              <w:pStyle w:val="ekvue1arial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09047B" w:rsidRPr="008D4598">
              <w:rPr>
                <w:sz w:val="29"/>
                <w:szCs w:val="29"/>
              </w:rPr>
              <w:t xml:space="preserve"> zum Thema Orientierung im Tausenderraum</w:t>
            </w:r>
            <w:r w:rsidR="0009047B">
              <w:rPr>
                <w:sz w:val="29"/>
                <w:szCs w:val="29"/>
              </w:rPr>
              <w:br/>
            </w:r>
          </w:p>
        </w:tc>
      </w:tr>
    </w:tbl>
    <w:p w:rsidR="0009047B" w:rsidRDefault="0009047B" w:rsidP="00466D54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  <w:p w:rsidR="00466D54" w:rsidRDefault="00466D54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430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431" name="Group 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3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33" name="AutoShape 2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34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3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36" name="AutoShape 3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37" name="Picture 301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042" style="position:absolute;left:0;text-align:left;margin-left:-.45pt;margin-top:2.3pt;width:104.05pt;height:26.6pt;z-index:25166745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">
                      <v:group id="Group 295" o:spid="_x0000_s1043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Textfeld 2" o:spid="_x0000_s1044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mhMYA&#10;AADcAAAADwAAAGRycy9kb3ducmV2LnhtbESPQWvCQBSE70L/w/IKvelGDVKiq0TRtgcvWhW8PbPP&#10;JJh9m2a3Gv+9WxB6HGbmG2Yya00lrtS40rKCfi8CQZxZXXKuYPe96r6DcB5ZY2WZFNzJwWz60plg&#10;ou2NN3Td+lwECLsEFRTe14mULivIoOvZmjh4Z9sY9EE2udQN3gLcVHIQRSNpsOSwUGBNi4Kyy/bX&#10;KNic5qv0mO0/Pn/iZTqKl+1hPZwr9fbapmMQnlr/H362v7SCeDiAv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AmhMYAAADcAAAADwAAAAAAAAAAAAAAAACYAgAAZHJz&#10;L2Rvd25yZXYueG1sUEsFBgAAAAAEAAQA9QAAAIsDAAAAAA==&#10;" filled="f" strokeweight=".5pt">
                          <v:textbox inset="0,0,0,0">
                            <w:txbxContent>
                              <w:p w:rsidR="0009047B" w:rsidRPr="000B1F89" w:rsidRDefault="0009047B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297" o:spid="_x0000_s1045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ZY8UAAADcAAAADwAAAGRycy9kb3ducmV2LnhtbESPQWsCMRSE74X+h/AKvdVsVaSsRpFK&#10;SyuIaHvo8bF5bqKblyWJ6/bfG6HQ4zAz3zCzRe8a0VGI1rOC50EBgrjy2nKt4Pvr7ekFREzIGhvP&#10;pOCXIizm93czLLW/8I66fapFhnAsUYFJqS2ljJUhh3HgW+LsHXxwmLIMtdQBLxnuGjksiol0aDkv&#10;GGzp1VB12p+dgtVxbZef2/X4x56P4X1z6juDRqnHh345BZGoT//hv/aHVjAeje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xZY8UAAADcAAAADwAAAAAAAAAA&#10;AAAAAAChAgAAZHJzL2Rvd25yZXYueG1sUEsFBgAAAAAEAAQA+QAAAJMDAAAAAA==&#10;" strokeweight=".5pt"/>
                      </v:group>
                      <v:group id="Group 298" o:spid="_x0000_s1046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shape id="Textfeld 2" o:spid="_x0000_s1047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+8McA&#10;AADcAAAADwAAAGRycy9kb3ducmV2LnhtbESPT2vCQBTE70K/w/IKvemmGkVSV4lFrQcv/gVvr9nX&#10;JJh9m2ZXTb99Vyj0OMzMb5jJrDWVuFHjSssKXnsRCOLM6pJzBYf9sjsG4TyyxsoyKfghB7PpU2eC&#10;ibZ33tJt53MRIOwSVFB4XydSuqwgg65na+LgfdnGoA+yyaVu8B7gppL9KBpJgyWHhQJrei8ou+yu&#10;RsH2c75Mz9lx9fEdL9JRvGhPm8FcqZfnNn0D4an1/+G/9loriAdDeJw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ZvvD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00" o:spid="_x0000_s1048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v6+8UAAADcAAAADwAAAGRycy9kb3ducmV2LnhtbESPQWsCMRSE70L/Q3hCb5q1FSmrUaSl&#10;pRVKqfXg8bF5bqKblyWJ6/bfNwXB4zAz3zCLVe8a0VGI1rOCybgAQVx5bblWsPt5HT2BiAlZY+OZ&#10;FPxShNXybrDAUvsLf1O3TbXIEI4lKjAptaWUsTLkMI59S5y9gw8OU5ahljrgJcNdIx+KYiYdWs4L&#10;Blt6NlSdtmen4OW4seuPr810b8/H8PZ56juDRqn7Yb+eg0jUp1v42n7XCqaPM/g/k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v6+8UAAADcAAAADwAAAAAAAAAA&#10;AAAAAAChAgAAZHJzL2Rvd25yZXYueG1sUEsFBgAAAAAEAAQA+QAAAJMDAAAAAA==&#10;" strokeweight=".5pt"/>
                      </v:group>
                      <v:shape id="Picture 301" o:spid="_x0000_s1049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SxrFAAAA3AAAAA8AAABkcnMvZG93bnJldi54bWxEj91qAjEUhO8LvkM4Qm+kZrXFLVujiCAt&#10;xRt/HuCwOd1ddnOyJtGNb28KhV4OM/MNs1xH04kbOd9YVjCbZiCIS6sbrhScT7uXdxA+IGvsLJOC&#10;O3lYr0ZPSyy0HfhAt2OoRIKwL1BBHUJfSOnLmgz6qe2Jk/djncGQpKukdjgkuOnkPMsW0mDDaaHG&#10;nrY1le3xahTs2+99jIP+POnLpLOtddtJniv1PI6bDxCBYvgP/7W/tIK31xx+z6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hksaxQAAANwAAAAPAAAAAAAAAAAAAAAA&#10;AJ8CAABkcnMvZG93bnJldi54bWxQSwUGAAAAAAQABAD3AAAAkQ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64467">
        <w:trPr>
          <w:trHeight w:val="624"/>
        </w:trPr>
        <w:tc>
          <w:tcPr>
            <w:tcW w:w="6610" w:type="dxa"/>
            <w:shd w:val="clear" w:color="auto" w:fill="auto"/>
          </w:tcPr>
          <w:p w:rsidR="0009047B" w:rsidRDefault="0009047B" w:rsidP="00BD7668">
            <w:pPr>
              <w:pStyle w:val="ekvgrundtextarial"/>
            </w:pPr>
            <w:r>
              <w:t xml:space="preserve">Ich schreibe Zahlen zu Zahlbildern, Zahlwörtern und Zahlen </w:t>
            </w:r>
            <w:r>
              <w:br/>
              <w:t>in HZE-Schreibweise.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BD7668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08" name="Bild 30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male zu Zahlen Zahlbilder und zerlege Zahlen.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09" name="Bild 30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vergleiche dreistellige Zahlen und ordne sie am Rechenstrich nach ihrer Größe.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0" name="Bild 31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kenne die Nachbarzahlen, Nachbarzehner und Nachbarhunderter zu Zahlen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1" name="Bild 31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kenne alle €-Scheine und kann Beträge berechnen.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2" name="Bild 31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messe Längen in mm und cm mit einem Lineal und schreibe sie auf verschiedene Weisen.</w:t>
            </w:r>
          </w:p>
          <w:p w:rsidR="0009047B" w:rsidRDefault="0009047B" w:rsidP="005E33AA">
            <w:pPr>
              <w:pStyle w:val="ekvgrundtextarial"/>
            </w:pPr>
            <w:r>
              <w:t>Ich zeichne Strecken und habe eine Größenvorstellung zu Millimetern und Zentimetern.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3" name="Bild 31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8D4598">
            <w:pPr>
              <w:pStyle w:val="ekvgrundtextarial"/>
            </w:pPr>
            <w:r>
              <w:t>Ich verstehe Zahldarstellungen in der Stellentafel.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4" name="Bild 31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5" name="Bild 31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429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7B" w:rsidRDefault="0009047B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42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047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</w:tr>
      <w:tr w:rsidR="0009047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047B" w:rsidRPr="00B231F2" w:rsidRDefault="00466D54" w:rsidP="00466D54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="0009047B" w:rsidRPr="008D4598">
              <w:rPr>
                <w:b/>
                <w:sz w:val="29"/>
                <w:szCs w:val="29"/>
              </w:rPr>
              <w:t xml:space="preserve"> zum Thema Orientierung im Tausenderraum</w:t>
            </w:r>
            <w:r w:rsidR="0009047B">
              <w:rPr>
                <w:sz w:val="29"/>
                <w:szCs w:val="29"/>
              </w:rPr>
              <w:br/>
            </w:r>
          </w:p>
        </w:tc>
      </w:tr>
    </w:tbl>
    <w:p w:rsidR="0009047B" w:rsidRDefault="0009047B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  <w:p w:rsidR="00466D54" w:rsidRDefault="00466D54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420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421" name="Group 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2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23" name="AutoShape 3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4" name="Group 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2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26" name="AutoShape 3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27" name="Picture 309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2" o:spid="_x0000_s1050" style="position:absolute;left:0;text-align:left;margin-left:-.45pt;margin-top:2.3pt;width:104.05pt;height:26.6pt;z-index:25166848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xV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">
                      <v:group id="Group 303" o:spid="_x0000_s1051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<v:shape id="Textfeld 2" o:spid="_x0000_s1052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wWccA&#10;AADcAAAADwAAAGRycy9kb3ducmV2LnhtbESPT2vCQBTE70K/w/IK3nTTGESiq8Sitode/AveXrOv&#10;SWj2bZpdNf32XaHgcZiZ3zCzRWdqcaXWVZYVvAwjEMS51RUXCg779WACwnlkjbVlUvBLDhbzp94M&#10;U21vvKXrzhciQNilqKD0vkmldHlJBt3QNsTB+7KtQR9kW0jd4i3ATS3jKBpLgxWHhRIbei0p/95d&#10;jILt53KdnfPj5u0nWWXjZNWdPkZLpfrPXTYF4anzj/B/+10rSOIY7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psFn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05" o:spid="_x0000_s1053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PvsUAAADcAAAADwAAAGRycy9kb3ducmV2LnhtbESPQWsCMRSE74X+h/AK3mq2VqSsRpGK&#10;xQoi2h56fGyem+jmZUniuv33TaHQ4zAz3zCzRe8a0VGI1rOCp2EBgrjy2nKt4PNj/fgCIiZkjY1n&#10;UvBNERbz+7sZltrf+EDdMdUiQziWqMCk1JZSxsqQwzj0LXH2Tj44TFmGWuqAtwx3jRwVxUQ6tJwX&#10;DLb0aqi6HK9Oweq8tcv3/Xb8Za/n8La79J1Bo9TgoV9OQSTq03/4r73RCsajZ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XPvsUAAADcAAAADwAAAAAAAAAA&#10;AAAAAAChAgAAZHJzL2Rvd25yZXYueG1sUEsFBgAAAAAEAAQA+QAAAJMDAAAAAA==&#10;" strokeweight=".5pt"/>
                      </v:group>
                      <v:group id="Group 306" o:spid="_x0000_s1054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<v:shape id="Textfeld 2" o:spid="_x0000_s1055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oLccA&#10;AADcAAAADwAAAGRycy9kb3ducmV2LnhtbESPQWvCQBSE74L/YXlCb7rRplKiq0RR20Mv2lbw9sw+&#10;k2D2bZpdNf333YLgcZiZb5jpvDWVuFLjSssKhoMIBHFmdcm5gq/Pdf8VhPPIGivLpOCXHMxn3c4U&#10;E21vvKXrzuciQNglqKDwvk6kdFlBBt3A1sTBO9nGoA+yyaVu8BbgppKjKBpLgyWHhQJrWhaUnXcX&#10;o2B7XKzTQ/a9efuJV+k4XrX7j+eFUk+9Np2A8NT6R/jeftcK4tEL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KC3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08" o:spid="_x0000_s1056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sJsUAAADcAAAADwAAAGRycy9kb3ducmV2LnhtbESPQWsCMRSE7wX/Q3gFbzVbESmrUaTS&#10;YgUp2h48Pjavm+jmZUniuv33plDwOMzMN8x82btGdBSi9azgeVSAIK68tlwr+P56e3oBEROyxsYz&#10;KfilCMvF4GGOpfZX3lN3SLXIEI4lKjAptaWUsTLkMI58S5y9Hx8cpixDLXXAa4a7Ro6LYiodWs4L&#10;Blt6NVSdDxenYH3a2tXH53ZytJdTeN+d+86gUWr42K9mIBL16R7+b2+0gsl4Cn9n8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JsJsUAAADcAAAADwAAAAAAAAAA&#10;AAAAAAChAgAAZHJzL2Rvd25yZXYueG1sUEsFBgAAAAAEAAQA+QAAAJMDAAAAAA==&#10;" strokeweight=".5pt"/>
                      </v:group>
                      <v:shape id="Picture 309" o:spid="_x0000_s1057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f3cfEAAAA3AAAAA8AAABkcnMvZG93bnJldi54bWxEj8FqwzAQRO+B/oPYQi4hkRtKHNzIJgRK&#10;S8mlST5gsba2sbVyJDVW/r4qFHocZuYNs6uiGcSNnO8sK3haZSCIa6s7bhRczq/LLQgfkDUOlknB&#10;nTxU5cNsh4W2E3/S7RQakSDsC1TQhjAWUvq6JYN+ZUfi5H1ZZzAk6RqpHU4Jbga5zrKNNNhxWmhx&#10;pENLdX/6NgqO/ccxxkm/nfV1MdjeusMiz5WaP8b9C4hAMfyH/9rvWsHzOoffM+kI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f3cf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 xml:space="preserve">Ich schreibe Zahlen zu Zahlbildern, Zahlwörtern und Zahlen </w:t>
            </w:r>
            <w:r>
              <w:br/>
              <w:t>in HZE-Schreibweise.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6" name="Bild 31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male zu Zahlen Zahlbilder und zerlege Zahlen.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7" name="Bild 31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vergleiche dreistellige Zahlen und ordne sie am Rechenstrich nach ihrer Größe.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8" name="Bild 31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kenne die Nachbarzahlen, Nachbarzehner und Nachbarhunderter zu Zahlen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9" name="Bild 31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lege Geldbeträge mit Scheinen.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20" name="Bild 32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messe Längen in mm und cm mit einem Lineal.</w:t>
            </w:r>
          </w:p>
          <w:p w:rsidR="0009047B" w:rsidRDefault="0009047B" w:rsidP="005E33AA">
            <w:pPr>
              <w:pStyle w:val="ekvgrundtextarial"/>
            </w:pPr>
            <w:r>
              <w:t>Ich zeichne Strecken und habe eine Größenvorstellung zu Millimetern und Zentimetern.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21" name="Bild 32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verstehe Zahldarstellungen in der Stellentafel.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22" name="Bild 32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23" name="Bild 32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halbe"/>
      </w:pPr>
    </w:p>
    <w:p w:rsidR="00466D54" w:rsidRDefault="00466D54">
      <w:r>
        <w:br w:type="page"/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09047B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09047B" w:rsidRPr="008F7BC3" w:rsidRDefault="0009047B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09047B" w:rsidRPr="00073FAE" w:rsidRDefault="0009047B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09047B" w:rsidRPr="00B5701D" w:rsidRDefault="0009047B" w:rsidP="000C2314">
            <w:pPr>
              <w:pStyle w:val="ekvkvnummer"/>
            </w:pPr>
          </w:p>
        </w:tc>
      </w:tr>
      <w:tr w:rsidR="0009047B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09047B" w:rsidRPr="00E95FA4" w:rsidRDefault="00466D54" w:rsidP="00466D54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09047B" w:rsidRPr="00CB2B1D">
              <w:rPr>
                <w:sz w:val="29"/>
                <w:szCs w:val="29"/>
              </w:rPr>
              <w:t xml:space="preserve"> zum Thema </w:t>
            </w:r>
            <w:r w:rsidR="0009047B">
              <w:rPr>
                <w:sz w:val="29"/>
                <w:szCs w:val="29"/>
              </w:rPr>
              <w:t xml:space="preserve">Addition und Subtraktion im Tausenderraum </w:t>
            </w:r>
          </w:p>
        </w:tc>
      </w:tr>
    </w:tbl>
    <w:p w:rsidR="0009047B" w:rsidRDefault="0009047B" w:rsidP="000958EB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  <w:p w:rsidR="00466D54" w:rsidRDefault="00466D54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4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413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1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DD0EE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5" name="AutoShape 3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6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1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DD0EE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8" name="AutoShape 3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9" name="Picture 319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2" o:spid="_x0000_s1058" style="position:absolute;left:0;text-align:left;margin-left:-.45pt;margin-top:2.3pt;width:104.05pt;height:26.6pt;z-index:25167257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">
                      <v:group id="Group 313" o:spid="_x0000_s1059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Textfeld 2" o:spid="_x0000_s1060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HC8cA&#10;AADcAAAADwAAAGRycy9kb3ducmV2LnhtbESPT2vCQBTE7wW/w/IEb3WjBpHUVaJo24MX/7TQ2zP7&#10;TILZtzG71fTbdwXB4zAzv2Gm89ZU4kqNKy0rGPQjEMSZ1SXnCg779esEhPPIGivLpOCPHMxnnZcp&#10;JtreeEvXnc9FgLBLUEHhfZ1I6bKCDLq+rYmDd7KNQR9kk0vd4C3ATSWHUTSWBksOCwXWtCwoO+9+&#10;jYLtcbFOf7Kv949LvErH8ar93owWSvW6bfoGwlPrn+FH+1MriAcx3M+EI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gRwv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DD0EE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15" o:spid="_x0000_s1061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w47MUAAADcAAAADwAAAGRycy9kb3ducmV2LnhtbESPQWsCMRSE7wX/Q3hCbzWr2FJWo0iL&#10;RYVSaj14fGyem+jmZUniuv33TaHQ4zAz3zDzZe8a0VGI1rOC8agAQVx5bblWcPhaPzyDiAlZY+OZ&#10;FHxThOVicDfHUvsbf1K3T7XIEI4lKjAptaWUsTLkMI58S5y9kw8OU5ahljrgLcNdIydF8SQdWs4L&#10;Blt6MVRd9len4PW8s6vtx256tNdzeHu/9J1Bo9T9sF/NQCTq03/4r73RCqbjR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w47MUAAADcAAAADwAAAAAAAAAA&#10;AAAAAAChAgAAZHJzL2Rvd25yZXYueG1sUEsFBgAAAAAEAAQA+QAAAJMDAAAAAA==&#10;" strokeweight=".5pt"/>
                      </v:group>
                      <v:group id="Group 316" o:spid="_x0000_s1062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Textfeld 2" o:spid="_x0000_s1063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ZfMcA&#10;AADcAAAADwAAAGRycy9kb3ducmV2LnhtbESPT2vCQBTE70K/w/IKvZmNNaikrhKL1h568S94e82+&#10;JqHZtzG71fTbd4WCx2FmfsNM552pxYVaV1lWMIhiEMS51RUXCva7VX8CwnlkjbVlUvBLDuazh94U&#10;U22vvKHL1hciQNilqKD0vkmldHlJBl1kG+LgfdnWoA+yLaRu8RrgppbPcTySBisOCyU29FpS/r39&#10;MQo2n4tVdsoPb+tzssxGybI7fgwXSj09dtkLCE+dv4f/2+9aQTIYw+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y2Xz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DD0EE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18" o:spid="_x0000_s1064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2XcsIAAADcAAAADwAAAGRycy9kb3ducmV2LnhtbERPTWsCMRC9F/ofwgjeatYiUrZGEUtF&#10;hVJqe/A4bMZNdDNZkriu/745CB4f73u26F0jOgrRelYwHhUgiCuvLdcK/n4/X95AxISssfFMCm4U&#10;YTF/fpphqf2Vf6jbp1rkEI4lKjAptaWUsTLkMI58S5y5ow8OU4ahljrgNYe7Rr4WxVQ6tJwbDLa0&#10;MlSd9xen4OO0s8vt925ysJdTWH+d+86gUWo46JfvIBL16SG+uzdawWSc1+Yz+Qj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2XcsIAAADcAAAADwAAAAAAAAAAAAAA&#10;AAChAgAAZHJzL2Rvd25yZXYueG1sUEsFBgAAAAAEAAQA+QAAAJADAAAAAA==&#10;" strokeweight=".5pt"/>
                      </v:group>
                      <v:shape id="Picture 319" o:spid="_x0000_s1065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JpPEAAAA3AAAAA8AAABkcnMvZG93bnJldi54bWxEj9FqAjEURN8L/kO4gi+iWaVUXY1SBLEU&#10;X6r9gMvmurvs5mZNUjf+vSkU+jjMzBlms4umFXdyvrasYDbNQBAXVtdcKvi+HCZLED4ga2wtk4IH&#10;edhtBy8bzLXt+Yvu51CKBGGfo4IqhC6X0hcVGfRT2xEn72qdwZCkK6V22Ce4aeU8y96kwZrTQoUd&#10;7SsqmvOPUXBqPk8x9vp40bdxaxvr9uPFQqnRML6vQQSK4T/81/7QCl5nK/g9k46A3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gJpP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rechne Additions- und Subtraktionsaufgaben im Tausenderraum auf verschiedenen Wegen.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2" name="Bild 33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schreibe meine Rechenwege auf oder zeichne sie am Rechenstrich.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3" name="Bild 33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kann dreistellige Zahlen verdoppeln, Rechengeschichten zum Verdoppeln lösen und selbst erfinden.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4" name="Bild 33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614862">
            <w:pPr>
              <w:pStyle w:val="ekvgrundtextarial"/>
            </w:pPr>
            <w:r>
              <w:t>Ich erkenne Zusammenhänge in Additions- und Subtraktionsaufgaben. Ich kann sie nutzen und erklären.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5" name="Bild 33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kenne Würfelnetze und kann sie mir zusammengefaltet vorstellen.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6" name="Bild 33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7" name="Bild 33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411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7B" w:rsidRDefault="0009047B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4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047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</w:tr>
      <w:tr w:rsidR="0009047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047B" w:rsidRPr="00C2186E" w:rsidRDefault="00466D54" w:rsidP="00466D54">
            <w:pPr>
              <w:pStyle w:val="ekvgrundtextarial"/>
              <w:rPr>
                <w:rFonts w:cs="Tahoma"/>
                <w:sz w:val="29"/>
                <w:szCs w:val="29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="0009047B" w:rsidRPr="00C2186E">
              <w:rPr>
                <w:b/>
                <w:sz w:val="29"/>
                <w:szCs w:val="29"/>
              </w:rPr>
              <w:t xml:space="preserve"> zum Thema Addition und Subtraktion im Tausenderraum</w:t>
            </w:r>
            <w:r w:rsidR="0009047B" w:rsidRPr="00C2186E">
              <w:rPr>
                <w:sz w:val="29"/>
                <w:szCs w:val="29"/>
              </w:rPr>
              <w:t xml:space="preserve"> </w:t>
            </w:r>
          </w:p>
        </w:tc>
      </w:tr>
    </w:tbl>
    <w:p w:rsidR="0009047B" w:rsidRDefault="0009047B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  <w:p w:rsidR="00466D54" w:rsidRDefault="00466D54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402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403" name="Group 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0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DD0EE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05" name="AutoShape 3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6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0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DD0EE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08" name="AutoShape 3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09" name="Picture 327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0" o:spid="_x0000_s1066" style="position:absolute;left:0;text-align:left;margin-left:-.45pt;margin-top:2.3pt;width:104.05pt;height:26.6pt;z-index:25167360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">
                      <v:group id="Group 321" o:spid="_x0000_s106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Textfeld 2" o:spid="_x0000_s106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R1scA&#10;AADcAAAADwAAAGRycy9kb3ducmV2LnhtbESPQWvCQBSE7wX/w/KE3urGNohENyEWrR56UVvB2zP7&#10;TEKzb9PsVtN/3xUKHoeZ+YaZZ71pxIU6V1tWMB5FIIgLq2suFXzsV09TEM4ja2wsk4JfcpClg4c5&#10;JtpeeUuXnS9FgLBLUEHlfZtI6YqKDLqRbYmDd7adQR9kV0rd4TXATSOfo2giDdYcFips6bWi4mv3&#10;YxRsT4tVfiw+39bf8TKfxMv+8P6yUOpx2OczEJ56fw//tzdaQRzF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50db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DD0EE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23" o:spid="_x0000_s106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uMcUAAADcAAAADwAAAGRycy9kb3ducmV2LnhtbESPQWsCMRSE74X+h/AKvWm2YktZjSIt&#10;FhWK1Pbg8bF53UQ3L0sS1+2/N4LQ4zAz3zDTee8a0VGI1rOCp2EBgrjy2nKt4Od7OXgFEROyxsYz&#10;KfijCPPZ/d0US+3P/EXdLtUiQziWqMCk1JZSxsqQwzj0LXH2fn1wmLIMtdQBzxnuGjkqihfp0HJe&#10;MNjSm6HquDs5Be+HjV2st5vx3p4O4ePz2HcGjVKPD/1iAiJRn/7Dt/ZKKxgXz3A9k4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WuMcUAAADcAAAADwAAAAAAAAAA&#10;AAAAAAChAgAAZHJzL2Rvd25yZXYueG1sUEsFBgAAAAAEAAQA+QAAAJMDAAAAAA==&#10;" strokeweight=".5pt"/>
                      </v:group>
                      <v:group id="Group 324" o:spid="_x0000_s107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<v:shape id="Textfeld 2" o:spid="_x0000_s107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PoccA&#10;AADcAAAADwAAAGRycy9kb3ducmV2LnhtbESPT2vCQBTE7wW/w/KE3urGGlRSV4nFPz140arQ22v2&#10;NQlm38bsqum37wpCj8PM/IaZzFpTiSs1rrSsoN+LQBBnVpecK9h/Ll/GIJxH1lhZJgW/5GA27TxN&#10;MNH2xlu67nwuAoRdggoK7+tESpcVZND1bE0cvB/bGPRBNrnUDd4C3FTyNYqG0mDJYaHAmt4Lyk67&#10;i1Gw/Z4v06/ssFqf40U6jBftcTOYK/XcbdM3EJ5a/x9+tD+0gjgawf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T6H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DD0EE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26" o:spid="_x0000_s107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Br8IAAADcAAAADwAAAGRycy9kb3ducmV2LnhtbERPy2oCMRTdF/yHcAV3NWORUqZGkUpL&#10;FaT4WHR5mdxOopObIYnj9O/NQnB5OO/ZoneN6ChE61nBZFyAIK68tlwrOB4+n99AxISssfFMCv4p&#10;wmI+eJphqf2Vd9TtUy1yCMcSFZiU2lLKWBlyGMe+Jc7cnw8OU4ahljrgNYe7Rr4Uxat0aDk3GGzp&#10;w1B13l+cgtVpY5frn830115O4Wt77juDRqnRsF++g0jUp4f47v7WCqZFXpvP5CM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QBr8IAAADcAAAADwAAAAAAAAAAAAAA&#10;AAChAgAAZHJzL2Rvd25yZXYueG1sUEsFBgAAAAAEAAQA+QAAAJADAAAAAA==&#10;" strokeweight=".5pt"/>
                      </v:group>
                      <v:shape id="Picture 327" o:spid="_x0000_s107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sE7EAAAA3AAAAA8AAABkcnMvZG93bnJldi54bWxEj91qAjEUhO8LvkM4Qm9Es5VSdTWKCNJS&#10;vPHnAQ6b4+6ym5M1Sd349qZQ6OUwM98wq000rbiT87VlBW+TDARxYXXNpYLLeT+eg/ABWWNrmRQ8&#10;yMNmPXhZYa5tz0e6n0IpEoR9jgqqELpcSl9UZNBPbEecvKt1BkOSrpTaYZ/gppXTLPuQBmtOCxV2&#10;tKuoaE4/RsGh+T7E2OvPs76NWttYtxvNZkq9DuN2CSJQDP/hv/aXVvCeLeD3TDo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5sE7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rechne einfache Additions- und Subtraktionsaufgaben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8" name="Bild 33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kann dreistellige Zahlen verdoppeln, Rechengeschichten zum Verdoppeln lösen und selbst erfinden.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39" name="Bild 33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rechne schwierige Additions- und Subtraktionsaufgaben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40" name="Bild 34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schreibe meine Rechenwege auf oder zeichne sie am Rechenstrich.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41" name="Bild 34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614862">
            <w:pPr>
              <w:pStyle w:val="ekvgrundtextarial"/>
            </w:pPr>
            <w:r>
              <w:t>Ich erkenne Zusammenhänge in Subtraktionsaufgaben. Ich kann sie nutzen und erklären.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42" name="Bild 34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  <w:r>
              <w:t>Ich kenne Würfelnetze und kann sie mir zusammengefaltet vorstellen.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43" name="Bild 34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5E33AA">
        <w:tc>
          <w:tcPr>
            <w:tcW w:w="6610" w:type="dxa"/>
            <w:shd w:val="clear" w:color="auto" w:fill="auto"/>
          </w:tcPr>
          <w:p w:rsidR="0009047B" w:rsidRDefault="0009047B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44" name="Bild 34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halbe"/>
      </w:pPr>
    </w:p>
    <w:p w:rsidR="00466D54" w:rsidRDefault="00466D54">
      <w:r>
        <w:br w:type="page"/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09047B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09047B" w:rsidRPr="008F7BC3" w:rsidRDefault="0009047B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09047B" w:rsidRPr="00073FAE" w:rsidRDefault="0009047B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09047B" w:rsidRPr="00B5701D" w:rsidRDefault="0009047B" w:rsidP="000C2314">
            <w:pPr>
              <w:pStyle w:val="ekvkvnummer"/>
            </w:pPr>
          </w:p>
        </w:tc>
      </w:tr>
      <w:tr w:rsidR="0009047B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09047B" w:rsidRPr="00E95FA4" w:rsidRDefault="00466D54" w:rsidP="00466D54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09047B" w:rsidRPr="00CB2B1D">
              <w:rPr>
                <w:sz w:val="29"/>
                <w:szCs w:val="29"/>
              </w:rPr>
              <w:t xml:space="preserve"> zum Thema </w:t>
            </w:r>
            <w:r w:rsidR="0009047B">
              <w:rPr>
                <w:sz w:val="29"/>
                <w:szCs w:val="29"/>
              </w:rPr>
              <w:t>Multiplikation und Division</w:t>
            </w:r>
            <w:r w:rsidR="0009047B">
              <w:rPr>
                <w:sz w:val="29"/>
                <w:szCs w:val="29"/>
              </w:rPr>
              <w:br/>
            </w:r>
          </w:p>
        </w:tc>
      </w:tr>
    </w:tbl>
    <w:p w:rsidR="0009047B" w:rsidRDefault="0009047B" w:rsidP="000958EB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  <w:p w:rsidR="00466D54" w:rsidRDefault="00466D54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011E62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394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395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9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677542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97" name="AutoShape 3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98" name="Group 3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9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677542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00" name="AutoShape 3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01" name="Picture 337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0" o:spid="_x0000_s1074" style="position:absolute;left:0;text-align:left;margin-left:-.45pt;margin-top:2.3pt;width:104.05pt;height:26.6pt;z-index:25167769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">
                      <v:group id="Group 331" o:spid="_x0000_s107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Textfeld 2" o:spid="_x0000_s107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y2McA&#10;AADcAAAADwAAAGRycy9kb3ducmV2LnhtbESPT2vCQBTE70K/w/IKvZmNVYKNrhJFWw9etH+gt2f2&#10;mYRm38bsVuO37xYEj8PM/IaZzjtTizO1rrKsYBDFIIhzqysuFHy8r/tjEM4ja6wtk4IrOZjPHnpT&#10;TLW98I7Oe1+IAGGXooLS+yaV0uUlGXSRbYiDd7StQR9kW0jd4iXATS2f4ziRBisOCyU2tCwp/9n/&#10;GgW7w2Kdfeefr2+n0SpLRqvuaztcKPX02GUTEJ46fw/f2hutYPiSwP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Hstj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677542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33" o:spid="_x0000_s107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NP8YAAADcAAAADwAAAGRycy9kb3ducmV2LnhtbESPQUsDMRSE70L/Q3gFbzbbKtZum5ai&#10;KFqQYuvB42Pzukm7eVmSdLv+eyMIHoeZ+YZZrHrXiI5CtJ4VjEcFCOLKa8u1gs/9880DiJiQNTae&#10;ScE3RVgtB1cLLLW/8Ad1u1SLDOFYogKTUltKGStDDuPIt8TZO/jgMGUZaqkDXjLcNXJSFPfSoeW8&#10;YLClR0PVaXd2Cp6OG7t+227uvuz5GF7eT31n0Ch1PezXcxCJ+vQf/mu/agW3syn8ns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bzT/GAAAA3AAAAA8AAAAAAAAA&#10;AAAAAAAAoQIAAGRycy9kb3ducmV2LnhtbFBLBQYAAAAABAAEAPkAAACUAwAAAAA=&#10;" strokeweight=".5pt"/>
                      </v:group>
                      <v:group id="Group 334" o:spid="_x0000_s107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<v:shape id="Textfeld 2" o:spid="_x0000_s107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mqscA&#10;AADcAAAADwAAAGRycy9kb3ducmV2LnhtbESPS2/CMBCE75X4D9Yi9VYcHkIlxaBQ8eiBC0+J2zZe&#10;koh4ncYG0n9fI1XiOJqZbzTjaWNKcaPaFZYVdDsRCOLU6oIzBfvd4u0dhPPIGkvLpOCXHEwnrZcx&#10;xtreeUO3rc9EgLCLUUHufRVL6dKcDLqOrYiDd7a1QR9knUld4z3ATSl7UTSUBgsOCzlW9JlTetle&#10;jYLN92yRnNLDcvUzmCfDwbw5rvszpV7bTfIBwlPjn+H/9pdW0B+N4HE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YJqr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677542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36" o:spid="_x0000_s108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NqcIAAADcAAAADwAAAGRycy9kb3ducmV2LnhtbERPy2oCMRTdF/yHcAV3NWORUqZGkUpL&#10;FaT4WHR5mdxOopObIYnj9O/NQnB5OO/ZoneN6ChE61nBZFyAIK68tlwrOB4+n99AxISssfFMCv4p&#10;wmI+eJphqf2Vd9TtUy1yCMcSFZiU2lLKWBlyGMe+Jc7cnw8OU4ahljrgNYe7Rr4Uxat0aDk3GGzp&#10;w1B13l+cgtVpY5frn830115O4Wt77juDRqnRsF++g0jUp4f47v7WCqZFnp/P5CM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INqcIAAADcAAAADwAAAAAAAAAAAAAA&#10;AAChAgAAZHJzL2Rvd25yZXYueG1sUEsFBgAAAAAEAAQA+QAAAJADAAAAAA==&#10;" strokeweight=".5pt"/>
                      </v:group>
                      <v:shape id="Picture 337" o:spid="_x0000_s108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vEjEAAAA3AAAAA8AAABkcnMvZG93bnJldi54bWxEj8FqwzAQRO+B/oPYQi8hkRNKEpzIpgRK&#10;SsmlTj5gsTa2sbVyJTVW/74qFHocZuYNcyijGcSdnO8sK1gtMxDEtdUdNwqul9fFDoQPyBoHy6Tg&#10;mzyUxcPsgLm2E3/QvQqNSBD2OSpoQxhzKX3dkkG/tCNx8m7WGQxJukZqh1OCm0Gus2wjDXacFloc&#10;6dhS3VdfRsG5fz/HOOnTRX/OB9tbd5xvt0o9PcaXPYhAMfyH/9pvWsFztoLfM+k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PvEj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Aufgaben des Zehner-Einmaleins.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45" name="Bild 34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große Malaufgaben und schreibe meine Rechenwege auf.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46" name="Bild 34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geschickt, nutze einfache Aufgaben und erkläre den Zusammenhang zwischen Malaufgaben.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47" name="Bild 34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E03416">
            <w:pPr>
              <w:pStyle w:val="ekvgrundtextarial"/>
            </w:pPr>
            <w:r>
              <w:t>Ich prüfe Ergebnisse von Additionsaufgaben mit</w:t>
            </w:r>
            <w:r w:rsidR="00E03416">
              <w:t>h</w:t>
            </w:r>
            <w:bookmarkStart w:id="1" w:name="_GoBack"/>
            <w:bookmarkEnd w:id="1"/>
            <w:r>
              <w:t>ilfe eines Überschlags.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48" name="Bild 34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löse Sachaufgaben, deren Daten in einem Balkendiagramm dargestellt sind. Dazu nutze ich auch den Überschlag.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49" name="Bild 34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B16CB1">
            <w:pPr>
              <w:pStyle w:val="ekvgrundtextarial"/>
            </w:pPr>
            <w:r>
              <w:t>Ich ordne Längen (km und m) und löse Sachaufgaben zu funktionalen Beziehungen mit Kilometern.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0" name="Bild 35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1" name="Bild 35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393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7B" w:rsidRDefault="0009047B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39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047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</w:tr>
      <w:tr w:rsidR="0009047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047B" w:rsidRPr="00B231F2" w:rsidRDefault="0009047B" w:rsidP="00282924">
            <w:pPr>
              <w:pStyle w:val="ekvgrundtextarial"/>
              <w:rPr>
                <w:rFonts w:cs="Tahoma"/>
              </w:rPr>
            </w:pPr>
            <w:r w:rsidRPr="00282924">
              <w:rPr>
                <w:b/>
                <w:sz w:val="29"/>
                <w:szCs w:val="29"/>
              </w:rPr>
              <w:t>Rückmeldebogen zum Thema Multiplikation und Division</w:t>
            </w:r>
            <w:r>
              <w:rPr>
                <w:sz w:val="29"/>
                <w:szCs w:val="29"/>
              </w:rPr>
              <w:br/>
            </w:r>
            <w:r w:rsidRPr="00BF1604">
              <w:rPr>
                <w:sz w:val="29"/>
                <w:szCs w:val="29"/>
              </w:rPr>
              <w:t xml:space="preserve">(Lernzielkontrolle </w:t>
            </w:r>
            <w:r>
              <w:rPr>
                <w:sz w:val="29"/>
                <w:szCs w:val="29"/>
              </w:rPr>
              <w:t>4</w:t>
            </w:r>
            <w:r w:rsidRPr="00BF1604">
              <w:rPr>
                <w:sz w:val="29"/>
                <w:szCs w:val="29"/>
              </w:rPr>
              <w:t>C)</w:t>
            </w:r>
          </w:p>
        </w:tc>
      </w:tr>
    </w:tbl>
    <w:p w:rsidR="0009047B" w:rsidRDefault="0009047B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2232"/>
      </w:tblGrid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  <w:p w:rsidR="00466D54" w:rsidRDefault="00466D54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011E62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328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329" name="Group 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3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677542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31" name="AutoShape 3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88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8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677542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90" name="AutoShape 3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91" name="Picture 345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8" o:spid="_x0000_s1082" style="position:absolute;left:0;text-align:left;margin-left:-.45pt;margin-top:2.3pt;width:104.05pt;height:26.6pt;z-index:25167872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xV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">
                      <v:group id="Group 339" o:spid="_x0000_s1083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shape id="Textfeld 2" o:spid="_x0000_s1084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QDcUA&#10;AADcAAAADwAAAGRycy9kb3ducmV2LnhtbERPPW/CMBDdkfgP1iF1I04bhFDARAmCtkMXoEViO+Jr&#10;EhGf09iF9N/XQ6WOT+97lQ2mFTfqXWNZwWMUgyAurW64UvB+3E0XIJxH1thaJgU/5CBbj0crTLW9&#10;855uB1+JEMIuRQW1910qpStrMugi2xEH7tP2Bn2AfSV1j/cQblr5FMdzabDh0FBjR5uayuvh2yjY&#10;X4pdfi4/nl++Ztt8PtsOp7ekUOphMuRLEJ4G/y/+c79qBUkS5oc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NANxQAAANwAAAAPAAAAAAAAAAAAAAAAAJgCAABkcnMv&#10;ZG93bnJldi54bWxQSwUGAAAAAAQABAD1AAAAigMAAAAA&#10;" filled="f" strokeweight=".5pt">
                          <v:textbox inset="0,0,0,0">
                            <w:txbxContent>
                              <w:p w:rsidR="0009047B" w:rsidRPr="000B1F89" w:rsidRDefault="0009047B" w:rsidP="00677542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41" o:spid="_x0000_s1085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v6sUAAADcAAAADwAAAGRycy9kb3ducmV2LnhtbESPQWsCMRSE7wX/Q3hCbzWrllJWo0iL&#10;RYVSaj14fGyem+jmZUniuv33TaHQ4zAz3zDzZe8a0VGI1rOC8agAQVx5bblWcPhaPzyDiAlZY+OZ&#10;FHxThOVicDfHUvsbf1K3T7XIEI4lKjAptaWUsTLkMI58S5y9kw8OU5ahljrgLcNdIydF8SQdWs4L&#10;Blt6MVRd9len4PW8s6vtx+7xaK/n8PZ+6TuDRqn7Yb+agUjUp//wX3ujFUynY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iv6sUAAADcAAAADwAAAAAAAAAA&#10;AAAAAAChAgAAZHJzL2Rvd25yZXYueG1sUEsFBgAAAAAEAAQA+QAAAJMDAAAAAA==&#10;" strokeweight=".5pt"/>
                      </v:group>
                      <v:group id="Group 342" o:spid="_x0000_s1086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shape id="Textfeld 2" o:spid="_x0000_s1087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wd8cA&#10;AADcAAAADwAAAGRycy9kb3ducmV2LnhtbESPS2/CMBCE70j9D9ZW6g2cFoQgYFCoeB248JS4LfGS&#10;RI3XaexC+Pd1pUocRzPzjWY8bUwpblS7wrKC904Egji1uuBMwWG/aA9AOI+ssbRMCh7kYDp5aY0x&#10;1vbOW7rtfCYChF2MCnLvq1hKl+Zk0HVsRRy8q60N+iDrTOoa7wFuSvkRRX1psOCwkGNFnzmlX7sf&#10;o2B7mS2Sc3pcrr5786TfmzenTXem1Ntrk4xAeGr8M/zfXmsF3cEQ/s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sHf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677542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44" o:spid="_x0000_s1088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VS8MAAADcAAAADwAAAGRycy9kb3ducmV2LnhtbERPTWsCMRC9F/wPYQq91WxtKXU1iigt&#10;VSil6sHjsBk30c1kSeK6/vvmUOjx8b6n8941oqMQrWcFT8MCBHHlteVawX73/vgGIiZkjY1nUnCj&#10;CPPZ4G6KpfZX/qFum2qRQziWqMCk1JZSxsqQwzj0LXHmjj44TBmGWuqA1xzuGjkqilfp0HJuMNjS&#10;0lB13l6cgtVpYxfr783LwV5O4ePr3HcGjVIP9/1iAiJRn/7Ff+5PreB5nOfnM/kI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yVUvDAAAA3AAAAA8AAAAAAAAAAAAA&#10;AAAAoQIAAGRycy9kb3ducmV2LnhtbFBLBQYAAAAABAAEAPkAAACRAwAAAAA=&#10;" strokeweight=".5pt"/>
                      </v:group>
                      <v:shape id="Picture 345" o:spid="_x0000_s1089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5KrEAAAA3AAAAA8AAABkcnMvZG93bnJldi54bWxEj9FqAjEURN8L/kO4gi+iWS1UXY1SBLEU&#10;X6r9gMvmurvs5mZNUjf+vSkU+jjMzBlms4umFXdyvrasYDbNQBAXVtdcKvi+HCZLED4ga2wtk4IH&#10;edhtBy8bzLXt+Yvu51CKBGGfo4IqhC6X0hcVGfRT2xEn72qdwZCkK6V22Ce4aeU8y96kwZrTQoUd&#10;7SsqmvOPUXBqPk8x9vp40bdxaxvr9uPFQqnRML6vQQSK4T/81/7QCl5XM/g9k46A3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v5Kr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Aufgaben des Zehner-Einmaleins.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2" name="Bild 35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große Malaufgaben und schreibe meine Rechenwege auf.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3" name="Bild 35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geschickt, nutze einfache Aufgaben und erkläre den Zusammenhang zwischen Malaufgaben.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4" name="Bild 35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überschlage Additionsaufgaben.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5" name="Bild 35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löse Sachaufgaben, deren Daten in einem Balkendiagramm dargestellt sind. Dazu nutze ich auch den Überschlag.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6" name="Bild 35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ordne Längen (km und m).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7" name="Bild 35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379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76200"/>
                  <wp:effectExtent l="0" t="0" r="0" b="0"/>
                  <wp:docPr id="358" name="Bild 35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halbe"/>
      </w:pPr>
    </w:p>
    <w:p w:rsidR="00466D54" w:rsidRDefault="00466D54">
      <w:r>
        <w:br w:type="page"/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09047B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09047B" w:rsidRPr="008F7BC3" w:rsidRDefault="0009047B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09047B" w:rsidRPr="00073FAE" w:rsidRDefault="0009047B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09047B" w:rsidRPr="00B5701D" w:rsidRDefault="0009047B" w:rsidP="000C2314">
            <w:pPr>
              <w:pStyle w:val="ekvkvnummer"/>
            </w:pPr>
          </w:p>
        </w:tc>
      </w:tr>
      <w:tr w:rsidR="0009047B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09047B" w:rsidRPr="00E95FA4" w:rsidRDefault="00466D54" w:rsidP="00466D54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09047B" w:rsidRPr="000927DE">
              <w:rPr>
                <w:sz w:val="29"/>
                <w:szCs w:val="29"/>
              </w:rPr>
              <w:t xml:space="preserve"> zum Thema Einführung der schriftlichen Addition</w:t>
            </w:r>
            <w:r w:rsidR="0009047B">
              <w:rPr>
                <w:sz w:val="29"/>
                <w:szCs w:val="29"/>
              </w:rPr>
              <w:br/>
            </w:r>
          </w:p>
        </w:tc>
      </w:tr>
    </w:tbl>
    <w:p w:rsidR="0009047B" w:rsidRDefault="0009047B" w:rsidP="000958EB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  <w:p w:rsidR="00466D54" w:rsidRDefault="00466D54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011E62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304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305" name="Group 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0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0927DE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07" name="AutoShape 3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4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2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0927DE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26" name="AutoShape 3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27" name="Picture 355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8" o:spid="_x0000_s1090" style="position:absolute;left:0;text-align:left;margin-left:-.45pt;margin-top:2.3pt;width:104.05pt;height:26.6pt;z-index:25168281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">
                      <v:group id="Group 349" o:spid="_x0000_s1091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Textfeld 2" o:spid="_x0000_s1092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nX8cA&#10;AADcAAAADwAAAGRycy9kb3ducmV2LnhtbESPQWvCQBSE74X+h+UVequbqoQSXUMiWj140VbB22v2&#10;NQnNvk2zW43/3hWEHoeZ+YaZpr1pxIk6V1tW8DqIQBAXVtdcKvj8WL68gXAeWWNjmRRcyEE6e3yY&#10;YqLtmbd02vlSBAi7BBVU3reJlK6oyKAb2JY4eN+2M+iD7EqpOzwHuGnkMIpiabDmsFBhS/OKip/d&#10;n1Gw/cqX2bHYv69+x4ssHi/6w2aUK/X81GcTEJ56/x++t9dawSiK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NJ1/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0927DE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51" o:spid="_x0000_s1093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YuMYAAADcAAAADwAAAGRycy9kb3ducmV2LnhtbESPT0sDMRTE74LfITyhN5vVipZt01Is&#10;FS0U6Z9Dj4/Nc5N287Ik6Xb99kYQPA4z8xtmOu9dIzoK0XpW8DAsQBBXXluuFRz2q/sxiJiQNTae&#10;ScE3RZjPbm+mWGp/5S11u1SLDOFYogKTUltKGStDDuPQt8TZ+/LBYcoy1FIHvGa4a+RjUTxLh5bz&#10;gsGWXg1V593FKVie1nbx8bl+OtrLKbxtzn1n0Cg1uOsXExCJ+vQf/mu/awWj4gV+z+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RWLjGAAAA3AAAAA8AAAAAAAAA&#10;AAAAAAAAoQIAAGRycy9kb3ducmV2LnhtbFBLBQYAAAAABAAEAPkAAACUAwAAAAA=&#10;" strokeweight=".5pt"/>
                      </v:group>
                      <v:group id="Group 352" o:spid="_x0000_s1094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shape id="Textfeld 2" o:spid="_x0000_s1095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SMcA&#10;AADcAAAADwAAAGRycy9kb3ducmV2LnhtbESPS2/CMBCE70j9D9ZW6g2cAkUoYFCoePTAhafEbYmX&#10;JGq8TmMD4d/XlSpxHM3MN5rxtDGluFHtCssK3jsRCOLU6oIzBfvdoj0E4TyyxtIyKXiQg+nkpTXG&#10;WNs7b+i29ZkIEHYxKsi9r2IpXZqTQdexFXHwLrY26IOsM6lrvAe4KWU3igbSYMFhIceKPnNKv7dX&#10;o2Bzni2SU3pYrn7682TQnzfHdW+m1Ntrk4xAeGr8M/zf/tIKet0P+DsTj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5Uj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0927DE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54" o:spid="_x0000_s1096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hQ8UAAADcAAAADwAAAGRycy9kb3ducmV2LnhtbESPQWsCMRSE74X+h/AK3jRbW6SsRpGW&#10;FisU0fbQ42Pz3EQ3L0sS1/Xfm4LQ4zAz3zCzRe8a0VGI1rOCx1EBgrjy2nKt4Of7ffgCIiZkjY1n&#10;UnChCIv5/d0MS+3PvKVul2qRIRxLVGBSakspY2XIYRz5ljh7ex8cpixDLXXAc4a7Ro6LYiIdWs4L&#10;Blt6NVQddyen4O2wtsvPzfr5154O4ePr2HcGjVKDh345BZGoT//hW3ulFTyNJ/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ihQ8UAAADcAAAADwAAAAAAAAAA&#10;AAAAAAChAgAAZHJzL2Rvd25yZXYueG1sUEsFBgAAAAAEAAQA+QAAAJMDAAAAAA==&#10;" strokeweight=".5pt"/>
                      </v:group>
                      <v:shape id="Picture 355" o:spid="_x0000_s1097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1EKLEAAAA3AAAAA8AAABkcnMvZG93bnJldi54bWxEj8FqwzAQRO+B/oPYQi4hkZtCHNzIJgRK&#10;S8mlST5gsba2sbVyJDVW/r4qFHocZuYNs6uiGcSNnO8sK3haZSCIa6s7bhRczq/LLQgfkDUOlknB&#10;nTxU5cNsh4W2E3/S7RQakSDsC1TQhjAWUvq6JYN+ZUfi5H1ZZzAk6RqpHU4Jbga5zrKNNNhxWmhx&#10;pENLdX/6NgqO/ccxxkm/nfV1MdjeusMiz5WaP8b9C4hAMfyH/9rvWsHzOoffM+kI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1EKL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schreibe zwei- und dreistellige Zahlen und Geldbeträge stellengerecht untereinander und addiere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59" name="Bild 35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finde in schriftlichen Additionsaufgaben fehlende Zahlen und Überträge und erfinde selbst passende 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0" name="Bild 36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vergleiche Zahlen und finde eine Regel, die ich auf weitere Aufgaben anwende, erkläre und begründe.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1" name="Bild 36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ordne Gewichte und besitze Größenvorstellung im Bereich kg und 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2" name="Bild 36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löse Sachaufgaben mit Geld und prüfe mit einem Überschlag.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3" name="Bild 36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 xml:space="preserve">Ich verdoppele und halbiere Flächeninhalte am </w:t>
            </w:r>
            <w:proofErr w:type="spellStart"/>
            <w:r>
              <w:t>Geobrett</w:t>
            </w:r>
            <w:proofErr w:type="spellEnd"/>
            <w:r>
              <w:t>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4" name="Bild 36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5" name="Bild 36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303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7B" w:rsidRDefault="0009047B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30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047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</w:tr>
      <w:tr w:rsidR="0009047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047B" w:rsidRPr="00B231F2" w:rsidRDefault="00466D54" w:rsidP="00466D54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="0009047B" w:rsidRPr="000927DE">
              <w:rPr>
                <w:b/>
                <w:sz w:val="29"/>
                <w:szCs w:val="29"/>
              </w:rPr>
              <w:t xml:space="preserve"> zum Thema Einführung der schriftlichen Addition</w:t>
            </w:r>
            <w:r w:rsidR="0009047B">
              <w:rPr>
                <w:sz w:val="29"/>
                <w:szCs w:val="29"/>
              </w:rPr>
              <w:br/>
            </w:r>
          </w:p>
        </w:tc>
      </w:tr>
    </w:tbl>
    <w:p w:rsidR="0009047B" w:rsidRDefault="0009047B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  <w:p w:rsidR="00466D54" w:rsidRDefault="00466D54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011E62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294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295" name="Group 3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29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0927DE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97" name="AutoShape 3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8" name="Group 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29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0927DE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00" name="AutoShape 3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01" name="Picture 363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6" o:spid="_x0000_s1098" style="position:absolute;left:0;text-align:left;margin-left:-.45pt;margin-top:2.3pt;width:104.05pt;height:26.6pt;z-index:25168384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">
                      <v:group id="Group 357" o:spid="_x0000_s1099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Textfeld 2" o:spid="_x0000_s1100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9RcgA&#10;AADcAAAADwAAAGRycy9kb3ducmV2LnhtbESPT2vCQBTE7wW/w/KE3pqNVkKNrhKLth68+K/Q2zP7&#10;TEKzb9PsVuO37xaEHoeZ+Q0znXemFhdqXWVZwSCKQRDnVldcKDjsV08vIJxH1lhbJgU3cjCf9R6m&#10;mGp75S1ddr4QAcIuRQWl900qpctLMugi2xAH72xbgz7ItpC6xWuAm1oO4ziRBisOCyU29FpS/rX7&#10;MQq2p8Uq+8yPb+/fo2WWjJbdx+Z5odRjv8smIDx1/j98b6+1guE4gb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pr1FyAAAANwAAAAPAAAAAAAAAAAAAAAAAJgCAABk&#10;cnMvZG93bnJldi54bWxQSwUGAAAAAAQABAD1AAAAjQMAAAAA&#10;" filled="f" strokeweight=".5pt">
                          <v:textbox inset="0,0,0,0">
                            <w:txbxContent>
                              <w:p w:rsidR="0009047B" w:rsidRPr="000B1F89" w:rsidRDefault="0009047B" w:rsidP="000927DE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59" o:spid="_x0000_s1101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CosYAAADcAAAADwAAAGRycy9kb3ducmV2LnhtbESPT2sCMRTE7wW/Q3hCbzWrlP5ZjSKW&#10;liqUUuvB42Pz3EQ3L0sS1+23N4VCj8PM/IaZLXrXiI5CtJ4VjEcFCOLKa8u1gt33690TiJiQNTae&#10;ScEPRVjMBzczLLW/8Bd121SLDOFYogKTUltKGStDDuPIt8TZO/jgMGUZaqkDXjLcNXJSFA/SoeW8&#10;YLCllaHqtD07BS/HjV2uPzf3e3s+hrePU98ZNErdDvvlFESiPv2H/9rvWsHk+RF+z+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6wqLGAAAA3AAAAA8AAAAAAAAA&#10;AAAAAAAAoQIAAGRycy9kb3ducmV2LnhtbFBLBQYAAAAABAAEAPkAAACUAwAAAAA=&#10;" strokeweight=".5pt"/>
                      </v:group>
                      <v:group id="Group 360" o:spid="_x0000_s1102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shape id="Textfeld 2" o:spid="_x0000_s1103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pN8cA&#10;AADcAAAADwAAAGRycy9kb3ducmV2LnhtbESPS2/CMBCE70j9D9ZW6g0cHkIlYFCooOXAhafEbYmX&#10;JGq8DrEL4d/XlSpxHM3MN5rJrDGluFHtCssKup0IBHFqdcGZgv1u2X4H4TyyxtIyKXiQg9n0pTXB&#10;WNs7b+i29ZkIEHYxKsi9r2IpXZqTQdexFXHwLrY26IOsM6lrvAe4KWUviobSYMFhIceKPnJKv7c/&#10;RsHmPF8mp/Tw+XUdLJLhYNEc1/25Um+vTTIG4anxz/B/e6UV9EYj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KTf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0927DE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62" o:spid="_x0000_s1104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zMIAAADcAAAADwAAAGRycy9kb3ducmV2LnhtbERPy2oCMRTdF/oP4Ra6q5naUmQ0iiiW&#10;VijiY+HyMrmdRCc3QxLH8e/NotDl4bwns941oqMQrWcFr4MCBHHlteVawWG/ehmBiAlZY+OZFNwo&#10;wmz6+DDBUvsrb6nbpVrkEI4lKjAptaWUsTLkMA58S5y5Xx8cpgxDLXXAaw53jRwWxYd0aDk3GGxp&#10;Yag67y5OwfK0tvPvzfr9aC+n8Plz7juDRqnnp34+BpGoT//iP/eXVvBW5Pn5TD4C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jAzMIAAADcAAAADwAAAAAAAAAAAAAA&#10;AAChAgAAZHJzL2Rvd25yZXYueG1sUEsFBgAAAAAEAAQA+QAAAJADAAAAAA==&#10;" strokeweight=".5pt"/>
                      </v:group>
                      <v:shape id="Picture 363" o:spid="_x0000_s1105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cS3EAAAA3AAAAA8AAABkcnMvZG93bnJldi54bWxEj8FqwzAQRO+B/oPYQi8hkZNCEpzIpgRK&#10;SsmlTj5gsTa2sbVyJTVW/74qFHocZuYNcyijGcSdnO8sK1gtMxDEtdUdNwqul9fFDoQPyBoHy6Tg&#10;mzyUxcPsgLm2E3/QvQqNSBD2OSpoQxhzKX3dkkG/tCNx8m7WGQxJukZqh1OCm0Gus2wjDXacFloc&#10;6dhS3VdfRsG5fz/HOOnTRX/OB9tbd5xvt0o9PcaXPYhAMfyH/9pvWsFztoLfM+k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lcS3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schreibe dreistellige Zahlen und Geldbeträge stellengerecht untereinander und addiere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6" name="Bild 36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finde in schriftlichen Additionsaufgaben fehlende Zahlen und Überträge und erfinde selbst passende 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7" name="Bild 36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ordne Gewichte und besitze Größenvorstellung im Bereich kg und 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8" name="Bild 36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löse Sachaufgaben mit Geld und prüfe mit einem Überschlag.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69" name="Bild 36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 xml:space="preserve">Ich bestimme die Anzahl von Einheitsquadraten und verdoppele Flächeninhalte am </w:t>
            </w:r>
            <w:proofErr w:type="spellStart"/>
            <w:r>
              <w:t>Geobrett</w:t>
            </w:r>
            <w:proofErr w:type="spellEnd"/>
            <w:r>
              <w:t>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70" name="Bild 37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71" name="Bild 37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D54" w:rsidRDefault="00466D54" w:rsidP="000958EB">
      <w:pPr>
        <w:pStyle w:val="ekvgrundtexthalbe"/>
      </w:pPr>
    </w:p>
    <w:p w:rsidR="00466D54" w:rsidRDefault="00466D54">
      <w:pPr>
        <w:rPr>
          <w:rFonts w:ascii="Arial" w:hAnsi="Arial"/>
          <w:sz w:val="23"/>
          <w:szCs w:val="22"/>
          <w:lang w:eastAsia="de-DE"/>
        </w:rPr>
      </w:pPr>
      <w:r>
        <w:br w:type="page"/>
      </w:r>
    </w:p>
    <w:p w:rsidR="0009047B" w:rsidRDefault="0009047B" w:rsidP="000958EB">
      <w:pPr>
        <w:pStyle w:val="ekvgrundtexthalbe"/>
      </w:pP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09047B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09047B" w:rsidRPr="008F7BC3" w:rsidRDefault="0009047B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09047B" w:rsidRPr="00073FAE" w:rsidRDefault="0009047B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09047B" w:rsidRPr="00B5701D" w:rsidRDefault="0009047B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09047B" w:rsidRPr="00B5701D" w:rsidRDefault="0009047B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09047B" w:rsidRPr="00B5701D" w:rsidRDefault="0009047B" w:rsidP="000C2314">
            <w:pPr>
              <w:pStyle w:val="ekvkvnummer"/>
            </w:pPr>
          </w:p>
        </w:tc>
      </w:tr>
      <w:tr w:rsidR="0009047B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09047B" w:rsidRPr="00E95FA4" w:rsidRDefault="00466D54" w:rsidP="00466D54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09047B" w:rsidRPr="002F1111">
              <w:rPr>
                <w:sz w:val="29"/>
                <w:szCs w:val="29"/>
              </w:rPr>
              <w:t xml:space="preserve"> zu den Themen Einführung der schriftlichen Subtraktion und Aufgaben </w:t>
            </w:r>
            <w:r w:rsidR="0009047B">
              <w:rPr>
                <w:sz w:val="29"/>
                <w:szCs w:val="29"/>
              </w:rPr>
              <w:t>vergleichen</w:t>
            </w:r>
            <w:r w:rsidR="0009047B" w:rsidRPr="002F1111">
              <w:rPr>
                <w:sz w:val="29"/>
                <w:szCs w:val="29"/>
              </w:rPr>
              <w:t xml:space="preserve"> </w:t>
            </w:r>
          </w:p>
        </w:tc>
      </w:tr>
    </w:tbl>
    <w:p w:rsidR="0009047B" w:rsidRDefault="0009047B" w:rsidP="000958EB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  <w:p w:rsidR="00466D54" w:rsidRDefault="00466D54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011E62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30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31" name="Group 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28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40A93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89" name="AutoShape 3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0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29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40A93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92" name="AutoShape 3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3" name="Picture 373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6" o:spid="_x0000_s1106" style="position:absolute;left:0;text-align:left;margin-left:-.45pt;margin-top:2.3pt;width:104.05pt;height:26.6pt;z-index:25168793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">
                      <v:group id="Group 367" o:spid="_x0000_s110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Textfeld 2" o:spid="_x0000_s110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accUA&#10;AADcAAAADwAAAGRycy9kb3ducmV2LnhtbERPPW/CMBDdK/U/WFeJrTiFCKGAQQER2qEL0CJ1u8bX&#10;JCI+h9hN0n9fD0iMT+97uR5MLTpqXWVZwcs4AkGcW11xoeDjlD3PQTiPrLG2TAr+yMF69fiwxETb&#10;ng/UHX0hQgi7BBWU3jeJlC4vyaAb24Y4cD+2NegDbAupW+xDuKnlJIpm0mDFoaHEhrYl5Zfjr1Fw&#10;+N5k6Vf+uX+9xrt0Fu+G8/t0o9ToaUgXIDwN/i6+ud+0gsk8rA1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BpxxQAAANwAAAAPAAAAAAAAAAAAAAAAAJgCAABkcnMv&#10;ZG93bnJldi54bWxQSwUGAAAAAAQABAD1AAAAigMAAAAA&#10;" filled="f" strokeweight=".5pt">
                          <v:textbox inset="0,0,0,0">
                            <w:txbxContent>
                              <w:p w:rsidR="0009047B" w:rsidRPr="000B1F89" w:rsidRDefault="0009047B" w:rsidP="00840A93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69" o:spid="_x0000_s110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llsUAAADcAAAADwAAAGRycy9kb3ducmV2LnhtbESPQWsCMRSE74X+h/AK3jRbKcWuRpGW&#10;FisU0fbQ42Pz3EQ3L0sS1/Xfm4LQ4zAz3zCzRe8a0VGI1rOCx1EBgrjy2nKt4Of7fTgBEROyxsYz&#10;KbhQhMX8/m6GpfZn3lK3S7XIEI4lKjAptaWUsTLkMI58S5y9vQ8OU5ahljrgOcNdI8dF8SwdWs4L&#10;Blt6NVQddyen4O2wtsvPzfrp154O4ePr2HcGjVKDh345BZGoT//hW3ulFYwnL/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BllsUAAADcAAAADwAAAAAAAAAA&#10;AAAAAAChAgAAZHJzL2Rvd25yZXYueG1sUEsFBgAAAAAEAAQA+QAAAJMDAAAAAA==&#10;" strokeweight=".5pt"/>
                      </v:group>
                      <v:group id="Group 370" o:spid="_x0000_s111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<v:shape id="Textfeld 2" o:spid="_x0000_s111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lMccA&#10;AADcAAAADwAAAGRycy9kb3ducmV2LnhtbESPQWvCQBSE7wX/w/KE3uomVqRGNxKLVg9etCp4e82+&#10;JqHZt2l2q/Hfd4VCj8PMfMPM5p2pxYVaV1lWEA8iEMS51RUXCg7vq6cXEM4ja6wtk4IbOZinvYcZ&#10;JtpeeUeXvS9EgLBLUEHpfZNI6fKSDLqBbYiD92lbgz7ItpC6xWuAm1oOo2gsDVYcFkps6LWk/Gv/&#10;YxTsPhar7Jwf39bfo2U2Hi270/Z5odRjv8umIDx1/j/8195oBcNJDPc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PJTHHAAAA3AAAAA8AAAAAAAAAAAAAAAAAmAIAAGRy&#10;cy9kb3ducmV2LnhtbFBLBQYAAAAABAAEAPUAAACMAwAAAAA=&#10;" filled="f" strokeweight=".5pt">
                          <v:textbox inset="0,0,0,0">
                            <w:txbxContent>
                              <w:p w:rsidR="0009047B" w:rsidRPr="000B1F89" w:rsidRDefault="0009047B" w:rsidP="00840A93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72" o:spid="_x0000_s111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1hOsUAAADcAAAADwAAAGRycy9kb3ducmV2LnhtbESPQUsDMRSE7wX/Q3iCN5t1kaJr06Uo&#10;ihakWD14fGyem2w3L0uSbrf/3ghCj8PMfMMs68n1YqQQrWcFN/MCBHHjteVWwdfn8/UdiJiQNfae&#10;ScGJItSri9kSK+2P/EHjLrUiQzhWqMCkNFRSxsaQwzj3A3H2fnxwmLIMrdQBjxnuelkWxUI6tJwX&#10;DA70aKjZ7w5OwVO3seu37eb22x668PK+n0aDRqmry2n9ACLRlM7h//arVlDel/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1hOsUAAADcAAAADwAAAAAAAAAA&#10;AAAAAAChAgAAZHJzL2Rvd25yZXYueG1sUEsFBgAAAAAEAAQA+QAAAJMDAAAAAA==&#10;" strokeweight=".5pt"/>
                      </v:group>
                      <v:shape id="Picture 373" o:spid="_x0000_s111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0NvFAAAA3AAAAA8AAABkcnMvZG93bnJldi54bWxEj1FrwjAUhd8H/odwB77ITOdgzq6pDEEc&#10;w5fpfsClubalzU1Noo3/3gwGezycc77DKdbR9OJKzreWFTzPMxDEldUt1wp+jtunNxA+IGvsLZOC&#10;G3lYl5OHAnNtR/6m6yHUIkHY56igCWHIpfRVQwb93A7EyTtZZzAk6WqpHY4Jbnq5yLJXabDltNDg&#10;QJuGqu5wMQr23dc+xlHvjvo8621n3Wa2XCo1fYwf7yACxfAf/mt/agWL1Qv8nklHQJ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NDbxQAAANwAAAAPAAAAAAAAAAAAAAAA&#10;AJ8CAABkcnMvZG93bnJldi54bWxQSwUGAAAAAAQABAD3AAAAkQ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schreibe dreistellige Zahlen stellengerecht untereinander und subtrahiere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2" name="Bild 37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kontrolliere Ergebnisse mithilfe der Probe.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3" name="Bild 37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134D5C">
            <w:pPr>
              <w:pStyle w:val="ekvgrundtextarial"/>
            </w:pPr>
            <w:r>
              <w:t>Ich finde in schriftlichen Subtraktionsaufgaben fehlende Zahlen und erfinde selbst passende 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4" name="Bild 37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BD7668">
            <w:pPr>
              <w:pStyle w:val="ekvgrundtextarial"/>
            </w:pPr>
            <w:r>
              <w:t>Ich erkläre, welche Subtraktionsaufgaben ich im Kopf oder schriftlich rechne.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BD7668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5" name="Bild 37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Zeitspannen um, weiß wie viele Minuten zur vollen Stunde fehlen und löse Sachaufgaben zum Thema Zeit.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6" name="Bild 37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ordne dem Bauplan eines Würfelgebäudes die passenden Seitenansichten zu und zeichne eine Ansicht.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7" name="Bild 37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vergleiche Multiplikations- und Divisionsaufgaben.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8" name="Bild 37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79" name="Bild 37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arial"/>
      </w:pPr>
    </w:p>
    <w:p w:rsidR="0009047B" w:rsidRDefault="0009047B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29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47B" w:rsidRDefault="0009047B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2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047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047B" w:rsidRPr="00D14F69" w:rsidRDefault="0009047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047B" w:rsidRDefault="0009047B" w:rsidP="0067732D">
            <w:pPr>
              <w:pStyle w:val="ekvue3arial"/>
            </w:pPr>
          </w:p>
        </w:tc>
      </w:tr>
      <w:tr w:rsidR="0009047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047B" w:rsidRPr="001F2BCB" w:rsidRDefault="0009047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047B" w:rsidRPr="00B231F2" w:rsidRDefault="00466D54" w:rsidP="00466D54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="0009047B" w:rsidRPr="002F1111">
              <w:rPr>
                <w:b/>
                <w:sz w:val="29"/>
                <w:szCs w:val="29"/>
              </w:rPr>
              <w:t xml:space="preserve"> zu den Themen Einführung der schriftlichen Subtraktion und Aufgaben </w:t>
            </w:r>
            <w:r w:rsidR="0009047B">
              <w:rPr>
                <w:b/>
                <w:sz w:val="29"/>
                <w:szCs w:val="29"/>
              </w:rPr>
              <w:t>vergleichen</w:t>
            </w:r>
            <w:r w:rsidR="0009047B" w:rsidRPr="002F1111">
              <w:rPr>
                <w:b/>
                <w:sz w:val="29"/>
                <w:szCs w:val="29"/>
              </w:rPr>
              <w:t xml:space="preserve"> </w:t>
            </w:r>
          </w:p>
        </w:tc>
      </w:tr>
    </w:tbl>
    <w:p w:rsidR="0009047B" w:rsidRDefault="0009047B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0"/>
        <w:gridCol w:w="2232"/>
      </w:tblGrid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  <w:p w:rsidR="00466D54" w:rsidRDefault="00466D54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09047B" w:rsidRPr="00E85DE8" w:rsidRDefault="0009047B" w:rsidP="00011E62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20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21" name="Group 3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2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40A93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3" name="AutoShape 3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2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9047B" w:rsidRPr="000B1F89" w:rsidRDefault="0009047B" w:rsidP="00840A93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AutoShape 3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7" name="Picture 381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4" o:spid="_x0000_s1114" style="position:absolute;left:0;text-align:left;margin-left:-.45pt;margin-top:2.3pt;width:104.05pt;height:26.6pt;z-index:25168896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">
                      <v:group id="Group 375" o:spid="_x0000_s111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Textfeld 2" o:spid="_x0000_s111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xyMYA&#10;AADbAAAADwAAAGRycy9kb3ducmV2LnhtbESPT2vCQBTE74LfYXmF3nTTVKREV4niv0Mv2ip4e82+&#10;JsHs25hdNX57Vyj0OMzMb5jxtDWVuFLjSssK3voRCOLM6pJzBd9fy94HCOeRNVaWScGdHEwn3c4Y&#10;E21vvKXrzuciQNglqKDwvk6kdFlBBl3f1sTB+7WNQR9kk0vd4C3ATSXjKBpKgyWHhQJrmheUnXYX&#10;o2D7M1umx2y/Wp8Hi3Q4WLSHz/eZUq8vbToC4an1/+G/9kYriGN4fgk/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OxyMYAAADbAAAADwAAAAAAAAAAAAAAAACYAgAAZHJz&#10;L2Rvd25yZXYueG1sUEsFBgAAAAAEAAQA9QAAAIsDAAAAAA==&#10;" filled="f" strokeweight=".5pt">
                          <v:textbox inset="0,0,0,0">
                            <w:txbxContent>
                              <w:p w:rsidR="0009047B" w:rsidRPr="000B1F89" w:rsidRDefault="0009047B" w:rsidP="00840A93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377" o:spid="_x0000_s111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XrVcQAAADbAAAADwAAAGRycy9kb3ducmV2LnhtbESPQWsCMRSE7wX/Q3hCb5qtLaWsRhGl&#10;pRWK1Pbg8bF53UQ3L0sS1+2/N4LQ4zAz3zCzRe8a0VGI1rOCh3EBgrjy2nKt4Of7dfQCIiZkjY1n&#10;UvBHERbzwd0MS+3P/EXdLtUiQziWqMCk1JZSxsqQwzj2LXH2fn1wmLIMtdQBzxnuGjkpimfp0HJe&#10;MNjSylB13J2cgvVhY5cf283T3p4O4e3z2HcGjVL3w345BZGoT//hW/tdK5g8wvVL/gF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etVxAAAANsAAAAPAAAAAAAAAAAA&#10;AAAAAKECAABkcnMvZG93bnJldi54bWxQSwUGAAAAAAQABAD5AAAAkgMAAAAA&#10;" strokeweight=".5pt"/>
                      </v:group>
                      <v:group id="Group 378" o:spid="_x0000_s111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Textfeld 2" o:spid="_x0000_s111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pvMYA&#10;AADbAAAADwAAAGRycy9kb3ducmV2LnhtbESPT2vCQBTE74LfYXmCN91UrUjqKlHU9tCLf8Hba/Y1&#10;CWbfxuyq6bd3C4Ueh5n5DTOdN6YUd6pdYVnBSz8CQZxaXXCm4LBf9yYgnEfWWFomBT/kYD5rt6YY&#10;a/vgLd13PhMBwi5GBbn3VSylS3My6Pq2Ig7et60N+iDrTOoaHwFuSjmIorE0WHBYyLGiZU7pZXcz&#10;CrZfi3VyTo+b9+tolYxHq+b0OVwo1e00yRsIT43/D/+1P7SCwSv8fgk/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opvMYAAADbAAAADwAAAAAAAAAAAAAAAACYAgAAZHJz&#10;L2Rvd25yZXYueG1sUEsFBgAAAAAEAAQA9QAAAIsDAAAAAA==&#10;" filled="f" strokeweight=".5pt">
                          <v:textbox inset="0,0,0,0">
                            <w:txbxContent>
                              <w:p w:rsidR="0009047B" w:rsidRPr="000B1F89" w:rsidRDefault="0009047B" w:rsidP="00840A93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380" o:spid="_x0000_s112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JIzcQAAADbAAAADwAAAGRycy9kb3ducmV2LnhtbESPQWsCMRSE74X+h/AK3mq2IlK2RpGK&#10;pRWk1Pbg8bF5bqKblyWJ6/bfG0HwOMzMN8x03rtGdBSi9azgZViAIK68tlwr+PtdPb+CiAlZY+OZ&#10;FPxThPns8WGKpfZn/qFum2qRIRxLVGBSakspY2XIYRz6ljh7ex8cpixDLXXAc4a7Ro6KYiIdWs4L&#10;Blt6N1QdtyenYHlY28XX93q8s6dD+Ngc+86gUWrw1C/eQCTq0z18a39qBaMJXL/k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kjNxAAAANsAAAAPAAAAAAAAAAAA&#10;AAAAAKECAABkcnMvZG93bnJldi54bWxQSwUGAAAAAAQABAD5AAAAkgMAAAAA&#10;" strokeweight=".5pt"/>
                      </v:group>
                      <v:shape id="Picture 381" o:spid="_x0000_s112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5ijCAAAA2wAAAA8AAABkcnMvZG93bnJldi54bWxEj0GLwjAUhO/C/ofwFryIpnqwSzWKCLLL&#10;4kXdH/Bonm1p81KTaOO/3wgLexxm5htmvY2mEw9yvrGsYD7LQBCXVjdcKfi5HKYfIHxA1thZJgVP&#10;8rDdvI3WWGg78Ike51CJBGFfoII6hL6Q0pc1GfQz2xMn72qdwZCkq6R2OCS46eQiy5bSYMNpocae&#10;9jWV7fluFBzb72OMg/686Nuks611+0meKzV+j7sViEAx/If/2l9awSKH15f0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hOYowgAAANsAAAAPAAAAAAAAAAAAAAAAAJ8C&#10;AABkcnMvZG93bnJldi54bWxQSwUGAAAAAAQABAD3AAAAjg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schreibe dreistellige Zahlen stellengerecht untereinander und subtrahiere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0" name="Bild 38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kontrolliere Ergebnisse mithilfe der Probe.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1" name="Bild 38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finde in schriftlichen Subtraktionsaufgaben fehlende Zahlen und erfinde selbst passende 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2" name="Bild 38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287B54">
            <w:pPr>
              <w:pStyle w:val="ekvgrundtextarial"/>
            </w:pPr>
            <w:r>
              <w:t>Ich erkläre, welche Subtraktionsaufgaben ich im Kopf oder schriftlich rechne.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BD7668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3" name="Bild 38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rechne Zeitspannen um und löse Sachaufgaben zum Thema Zeit.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4" name="Bild 38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ordne dem Bauplan eines Würfelgebäudes die passenden Seitenansichten zu und zeichne eine Ansicht.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5" name="Bild 38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  <w:r>
              <w:t>Ich vergleiche Multiplikations- und Divisionsaufgaben.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86" name="Bild 38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47B" w:rsidTr="00011E62">
        <w:tc>
          <w:tcPr>
            <w:tcW w:w="6610" w:type="dxa"/>
            <w:shd w:val="clear" w:color="auto" w:fill="auto"/>
          </w:tcPr>
          <w:p w:rsidR="0009047B" w:rsidRDefault="0009047B" w:rsidP="00011E62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9047B" w:rsidRDefault="0009047B" w:rsidP="00011E62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87" name="Bild 38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47B" w:rsidRDefault="0009047B" w:rsidP="000958EB">
      <w:pPr>
        <w:pStyle w:val="ekvgrundtexthalbe"/>
      </w:pPr>
    </w:p>
    <w:p w:rsidR="0021577F" w:rsidRDefault="0021577F" w:rsidP="000958EB">
      <w:pPr>
        <w:pStyle w:val="ekvgrundtexthalbe"/>
      </w:pPr>
    </w:p>
    <w:sectPr w:rsidR="0021577F" w:rsidSect="00CC78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454" w:right="851" w:bottom="1531" w:left="1701" w:header="454" w:footer="45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21" w:rsidRDefault="00237321" w:rsidP="000C224E">
      <w:pPr>
        <w:pStyle w:val="ekvue1arial"/>
      </w:pPr>
      <w:r>
        <w:separator/>
      </w:r>
    </w:p>
  </w:endnote>
  <w:endnote w:type="continuationSeparator" w:id="0">
    <w:p w:rsidR="00237321" w:rsidRDefault="00237321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8EB" w:rsidRDefault="000958E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98" w:type="dxa"/>
      <w:tblInd w:w="-1124" w:type="dxa"/>
      <w:tblLayout w:type="fixed"/>
      <w:tblLook w:val="01E0" w:firstRow="1" w:lastRow="1" w:firstColumn="1" w:lastColumn="1" w:noHBand="0" w:noVBand="0"/>
    </w:tblPr>
    <w:tblGrid>
      <w:gridCol w:w="1121"/>
      <w:gridCol w:w="3598"/>
      <w:gridCol w:w="4819"/>
      <w:gridCol w:w="1060"/>
    </w:tblGrid>
    <w:tr w:rsidR="0021577F" w:rsidRPr="008F7BC3" w:rsidTr="000958EB">
      <w:trPr>
        <w:trHeight w:hRule="exact" w:val="680"/>
      </w:trPr>
      <w:tc>
        <w:tcPr>
          <w:tcW w:w="1121" w:type="dxa"/>
        </w:tcPr>
        <w:p w:rsidR="0021577F" w:rsidRPr="00D608A8" w:rsidRDefault="0009047B" w:rsidP="008F7BC3">
          <w:pPr>
            <w:pStyle w:val="ekvpagina"/>
            <w:spacing w:line="240" w:lineRule="auto"/>
            <w:jc w:val="right"/>
          </w:pPr>
          <w:r>
            <w:rPr>
              <w:noProof/>
            </w:rPr>
            <w:drawing>
              <wp:inline distT="0" distB="0" distL="0" distR="0">
                <wp:extent cx="466725" cy="228600"/>
                <wp:effectExtent l="0" t="0" r="9525" b="0"/>
                <wp:docPr id="19" name="Bi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8" w:type="dxa"/>
          <w:tcMar>
            <w:right w:w="57" w:type="dxa"/>
          </w:tcMar>
        </w:tcPr>
        <w:p w:rsidR="0021577F" w:rsidRPr="009E0854" w:rsidRDefault="0021577F" w:rsidP="000958EB">
          <w:pPr>
            <w:pStyle w:val="ekvpagina"/>
          </w:pPr>
          <w:r w:rsidRPr="009E0854">
            <w:t>© Ernst Klett Verlag GmbH, Stuttgart 201</w:t>
          </w:r>
          <w:r w:rsidR="000958EB">
            <w:t>8</w:t>
          </w:r>
          <w:r w:rsidRPr="009E0854">
            <w:t xml:space="preserve"> | www.klett.de | Alle Rechte vorbehalten</w:t>
          </w:r>
          <w:r>
            <w:t xml:space="preserve">. </w:t>
          </w:r>
          <w:r w:rsidRPr="009E0854">
            <w:t>Von</w:t>
          </w:r>
          <w:r>
            <w:t xml:space="preserve"> </w:t>
          </w:r>
          <w:r w:rsidRPr="009E0854">
            <w:t>dieser Druckvorlage ist die Vervielfältigung für den eigenen Unterrichtsgebrauch gestattet. Die Kopiergebühren sind abgegolten.</w:t>
          </w:r>
        </w:p>
      </w:tc>
      <w:tc>
        <w:tcPr>
          <w:tcW w:w="4819" w:type="dxa"/>
        </w:tcPr>
        <w:p w:rsidR="008765A7" w:rsidRPr="008765A7" w:rsidRDefault="008765A7" w:rsidP="008765A7">
          <w:pPr>
            <w:pStyle w:val="ekvpagina"/>
            <w:rPr>
              <w:szCs w:val="16"/>
            </w:rPr>
          </w:pPr>
          <w:r w:rsidRPr="008765A7">
            <w:rPr>
              <w:szCs w:val="16"/>
            </w:rPr>
            <w:t>Textquellen: Miriam Lüken, Bielefeld</w:t>
          </w:r>
        </w:p>
        <w:p w:rsidR="0021577F" w:rsidRPr="000958EB" w:rsidRDefault="008765A7" w:rsidP="008765A7">
          <w:pPr>
            <w:pStyle w:val="ekvpagina"/>
            <w:rPr>
              <w:szCs w:val="10"/>
            </w:rPr>
          </w:pPr>
          <w:r w:rsidRPr="008765A7">
            <w:rPr>
              <w:szCs w:val="16"/>
            </w:rPr>
            <w:t xml:space="preserve">Illustratoren: Juliane </w:t>
          </w:r>
          <w:proofErr w:type="spellStart"/>
          <w:r w:rsidRPr="008765A7">
            <w:rPr>
              <w:szCs w:val="16"/>
            </w:rPr>
            <w:t>Assies</w:t>
          </w:r>
          <w:proofErr w:type="spellEnd"/>
          <w:r w:rsidRPr="008765A7">
            <w:rPr>
              <w:szCs w:val="16"/>
            </w:rPr>
            <w:t>, Berlin</w:t>
          </w:r>
        </w:p>
      </w:tc>
      <w:tc>
        <w:tcPr>
          <w:tcW w:w="1060" w:type="dxa"/>
        </w:tcPr>
        <w:p w:rsidR="0021577F" w:rsidRPr="00752E19" w:rsidRDefault="0021577F" w:rsidP="001D7511">
          <w:pPr>
            <w:pStyle w:val="ekvpagina"/>
            <w:tabs>
              <w:tab w:val="right" w:pos="918"/>
            </w:tabs>
            <w:spacing w:line="240" w:lineRule="auto"/>
            <w:rPr>
              <w:szCs w:val="10"/>
            </w:rPr>
          </w:pPr>
          <w:r>
            <w:rPr>
              <w:sz w:val="29"/>
              <w:szCs w:val="29"/>
            </w:rPr>
            <w:tab/>
            <w:t>1</w:t>
          </w:r>
          <w:r w:rsidR="001D7511">
            <w:rPr>
              <w:sz w:val="29"/>
              <w:szCs w:val="29"/>
            </w:rPr>
            <w:t>59</w:t>
          </w:r>
        </w:p>
      </w:tc>
    </w:tr>
  </w:tbl>
  <w:p w:rsidR="0021577F" w:rsidRPr="008D0286" w:rsidRDefault="0021577F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8EB" w:rsidRDefault="000958E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21" w:rsidRDefault="00237321" w:rsidP="000C224E">
      <w:pPr>
        <w:pStyle w:val="ekvue1arial"/>
      </w:pPr>
      <w:r>
        <w:separator/>
      </w:r>
    </w:p>
  </w:footnote>
  <w:footnote w:type="continuationSeparator" w:id="0">
    <w:p w:rsidR="00237321" w:rsidRDefault="00237321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8EB" w:rsidRDefault="000958E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77F" w:rsidRPr="002C2E74" w:rsidRDefault="0021577F" w:rsidP="002C2E74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8EB" w:rsidRDefault="000958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271"/>
    <w:multiLevelType w:val="hybridMultilevel"/>
    <w:tmpl w:val="A44A2F4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E3A77A3"/>
    <w:multiLevelType w:val="hybridMultilevel"/>
    <w:tmpl w:val="8B1E860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70F71E6"/>
    <w:multiLevelType w:val="hybridMultilevel"/>
    <w:tmpl w:val="237E25A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1E4"/>
    <w:rsid w:val="00003097"/>
    <w:rsid w:val="00003C5A"/>
    <w:rsid w:val="00003D0B"/>
    <w:rsid w:val="0000439F"/>
    <w:rsid w:val="000059E8"/>
    <w:rsid w:val="00011175"/>
    <w:rsid w:val="00015825"/>
    <w:rsid w:val="0002153B"/>
    <w:rsid w:val="000230D8"/>
    <w:rsid w:val="00036BF6"/>
    <w:rsid w:val="00037395"/>
    <w:rsid w:val="00037701"/>
    <w:rsid w:val="00040167"/>
    <w:rsid w:val="0004239E"/>
    <w:rsid w:val="000447E0"/>
    <w:rsid w:val="00044A3F"/>
    <w:rsid w:val="00047FD6"/>
    <w:rsid w:val="00050530"/>
    <w:rsid w:val="000543BF"/>
    <w:rsid w:val="00054747"/>
    <w:rsid w:val="00064E4A"/>
    <w:rsid w:val="00065A29"/>
    <w:rsid w:val="00066D41"/>
    <w:rsid w:val="00070A30"/>
    <w:rsid w:val="00073D39"/>
    <w:rsid w:val="00073E7D"/>
    <w:rsid w:val="00073FAE"/>
    <w:rsid w:val="000829E6"/>
    <w:rsid w:val="000835AA"/>
    <w:rsid w:val="00086F50"/>
    <w:rsid w:val="0009047B"/>
    <w:rsid w:val="0009270C"/>
    <w:rsid w:val="0009420E"/>
    <w:rsid w:val="00094976"/>
    <w:rsid w:val="000958EB"/>
    <w:rsid w:val="000961D4"/>
    <w:rsid w:val="00096BB1"/>
    <w:rsid w:val="00097623"/>
    <w:rsid w:val="000A36E7"/>
    <w:rsid w:val="000A507C"/>
    <w:rsid w:val="000B0672"/>
    <w:rsid w:val="000B1DC5"/>
    <w:rsid w:val="000B1F89"/>
    <w:rsid w:val="000B4E4C"/>
    <w:rsid w:val="000B79D4"/>
    <w:rsid w:val="000C0942"/>
    <w:rsid w:val="000C224E"/>
    <w:rsid w:val="000C2314"/>
    <w:rsid w:val="000C24C7"/>
    <w:rsid w:val="000C30D6"/>
    <w:rsid w:val="000C3390"/>
    <w:rsid w:val="000C5F36"/>
    <w:rsid w:val="000D2B13"/>
    <w:rsid w:val="000D7741"/>
    <w:rsid w:val="000D7D8F"/>
    <w:rsid w:val="000E144B"/>
    <w:rsid w:val="000E5B68"/>
    <w:rsid w:val="000F21ED"/>
    <w:rsid w:val="000F55F5"/>
    <w:rsid w:val="000F7568"/>
    <w:rsid w:val="00103EDD"/>
    <w:rsid w:val="00106013"/>
    <w:rsid w:val="001128A9"/>
    <w:rsid w:val="00114428"/>
    <w:rsid w:val="00115E37"/>
    <w:rsid w:val="00122E9C"/>
    <w:rsid w:val="00145CAA"/>
    <w:rsid w:val="00146BDF"/>
    <w:rsid w:val="00155C7E"/>
    <w:rsid w:val="0016068B"/>
    <w:rsid w:val="001637EC"/>
    <w:rsid w:val="00163E2A"/>
    <w:rsid w:val="001656C7"/>
    <w:rsid w:val="0016573F"/>
    <w:rsid w:val="001662D7"/>
    <w:rsid w:val="00166E44"/>
    <w:rsid w:val="00171270"/>
    <w:rsid w:val="00175C1F"/>
    <w:rsid w:val="001810E2"/>
    <w:rsid w:val="0018583F"/>
    <w:rsid w:val="00185DC9"/>
    <w:rsid w:val="00190585"/>
    <w:rsid w:val="0019229D"/>
    <w:rsid w:val="001942BC"/>
    <w:rsid w:val="001A08CC"/>
    <w:rsid w:val="001A3705"/>
    <w:rsid w:val="001A4E18"/>
    <w:rsid w:val="001A65CD"/>
    <w:rsid w:val="001B0169"/>
    <w:rsid w:val="001B15D3"/>
    <w:rsid w:val="001B7AA3"/>
    <w:rsid w:val="001C14A4"/>
    <w:rsid w:val="001D291D"/>
    <w:rsid w:val="001D4F58"/>
    <w:rsid w:val="001D7511"/>
    <w:rsid w:val="001E3752"/>
    <w:rsid w:val="001E5F95"/>
    <w:rsid w:val="001F3106"/>
    <w:rsid w:val="001F5A21"/>
    <w:rsid w:val="001F633B"/>
    <w:rsid w:val="001F6E8C"/>
    <w:rsid w:val="001F70FB"/>
    <w:rsid w:val="001F777A"/>
    <w:rsid w:val="0020035B"/>
    <w:rsid w:val="00200D86"/>
    <w:rsid w:val="00200EB1"/>
    <w:rsid w:val="00201C62"/>
    <w:rsid w:val="00202B6B"/>
    <w:rsid w:val="00207BE8"/>
    <w:rsid w:val="00212473"/>
    <w:rsid w:val="0021577F"/>
    <w:rsid w:val="0021753B"/>
    <w:rsid w:val="002212ED"/>
    <w:rsid w:val="00222A1C"/>
    <w:rsid w:val="00225895"/>
    <w:rsid w:val="00226DA9"/>
    <w:rsid w:val="002272E9"/>
    <w:rsid w:val="00230C6C"/>
    <w:rsid w:val="00234ADC"/>
    <w:rsid w:val="00237321"/>
    <w:rsid w:val="0024132F"/>
    <w:rsid w:val="00243AE0"/>
    <w:rsid w:val="00243F54"/>
    <w:rsid w:val="00245ECD"/>
    <w:rsid w:val="00246355"/>
    <w:rsid w:val="002502D2"/>
    <w:rsid w:val="00254034"/>
    <w:rsid w:val="002577C9"/>
    <w:rsid w:val="00257C76"/>
    <w:rsid w:val="00262491"/>
    <w:rsid w:val="00262A97"/>
    <w:rsid w:val="002645F3"/>
    <w:rsid w:val="0026563D"/>
    <w:rsid w:val="002672F8"/>
    <w:rsid w:val="00276A64"/>
    <w:rsid w:val="00277E8C"/>
    <w:rsid w:val="0028361D"/>
    <w:rsid w:val="00291120"/>
    <w:rsid w:val="00292200"/>
    <w:rsid w:val="00292DBE"/>
    <w:rsid w:val="0029769F"/>
    <w:rsid w:val="002B2AD7"/>
    <w:rsid w:val="002B42EC"/>
    <w:rsid w:val="002B72CC"/>
    <w:rsid w:val="002C2E74"/>
    <w:rsid w:val="002C380E"/>
    <w:rsid w:val="002D00CC"/>
    <w:rsid w:val="002D0AE9"/>
    <w:rsid w:val="002D189B"/>
    <w:rsid w:val="002D243D"/>
    <w:rsid w:val="002D52A7"/>
    <w:rsid w:val="002D7294"/>
    <w:rsid w:val="002E4445"/>
    <w:rsid w:val="002E4B89"/>
    <w:rsid w:val="002E5887"/>
    <w:rsid w:val="002E5D2A"/>
    <w:rsid w:val="002F6322"/>
    <w:rsid w:val="00311B42"/>
    <w:rsid w:val="00312905"/>
    <w:rsid w:val="0031300F"/>
    <w:rsid w:val="00313C1B"/>
    <w:rsid w:val="0032138A"/>
    <w:rsid w:val="00324D27"/>
    <w:rsid w:val="00334F22"/>
    <w:rsid w:val="00342974"/>
    <w:rsid w:val="003518A7"/>
    <w:rsid w:val="003576D8"/>
    <w:rsid w:val="00360092"/>
    <w:rsid w:val="0036029A"/>
    <w:rsid w:val="00361D2C"/>
    <w:rsid w:val="0036219B"/>
    <w:rsid w:val="00362AE8"/>
    <w:rsid w:val="00363C80"/>
    <w:rsid w:val="003653A5"/>
    <w:rsid w:val="00373EB1"/>
    <w:rsid w:val="003745C4"/>
    <w:rsid w:val="00380B1F"/>
    <w:rsid w:val="00381049"/>
    <w:rsid w:val="003813A6"/>
    <w:rsid w:val="00383853"/>
    <w:rsid w:val="00386C35"/>
    <w:rsid w:val="00390DDB"/>
    <w:rsid w:val="00392F30"/>
    <w:rsid w:val="00393AF4"/>
    <w:rsid w:val="003956E2"/>
    <w:rsid w:val="0039624D"/>
    <w:rsid w:val="00397A01"/>
    <w:rsid w:val="003A50DE"/>
    <w:rsid w:val="003A5148"/>
    <w:rsid w:val="003C0A01"/>
    <w:rsid w:val="003C2FBE"/>
    <w:rsid w:val="003C3CBB"/>
    <w:rsid w:val="003C6236"/>
    <w:rsid w:val="003C7818"/>
    <w:rsid w:val="003C7DBD"/>
    <w:rsid w:val="003C7E8C"/>
    <w:rsid w:val="003D2EEB"/>
    <w:rsid w:val="003D3843"/>
    <w:rsid w:val="003E017E"/>
    <w:rsid w:val="003E2A14"/>
    <w:rsid w:val="003E31CC"/>
    <w:rsid w:val="003E46E4"/>
    <w:rsid w:val="003F0840"/>
    <w:rsid w:val="00400B74"/>
    <w:rsid w:val="00401B76"/>
    <w:rsid w:val="004071A2"/>
    <w:rsid w:val="00407BE5"/>
    <w:rsid w:val="00407DCC"/>
    <w:rsid w:val="00410771"/>
    <w:rsid w:val="00413CA0"/>
    <w:rsid w:val="00414A7B"/>
    <w:rsid w:val="0041576D"/>
    <w:rsid w:val="00417EB3"/>
    <w:rsid w:val="004216FC"/>
    <w:rsid w:val="00421873"/>
    <w:rsid w:val="00426E3A"/>
    <w:rsid w:val="004367CC"/>
    <w:rsid w:val="0044254A"/>
    <w:rsid w:val="00452288"/>
    <w:rsid w:val="004522F9"/>
    <w:rsid w:val="00455728"/>
    <w:rsid w:val="004601F5"/>
    <w:rsid w:val="0046450B"/>
    <w:rsid w:val="00466D54"/>
    <w:rsid w:val="00472175"/>
    <w:rsid w:val="004747BA"/>
    <w:rsid w:val="004747FD"/>
    <w:rsid w:val="00475FA6"/>
    <w:rsid w:val="00482530"/>
    <w:rsid w:val="00482A0F"/>
    <w:rsid w:val="00484D20"/>
    <w:rsid w:val="004919BE"/>
    <w:rsid w:val="004B09B2"/>
    <w:rsid w:val="004B15A4"/>
    <w:rsid w:val="004B19F6"/>
    <w:rsid w:val="004B50EF"/>
    <w:rsid w:val="004C00A0"/>
    <w:rsid w:val="004D1F89"/>
    <w:rsid w:val="004D2832"/>
    <w:rsid w:val="004E1422"/>
    <w:rsid w:val="004E683B"/>
    <w:rsid w:val="004F09A5"/>
    <w:rsid w:val="004F1286"/>
    <w:rsid w:val="004F1C96"/>
    <w:rsid w:val="004F3CAD"/>
    <w:rsid w:val="004F55CA"/>
    <w:rsid w:val="005026BD"/>
    <w:rsid w:val="00504C48"/>
    <w:rsid w:val="0050571B"/>
    <w:rsid w:val="005064D1"/>
    <w:rsid w:val="00512FBB"/>
    <w:rsid w:val="00514B2B"/>
    <w:rsid w:val="00514E72"/>
    <w:rsid w:val="00515C85"/>
    <w:rsid w:val="005164A7"/>
    <w:rsid w:val="00517999"/>
    <w:rsid w:val="00520B54"/>
    <w:rsid w:val="005233DD"/>
    <w:rsid w:val="00525250"/>
    <w:rsid w:val="005307AC"/>
    <w:rsid w:val="005312A8"/>
    <w:rsid w:val="005408D5"/>
    <w:rsid w:val="00540F8C"/>
    <w:rsid w:val="00542FFB"/>
    <w:rsid w:val="00545F0F"/>
    <w:rsid w:val="00547191"/>
    <w:rsid w:val="005500B2"/>
    <w:rsid w:val="00552E0C"/>
    <w:rsid w:val="00553389"/>
    <w:rsid w:val="00554158"/>
    <w:rsid w:val="00554234"/>
    <w:rsid w:val="005558DB"/>
    <w:rsid w:val="00556AB1"/>
    <w:rsid w:val="00561079"/>
    <w:rsid w:val="005610D9"/>
    <w:rsid w:val="00563313"/>
    <w:rsid w:val="00564689"/>
    <w:rsid w:val="00564D73"/>
    <w:rsid w:val="005657DA"/>
    <w:rsid w:val="00570147"/>
    <w:rsid w:val="00570727"/>
    <w:rsid w:val="0057362B"/>
    <w:rsid w:val="00582A26"/>
    <w:rsid w:val="00583B1A"/>
    <w:rsid w:val="005875A5"/>
    <w:rsid w:val="00591D5E"/>
    <w:rsid w:val="00594EF3"/>
    <w:rsid w:val="00597D62"/>
    <w:rsid w:val="005A0B60"/>
    <w:rsid w:val="005A26DB"/>
    <w:rsid w:val="005A5C0E"/>
    <w:rsid w:val="005B2F93"/>
    <w:rsid w:val="005B6F82"/>
    <w:rsid w:val="005C1654"/>
    <w:rsid w:val="005C2061"/>
    <w:rsid w:val="005C50D8"/>
    <w:rsid w:val="005C5CCC"/>
    <w:rsid w:val="005C7A6F"/>
    <w:rsid w:val="005D1F10"/>
    <w:rsid w:val="005D248C"/>
    <w:rsid w:val="005D707F"/>
    <w:rsid w:val="005E5F47"/>
    <w:rsid w:val="005F2B93"/>
    <w:rsid w:val="005F4604"/>
    <w:rsid w:val="00601C15"/>
    <w:rsid w:val="0060257B"/>
    <w:rsid w:val="00605148"/>
    <w:rsid w:val="00607C00"/>
    <w:rsid w:val="0061005D"/>
    <w:rsid w:val="00610799"/>
    <w:rsid w:val="00613661"/>
    <w:rsid w:val="006139FF"/>
    <w:rsid w:val="0061723C"/>
    <w:rsid w:val="006213BA"/>
    <w:rsid w:val="00621979"/>
    <w:rsid w:val="00626F71"/>
    <w:rsid w:val="00631BE4"/>
    <w:rsid w:val="006342CB"/>
    <w:rsid w:val="00640790"/>
    <w:rsid w:val="006436AD"/>
    <w:rsid w:val="006475A2"/>
    <w:rsid w:val="00651D9C"/>
    <w:rsid w:val="0065204F"/>
    <w:rsid w:val="00653BC4"/>
    <w:rsid w:val="00655711"/>
    <w:rsid w:val="00655F83"/>
    <w:rsid w:val="00661B5B"/>
    <w:rsid w:val="006637AE"/>
    <w:rsid w:val="00672064"/>
    <w:rsid w:val="00673A6C"/>
    <w:rsid w:val="00673B4B"/>
    <w:rsid w:val="00674AB6"/>
    <w:rsid w:val="00674B85"/>
    <w:rsid w:val="0067559A"/>
    <w:rsid w:val="0067757B"/>
    <w:rsid w:val="006815DD"/>
    <w:rsid w:val="006824E0"/>
    <w:rsid w:val="006834AD"/>
    <w:rsid w:val="00683A02"/>
    <w:rsid w:val="00683D23"/>
    <w:rsid w:val="00685CD1"/>
    <w:rsid w:val="00686CCD"/>
    <w:rsid w:val="00691F27"/>
    <w:rsid w:val="006926CA"/>
    <w:rsid w:val="006A1360"/>
    <w:rsid w:val="006A147E"/>
    <w:rsid w:val="006A19B0"/>
    <w:rsid w:val="006A2F05"/>
    <w:rsid w:val="006A4835"/>
    <w:rsid w:val="006A5B12"/>
    <w:rsid w:val="006A752C"/>
    <w:rsid w:val="006B195B"/>
    <w:rsid w:val="006B19BC"/>
    <w:rsid w:val="006B4377"/>
    <w:rsid w:val="006B4CC0"/>
    <w:rsid w:val="006C17BF"/>
    <w:rsid w:val="006C2ECC"/>
    <w:rsid w:val="006D2DAE"/>
    <w:rsid w:val="006E16A3"/>
    <w:rsid w:val="006E17BB"/>
    <w:rsid w:val="006E36EA"/>
    <w:rsid w:val="006E42F8"/>
    <w:rsid w:val="006E589D"/>
    <w:rsid w:val="006E6113"/>
    <w:rsid w:val="006F1AF0"/>
    <w:rsid w:val="006F2133"/>
    <w:rsid w:val="006F25B1"/>
    <w:rsid w:val="006F7F2B"/>
    <w:rsid w:val="0070040F"/>
    <w:rsid w:val="0070092A"/>
    <w:rsid w:val="00701DBC"/>
    <w:rsid w:val="00702862"/>
    <w:rsid w:val="007102A1"/>
    <w:rsid w:val="007105AD"/>
    <w:rsid w:val="00711669"/>
    <w:rsid w:val="00723A86"/>
    <w:rsid w:val="00730647"/>
    <w:rsid w:val="00732AAE"/>
    <w:rsid w:val="00733A8E"/>
    <w:rsid w:val="007404AC"/>
    <w:rsid w:val="00744B04"/>
    <w:rsid w:val="00751764"/>
    <w:rsid w:val="00752230"/>
    <w:rsid w:val="00752E19"/>
    <w:rsid w:val="007547BC"/>
    <w:rsid w:val="00756272"/>
    <w:rsid w:val="007571BD"/>
    <w:rsid w:val="00761180"/>
    <w:rsid w:val="00761CBE"/>
    <w:rsid w:val="00764E8D"/>
    <w:rsid w:val="00767884"/>
    <w:rsid w:val="00772947"/>
    <w:rsid w:val="00772E12"/>
    <w:rsid w:val="007744AF"/>
    <w:rsid w:val="0077732A"/>
    <w:rsid w:val="00780254"/>
    <w:rsid w:val="00781067"/>
    <w:rsid w:val="0078772E"/>
    <w:rsid w:val="00787878"/>
    <w:rsid w:val="007901C3"/>
    <w:rsid w:val="00790C27"/>
    <w:rsid w:val="00793DB3"/>
    <w:rsid w:val="00794B9A"/>
    <w:rsid w:val="007950FA"/>
    <w:rsid w:val="007958A4"/>
    <w:rsid w:val="00797194"/>
    <w:rsid w:val="007978AD"/>
    <w:rsid w:val="007A1957"/>
    <w:rsid w:val="007A4E8B"/>
    <w:rsid w:val="007B1179"/>
    <w:rsid w:val="007B3F48"/>
    <w:rsid w:val="007C0C55"/>
    <w:rsid w:val="007C30CE"/>
    <w:rsid w:val="007C3D47"/>
    <w:rsid w:val="007C6145"/>
    <w:rsid w:val="007C708D"/>
    <w:rsid w:val="007D0F3C"/>
    <w:rsid w:val="007D4C54"/>
    <w:rsid w:val="007E069B"/>
    <w:rsid w:val="007E6383"/>
    <w:rsid w:val="007E6DA4"/>
    <w:rsid w:val="007F1E3F"/>
    <w:rsid w:val="007F2B5F"/>
    <w:rsid w:val="007F2F20"/>
    <w:rsid w:val="00800F45"/>
    <w:rsid w:val="008010F7"/>
    <w:rsid w:val="00801C22"/>
    <w:rsid w:val="00806216"/>
    <w:rsid w:val="00807041"/>
    <w:rsid w:val="00811073"/>
    <w:rsid w:val="0081434E"/>
    <w:rsid w:val="008148BE"/>
    <w:rsid w:val="00815001"/>
    <w:rsid w:val="00815706"/>
    <w:rsid w:val="00817DC7"/>
    <w:rsid w:val="0082455E"/>
    <w:rsid w:val="008259FA"/>
    <w:rsid w:val="008312FF"/>
    <w:rsid w:val="00835ADA"/>
    <w:rsid w:val="00837D28"/>
    <w:rsid w:val="00844758"/>
    <w:rsid w:val="00852CF7"/>
    <w:rsid w:val="00853F7E"/>
    <w:rsid w:val="00854A6B"/>
    <w:rsid w:val="008616A0"/>
    <w:rsid w:val="00865728"/>
    <w:rsid w:val="008662B3"/>
    <w:rsid w:val="00871436"/>
    <w:rsid w:val="008723C4"/>
    <w:rsid w:val="00873AA1"/>
    <w:rsid w:val="008765A7"/>
    <w:rsid w:val="00880F99"/>
    <w:rsid w:val="008861C8"/>
    <w:rsid w:val="00887D88"/>
    <w:rsid w:val="00892C3C"/>
    <w:rsid w:val="008931AD"/>
    <w:rsid w:val="0089394D"/>
    <w:rsid w:val="00894EA8"/>
    <w:rsid w:val="00895421"/>
    <w:rsid w:val="008A4846"/>
    <w:rsid w:val="008A67D4"/>
    <w:rsid w:val="008B0E48"/>
    <w:rsid w:val="008B3F79"/>
    <w:rsid w:val="008B53D0"/>
    <w:rsid w:val="008B7B0F"/>
    <w:rsid w:val="008C1080"/>
    <w:rsid w:val="008C77AE"/>
    <w:rsid w:val="008D0286"/>
    <w:rsid w:val="008D1B50"/>
    <w:rsid w:val="008D4652"/>
    <w:rsid w:val="008D4C96"/>
    <w:rsid w:val="008D71A3"/>
    <w:rsid w:val="008E0DE8"/>
    <w:rsid w:val="008E2AEC"/>
    <w:rsid w:val="008E3B13"/>
    <w:rsid w:val="008F3515"/>
    <w:rsid w:val="008F7A68"/>
    <w:rsid w:val="008F7BC3"/>
    <w:rsid w:val="00900031"/>
    <w:rsid w:val="00901C85"/>
    <w:rsid w:val="00903A32"/>
    <w:rsid w:val="00905AAE"/>
    <w:rsid w:val="009078D8"/>
    <w:rsid w:val="009108FB"/>
    <w:rsid w:val="00912BFF"/>
    <w:rsid w:val="00912FC7"/>
    <w:rsid w:val="00917708"/>
    <w:rsid w:val="00920FC2"/>
    <w:rsid w:val="00922989"/>
    <w:rsid w:val="009249F3"/>
    <w:rsid w:val="00933C13"/>
    <w:rsid w:val="00933FEB"/>
    <w:rsid w:val="00937A54"/>
    <w:rsid w:val="00941531"/>
    <w:rsid w:val="00941CE8"/>
    <w:rsid w:val="009423A3"/>
    <w:rsid w:val="009423F1"/>
    <w:rsid w:val="00942B1D"/>
    <w:rsid w:val="009475AA"/>
    <w:rsid w:val="009543C2"/>
    <w:rsid w:val="00954B31"/>
    <w:rsid w:val="00960B28"/>
    <w:rsid w:val="00960ECF"/>
    <w:rsid w:val="00963964"/>
    <w:rsid w:val="00966236"/>
    <w:rsid w:val="009664C4"/>
    <w:rsid w:val="00972ADF"/>
    <w:rsid w:val="0098371E"/>
    <w:rsid w:val="00990AFF"/>
    <w:rsid w:val="00990B3B"/>
    <w:rsid w:val="0099288A"/>
    <w:rsid w:val="009935B7"/>
    <w:rsid w:val="0099565B"/>
    <w:rsid w:val="009A13CC"/>
    <w:rsid w:val="009A2349"/>
    <w:rsid w:val="009A5470"/>
    <w:rsid w:val="009A699B"/>
    <w:rsid w:val="009A7A6B"/>
    <w:rsid w:val="009B0000"/>
    <w:rsid w:val="009B114D"/>
    <w:rsid w:val="009B18BB"/>
    <w:rsid w:val="009B67F4"/>
    <w:rsid w:val="009C36D9"/>
    <w:rsid w:val="009C4586"/>
    <w:rsid w:val="009C7CDF"/>
    <w:rsid w:val="009D2DBD"/>
    <w:rsid w:val="009D5A12"/>
    <w:rsid w:val="009D7C4C"/>
    <w:rsid w:val="009E0854"/>
    <w:rsid w:val="009E2771"/>
    <w:rsid w:val="009E3737"/>
    <w:rsid w:val="009E6335"/>
    <w:rsid w:val="009E63E8"/>
    <w:rsid w:val="009F1CE6"/>
    <w:rsid w:val="009F58DF"/>
    <w:rsid w:val="00A01916"/>
    <w:rsid w:val="00A03231"/>
    <w:rsid w:val="00A103D9"/>
    <w:rsid w:val="00A133CA"/>
    <w:rsid w:val="00A177FF"/>
    <w:rsid w:val="00A201B0"/>
    <w:rsid w:val="00A2025D"/>
    <w:rsid w:val="00A2278A"/>
    <w:rsid w:val="00A22B3E"/>
    <w:rsid w:val="00A2733E"/>
    <w:rsid w:val="00A34F11"/>
    <w:rsid w:val="00A371DC"/>
    <w:rsid w:val="00A40779"/>
    <w:rsid w:val="00A41CB2"/>
    <w:rsid w:val="00A426F1"/>
    <w:rsid w:val="00A4301C"/>
    <w:rsid w:val="00A468DB"/>
    <w:rsid w:val="00A4771B"/>
    <w:rsid w:val="00A514C3"/>
    <w:rsid w:val="00A518F1"/>
    <w:rsid w:val="00A56CFA"/>
    <w:rsid w:val="00A648DA"/>
    <w:rsid w:val="00A70755"/>
    <w:rsid w:val="00A73056"/>
    <w:rsid w:val="00A77C22"/>
    <w:rsid w:val="00A81689"/>
    <w:rsid w:val="00A830E9"/>
    <w:rsid w:val="00A90CF3"/>
    <w:rsid w:val="00A90ECC"/>
    <w:rsid w:val="00A92F09"/>
    <w:rsid w:val="00AA1C23"/>
    <w:rsid w:val="00AA2EBB"/>
    <w:rsid w:val="00AA66C0"/>
    <w:rsid w:val="00AA6ABF"/>
    <w:rsid w:val="00AA7398"/>
    <w:rsid w:val="00AB4A7F"/>
    <w:rsid w:val="00AB79AE"/>
    <w:rsid w:val="00AC291A"/>
    <w:rsid w:val="00AC29F5"/>
    <w:rsid w:val="00AD0098"/>
    <w:rsid w:val="00AD5C34"/>
    <w:rsid w:val="00AD5D2C"/>
    <w:rsid w:val="00AE252D"/>
    <w:rsid w:val="00AE3294"/>
    <w:rsid w:val="00AE3478"/>
    <w:rsid w:val="00AE4A06"/>
    <w:rsid w:val="00AE740A"/>
    <w:rsid w:val="00AE74E0"/>
    <w:rsid w:val="00AF631B"/>
    <w:rsid w:val="00B0286C"/>
    <w:rsid w:val="00B06100"/>
    <w:rsid w:val="00B069F3"/>
    <w:rsid w:val="00B077CC"/>
    <w:rsid w:val="00B07FAF"/>
    <w:rsid w:val="00B10E3C"/>
    <w:rsid w:val="00B11AF8"/>
    <w:rsid w:val="00B13A7D"/>
    <w:rsid w:val="00B14197"/>
    <w:rsid w:val="00B17C12"/>
    <w:rsid w:val="00B17F9B"/>
    <w:rsid w:val="00B20AF0"/>
    <w:rsid w:val="00B20DFF"/>
    <w:rsid w:val="00B21C14"/>
    <w:rsid w:val="00B2402B"/>
    <w:rsid w:val="00B25F46"/>
    <w:rsid w:val="00B27C25"/>
    <w:rsid w:val="00B30BA0"/>
    <w:rsid w:val="00B32F62"/>
    <w:rsid w:val="00B435BF"/>
    <w:rsid w:val="00B463BD"/>
    <w:rsid w:val="00B51CBE"/>
    <w:rsid w:val="00B557E2"/>
    <w:rsid w:val="00B5701D"/>
    <w:rsid w:val="00B65089"/>
    <w:rsid w:val="00B66AAE"/>
    <w:rsid w:val="00B70360"/>
    <w:rsid w:val="00B761E4"/>
    <w:rsid w:val="00B817D6"/>
    <w:rsid w:val="00B82FAA"/>
    <w:rsid w:val="00B83F1F"/>
    <w:rsid w:val="00B858B0"/>
    <w:rsid w:val="00B86BFE"/>
    <w:rsid w:val="00B90346"/>
    <w:rsid w:val="00B96B2D"/>
    <w:rsid w:val="00BA041E"/>
    <w:rsid w:val="00BA0A95"/>
    <w:rsid w:val="00BA120E"/>
    <w:rsid w:val="00BA15A3"/>
    <w:rsid w:val="00BA3AFF"/>
    <w:rsid w:val="00BA68BC"/>
    <w:rsid w:val="00BB212F"/>
    <w:rsid w:val="00BB44EF"/>
    <w:rsid w:val="00BB462D"/>
    <w:rsid w:val="00BB4C9B"/>
    <w:rsid w:val="00BB7C23"/>
    <w:rsid w:val="00BC04C7"/>
    <w:rsid w:val="00BC14F7"/>
    <w:rsid w:val="00BC2DEC"/>
    <w:rsid w:val="00BC636C"/>
    <w:rsid w:val="00BD3699"/>
    <w:rsid w:val="00BD3736"/>
    <w:rsid w:val="00BD642C"/>
    <w:rsid w:val="00BD735C"/>
    <w:rsid w:val="00BE54C6"/>
    <w:rsid w:val="00BE5C24"/>
    <w:rsid w:val="00BF3B0B"/>
    <w:rsid w:val="00BF41DC"/>
    <w:rsid w:val="00C01894"/>
    <w:rsid w:val="00C02D10"/>
    <w:rsid w:val="00C103E3"/>
    <w:rsid w:val="00C14CF2"/>
    <w:rsid w:val="00C1531C"/>
    <w:rsid w:val="00C17DFC"/>
    <w:rsid w:val="00C3108B"/>
    <w:rsid w:val="00C32340"/>
    <w:rsid w:val="00C32DFA"/>
    <w:rsid w:val="00C331E4"/>
    <w:rsid w:val="00C34E62"/>
    <w:rsid w:val="00C350FF"/>
    <w:rsid w:val="00C36004"/>
    <w:rsid w:val="00C40830"/>
    <w:rsid w:val="00C4485B"/>
    <w:rsid w:val="00C4733B"/>
    <w:rsid w:val="00C60E04"/>
    <w:rsid w:val="00C616BC"/>
    <w:rsid w:val="00C63985"/>
    <w:rsid w:val="00C701A8"/>
    <w:rsid w:val="00C709E6"/>
    <w:rsid w:val="00C74B84"/>
    <w:rsid w:val="00C82A98"/>
    <w:rsid w:val="00C8304A"/>
    <w:rsid w:val="00C830E5"/>
    <w:rsid w:val="00C83B96"/>
    <w:rsid w:val="00C859E4"/>
    <w:rsid w:val="00C867B5"/>
    <w:rsid w:val="00C9120B"/>
    <w:rsid w:val="00C95981"/>
    <w:rsid w:val="00CA33B7"/>
    <w:rsid w:val="00CA39B6"/>
    <w:rsid w:val="00CA50FF"/>
    <w:rsid w:val="00CB2B1D"/>
    <w:rsid w:val="00CC3328"/>
    <w:rsid w:val="00CC6194"/>
    <w:rsid w:val="00CC78BC"/>
    <w:rsid w:val="00CD42C1"/>
    <w:rsid w:val="00CD7E1F"/>
    <w:rsid w:val="00CE0F1F"/>
    <w:rsid w:val="00CE134E"/>
    <w:rsid w:val="00CE1F0B"/>
    <w:rsid w:val="00CE4F39"/>
    <w:rsid w:val="00CF2341"/>
    <w:rsid w:val="00CF4B84"/>
    <w:rsid w:val="00CF75DC"/>
    <w:rsid w:val="00D01C87"/>
    <w:rsid w:val="00D01F55"/>
    <w:rsid w:val="00D13376"/>
    <w:rsid w:val="00D14476"/>
    <w:rsid w:val="00D14F69"/>
    <w:rsid w:val="00D16BBC"/>
    <w:rsid w:val="00D255B7"/>
    <w:rsid w:val="00D25E30"/>
    <w:rsid w:val="00D31063"/>
    <w:rsid w:val="00D323C1"/>
    <w:rsid w:val="00D33AED"/>
    <w:rsid w:val="00D33E15"/>
    <w:rsid w:val="00D34A35"/>
    <w:rsid w:val="00D352D2"/>
    <w:rsid w:val="00D36ADC"/>
    <w:rsid w:val="00D37899"/>
    <w:rsid w:val="00D37914"/>
    <w:rsid w:val="00D431A0"/>
    <w:rsid w:val="00D43925"/>
    <w:rsid w:val="00D45FD6"/>
    <w:rsid w:val="00D50DC6"/>
    <w:rsid w:val="00D51372"/>
    <w:rsid w:val="00D52606"/>
    <w:rsid w:val="00D5277E"/>
    <w:rsid w:val="00D54BEF"/>
    <w:rsid w:val="00D54EA4"/>
    <w:rsid w:val="00D552BA"/>
    <w:rsid w:val="00D564AA"/>
    <w:rsid w:val="00D57897"/>
    <w:rsid w:val="00D608A8"/>
    <w:rsid w:val="00D628BC"/>
    <w:rsid w:val="00D62BA6"/>
    <w:rsid w:val="00D738A6"/>
    <w:rsid w:val="00D76749"/>
    <w:rsid w:val="00D80A1D"/>
    <w:rsid w:val="00D80D58"/>
    <w:rsid w:val="00D855B3"/>
    <w:rsid w:val="00DA00E9"/>
    <w:rsid w:val="00DA0D1E"/>
    <w:rsid w:val="00DA316D"/>
    <w:rsid w:val="00DA459C"/>
    <w:rsid w:val="00DA6D52"/>
    <w:rsid w:val="00DB2940"/>
    <w:rsid w:val="00DB295F"/>
    <w:rsid w:val="00DB4843"/>
    <w:rsid w:val="00DC1A7B"/>
    <w:rsid w:val="00DC2FD7"/>
    <w:rsid w:val="00DD52D0"/>
    <w:rsid w:val="00DD6291"/>
    <w:rsid w:val="00DE2023"/>
    <w:rsid w:val="00DE3122"/>
    <w:rsid w:val="00DE7BDE"/>
    <w:rsid w:val="00DF0821"/>
    <w:rsid w:val="00DF4A2B"/>
    <w:rsid w:val="00DF52ED"/>
    <w:rsid w:val="00DF596C"/>
    <w:rsid w:val="00DF6125"/>
    <w:rsid w:val="00E0002D"/>
    <w:rsid w:val="00E0005D"/>
    <w:rsid w:val="00E02947"/>
    <w:rsid w:val="00E03416"/>
    <w:rsid w:val="00E0443F"/>
    <w:rsid w:val="00E07AEA"/>
    <w:rsid w:val="00E1379D"/>
    <w:rsid w:val="00E15DE0"/>
    <w:rsid w:val="00E17816"/>
    <w:rsid w:val="00E17BFE"/>
    <w:rsid w:val="00E17F2E"/>
    <w:rsid w:val="00E21C25"/>
    <w:rsid w:val="00E25199"/>
    <w:rsid w:val="00E27463"/>
    <w:rsid w:val="00E338A1"/>
    <w:rsid w:val="00E37A1C"/>
    <w:rsid w:val="00E412F0"/>
    <w:rsid w:val="00E452F2"/>
    <w:rsid w:val="00E536C1"/>
    <w:rsid w:val="00E57E15"/>
    <w:rsid w:val="00E61BDF"/>
    <w:rsid w:val="00E61F67"/>
    <w:rsid w:val="00E62F0B"/>
    <w:rsid w:val="00E640F5"/>
    <w:rsid w:val="00E653EF"/>
    <w:rsid w:val="00E66EDD"/>
    <w:rsid w:val="00E6748E"/>
    <w:rsid w:val="00E7244D"/>
    <w:rsid w:val="00E73890"/>
    <w:rsid w:val="00E7591E"/>
    <w:rsid w:val="00E81E23"/>
    <w:rsid w:val="00E82298"/>
    <w:rsid w:val="00E85DE8"/>
    <w:rsid w:val="00E867A7"/>
    <w:rsid w:val="00E86B2B"/>
    <w:rsid w:val="00E86C7D"/>
    <w:rsid w:val="00E87947"/>
    <w:rsid w:val="00E9046A"/>
    <w:rsid w:val="00E93B64"/>
    <w:rsid w:val="00E95FA4"/>
    <w:rsid w:val="00EA0697"/>
    <w:rsid w:val="00EA08AC"/>
    <w:rsid w:val="00EA3C61"/>
    <w:rsid w:val="00EA7187"/>
    <w:rsid w:val="00EB3639"/>
    <w:rsid w:val="00EB394C"/>
    <w:rsid w:val="00EB68E4"/>
    <w:rsid w:val="00EB7B89"/>
    <w:rsid w:val="00EC47D8"/>
    <w:rsid w:val="00ED67B1"/>
    <w:rsid w:val="00ED6B10"/>
    <w:rsid w:val="00ED7E5B"/>
    <w:rsid w:val="00EE00DB"/>
    <w:rsid w:val="00EE669E"/>
    <w:rsid w:val="00EF1BAE"/>
    <w:rsid w:val="00EF262E"/>
    <w:rsid w:val="00EF4BA2"/>
    <w:rsid w:val="00EF526B"/>
    <w:rsid w:val="00EF6408"/>
    <w:rsid w:val="00EF6E5F"/>
    <w:rsid w:val="00F00367"/>
    <w:rsid w:val="00F035BD"/>
    <w:rsid w:val="00F036C8"/>
    <w:rsid w:val="00F05130"/>
    <w:rsid w:val="00F063A8"/>
    <w:rsid w:val="00F10B91"/>
    <w:rsid w:val="00F1207F"/>
    <w:rsid w:val="00F15221"/>
    <w:rsid w:val="00F15D00"/>
    <w:rsid w:val="00F2147C"/>
    <w:rsid w:val="00F25459"/>
    <w:rsid w:val="00F25D35"/>
    <w:rsid w:val="00F3709B"/>
    <w:rsid w:val="00F40E2F"/>
    <w:rsid w:val="00F45093"/>
    <w:rsid w:val="00F46EB8"/>
    <w:rsid w:val="00F54D00"/>
    <w:rsid w:val="00F621CE"/>
    <w:rsid w:val="00F6247D"/>
    <w:rsid w:val="00F70557"/>
    <w:rsid w:val="00F72470"/>
    <w:rsid w:val="00F76A90"/>
    <w:rsid w:val="00F772F1"/>
    <w:rsid w:val="00F80BE4"/>
    <w:rsid w:val="00F82063"/>
    <w:rsid w:val="00F82A51"/>
    <w:rsid w:val="00F84143"/>
    <w:rsid w:val="00F841E4"/>
    <w:rsid w:val="00F84FFC"/>
    <w:rsid w:val="00F86E28"/>
    <w:rsid w:val="00F96955"/>
    <w:rsid w:val="00FA5BD6"/>
    <w:rsid w:val="00FA681A"/>
    <w:rsid w:val="00FA692F"/>
    <w:rsid w:val="00FA75D7"/>
    <w:rsid w:val="00FB00AD"/>
    <w:rsid w:val="00FB08FC"/>
    <w:rsid w:val="00FB4D38"/>
    <w:rsid w:val="00FB5F8E"/>
    <w:rsid w:val="00FC3CC4"/>
    <w:rsid w:val="00FC4557"/>
    <w:rsid w:val="00FC4CBC"/>
    <w:rsid w:val="00FD1849"/>
    <w:rsid w:val="00FD350F"/>
    <w:rsid w:val="00FD393D"/>
    <w:rsid w:val="00FE33BC"/>
    <w:rsid w:val="00FE71F6"/>
    <w:rsid w:val="00FF1125"/>
    <w:rsid w:val="00FF21A1"/>
    <w:rsid w:val="00FF2590"/>
    <w:rsid w:val="00FF43E5"/>
    <w:rsid w:val="00FF4910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C12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504C48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link w:val="ekvgrundtextarialZchn"/>
    <w:qFormat/>
    <w:rsid w:val="00B858B0"/>
    <w:pPr>
      <w:tabs>
        <w:tab w:val="left" w:pos="340"/>
        <w:tab w:val="left" w:pos="595"/>
        <w:tab w:val="left" w:pos="851"/>
      </w:tabs>
      <w:spacing w:line="312" w:lineRule="exact"/>
    </w:pPr>
    <w:rPr>
      <w:rFonts w:ascii="Arial" w:hAnsi="Arial"/>
      <w:sz w:val="23"/>
      <w:szCs w:val="22"/>
    </w:rPr>
  </w:style>
  <w:style w:type="paragraph" w:customStyle="1" w:styleId="ekvue1arial">
    <w:name w:val="ekv.ue1.arial"/>
    <w:basedOn w:val="ekvgrundtextarial"/>
    <w:next w:val="ekvue2arial"/>
    <w:uiPriority w:val="99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6139FF"/>
    <w:rPr>
      <w:sz w:val="23"/>
      <w:szCs w:val="28"/>
    </w:rPr>
  </w:style>
  <w:style w:type="paragraph" w:customStyle="1" w:styleId="ekvkvnummer">
    <w:name w:val="ekv.kv.nummer"/>
    <w:basedOn w:val="ekvgrundtextarial"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6139FF"/>
    <w:pPr>
      <w:tabs>
        <w:tab w:val="left" w:pos="9356"/>
      </w:tabs>
      <w:spacing w:line="566" w:lineRule="exact"/>
    </w:pPr>
    <w:rPr>
      <w:sz w:val="25"/>
    </w:rPr>
  </w:style>
  <w:style w:type="paragraph" w:customStyle="1" w:styleId="ekvgrundtexthalbe">
    <w:name w:val="ekv.grundtext.halbe"/>
    <w:basedOn w:val="ekvgrundtextarial"/>
    <w:qFormat/>
    <w:rsid w:val="006139FF"/>
    <w:pPr>
      <w:spacing w:line="156" w:lineRule="exact"/>
    </w:pPr>
  </w:style>
  <w:style w:type="table" w:styleId="Tabellenraster">
    <w:name w:val="Table Grid"/>
    <w:basedOn w:val="NormaleTabelle"/>
    <w:uiPriority w:val="59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locked/>
    <w:rsid w:val="00B858B0"/>
    <w:rPr>
      <w:rFonts w:ascii="Arial" w:hAnsi="Arial"/>
      <w:sz w:val="22"/>
      <w:lang w:val="de-DE" w:eastAsia="de-DE"/>
    </w:rPr>
  </w:style>
  <w:style w:type="paragraph" w:customStyle="1" w:styleId="ekvtabelle">
    <w:name w:val="ekv.tabelle"/>
    <w:basedOn w:val="ekvgrundtextarial"/>
    <w:uiPriority w:val="99"/>
    <w:qFormat/>
    <w:rsid w:val="00554158"/>
    <w:pPr>
      <w:ind w:left="-113"/>
    </w:pPr>
    <w:rPr>
      <w:sz w:val="22"/>
    </w:rPr>
  </w:style>
  <w:style w:type="paragraph" w:customStyle="1" w:styleId="ekvkolumnentitel">
    <w:name w:val="ekv.kolumnentitel"/>
    <w:basedOn w:val="ekvgrundtextarial"/>
    <w:qFormat/>
    <w:rsid w:val="001A65CD"/>
    <w:pPr>
      <w:spacing w:line="240" w:lineRule="auto"/>
    </w:pPr>
    <w:rPr>
      <w:sz w:val="20"/>
      <w:szCs w:val="30"/>
    </w:rPr>
  </w:style>
  <w:style w:type="paragraph" w:styleId="Kopfzeile">
    <w:name w:val="header"/>
    <w:basedOn w:val="Standard"/>
    <w:link w:val="KopfzeileZchn"/>
    <w:uiPriority w:val="89"/>
    <w:semiHidden/>
    <w:rsid w:val="008C10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411D7"/>
    <w:rPr>
      <w:lang w:eastAsia="en-US"/>
    </w:rPr>
  </w:style>
  <w:style w:type="paragraph" w:styleId="Fuzeile">
    <w:name w:val="footer"/>
    <w:basedOn w:val="Standard"/>
    <w:link w:val="FuzeileZchn"/>
    <w:uiPriority w:val="99"/>
    <w:semiHidden/>
    <w:rsid w:val="008C108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E536C1"/>
    <w:rPr>
      <w:rFonts w:eastAsia="Times New Roman"/>
      <w:lang w:eastAsia="en-US"/>
    </w:r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230C6C"/>
    <w:pPr>
      <w:shd w:val="clear" w:color="auto" w:fill="E6E6E6"/>
    </w:pPr>
  </w:style>
  <w:style w:type="character" w:styleId="Zeilennummer">
    <w:name w:val="line number"/>
    <w:uiPriority w:val="89"/>
    <w:semiHidden/>
    <w:rsid w:val="00EA3C61"/>
    <w:rPr>
      <w:rFonts w:cs="Times New Roman"/>
    </w:rPr>
  </w:style>
  <w:style w:type="paragraph" w:customStyle="1" w:styleId="ekvpicto">
    <w:name w:val="ekv.picto"/>
    <w:basedOn w:val="ekvgrundtextarial"/>
    <w:rsid w:val="00871436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rsid w:val="00FE71F6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 w:val="27"/>
      <w:szCs w:val="30"/>
    </w:rPr>
  </w:style>
  <w:style w:type="paragraph" w:customStyle="1" w:styleId="ekvaufzaehlung">
    <w:name w:val="ekv.aufzaehlung"/>
    <w:basedOn w:val="ekvgrundtextarial"/>
    <w:qFormat/>
    <w:rsid w:val="00B858B0"/>
    <w:pPr>
      <w:tabs>
        <w:tab w:val="left" w:pos="397"/>
        <w:tab w:val="left" w:pos="709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CE4F39"/>
    <w:rPr>
      <w:sz w:val="20"/>
    </w:rPr>
  </w:style>
  <w:style w:type="character" w:customStyle="1" w:styleId="ekvlueckentext">
    <w:name w:val="ekv.lueckentext"/>
    <w:qFormat/>
    <w:rsid w:val="00190585"/>
    <w:rPr>
      <w:rFonts w:ascii="Times New Roman" w:hAnsi="Times New Roman"/>
      <w:i/>
      <w:sz w:val="24"/>
      <w:u w:val="single"/>
    </w:rPr>
  </w:style>
  <w:style w:type="paragraph" w:customStyle="1" w:styleId="ekvbildbeschreibung">
    <w:name w:val="ekv.bildbeschreibung"/>
    <w:basedOn w:val="ekvgrundtextarial"/>
    <w:qFormat/>
    <w:rsid w:val="00FA681A"/>
    <w:pPr>
      <w:shd w:val="clear" w:color="auto" w:fill="CCCCCC"/>
    </w:pPr>
  </w:style>
  <w:style w:type="paragraph" w:customStyle="1" w:styleId="ekvbild">
    <w:name w:val="ekv.bild"/>
    <w:qFormat/>
    <w:rsid w:val="00FD393D"/>
    <w:rPr>
      <w:rFonts w:ascii="Arial" w:hAnsi="Arial"/>
      <w:sz w:val="23"/>
      <w:szCs w:val="22"/>
    </w:rPr>
  </w:style>
  <w:style w:type="character" w:customStyle="1" w:styleId="ekvfett">
    <w:name w:val="ekv.fett"/>
    <w:qFormat/>
    <w:rsid w:val="00050530"/>
    <w:rPr>
      <w:b/>
    </w:rPr>
  </w:style>
  <w:style w:type="character" w:customStyle="1" w:styleId="ekvkursiv">
    <w:name w:val="ekv.kursiv"/>
    <w:qFormat/>
    <w:rsid w:val="00050530"/>
    <w:rPr>
      <w:i/>
    </w:rPr>
  </w:style>
  <w:style w:type="character" w:customStyle="1" w:styleId="ekvfettkursiv">
    <w:name w:val="ekv.fett.kursiv"/>
    <w:qFormat/>
    <w:rsid w:val="00702862"/>
    <w:rPr>
      <w:b/>
      <w:i/>
    </w:rPr>
  </w:style>
  <w:style w:type="paragraph" w:customStyle="1" w:styleId="ekvboxtext">
    <w:name w:val="ekv.box.text"/>
    <w:basedOn w:val="ekvgrundtextarial"/>
    <w:rsid w:val="00D33E15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qFormat/>
    <w:rsid w:val="005307AC"/>
    <w:rPr>
      <w:rFonts w:cs="Times New Roman"/>
    </w:rPr>
  </w:style>
  <w:style w:type="character" w:customStyle="1" w:styleId="ekvarbeitsanweisungfremdsprache">
    <w:name w:val="ekv.arbeitsanweisung.fremdsprache"/>
    <w:qFormat/>
    <w:rsid w:val="005307AC"/>
    <w:rPr>
      <w:i/>
    </w:rPr>
  </w:style>
  <w:style w:type="paragraph" w:customStyle="1" w:styleId="ekvboxtitel">
    <w:name w:val="ekv.box.titel"/>
    <w:basedOn w:val="ekvgrundtextarial"/>
    <w:rsid w:val="00D33E15"/>
    <w:pPr>
      <w:shd w:val="clear" w:color="auto" w:fill="D9D9D9"/>
      <w:spacing w:before="40" w:after="120"/>
    </w:pPr>
  </w:style>
  <w:style w:type="paragraph" w:customStyle="1" w:styleId="ekvsprechblase">
    <w:name w:val="ekv.sprechblase"/>
    <w:qFormat/>
    <w:rsid w:val="005610D9"/>
    <w:pPr>
      <w:spacing w:line="270" w:lineRule="exact"/>
    </w:pPr>
    <w:rPr>
      <w:rFonts w:ascii="Arial" w:hAnsi="Arial" w:cs="Arial"/>
      <w:sz w:val="25"/>
      <w:szCs w:val="21"/>
    </w:rPr>
  </w:style>
  <w:style w:type="paragraph" w:customStyle="1" w:styleId="ekvkaertchen">
    <w:name w:val="ekv.kaertchen"/>
    <w:basedOn w:val="ekvzahlenmauer"/>
    <w:qFormat/>
    <w:rsid w:val="005610D9"/>
    <w:rPr>
      <w:b/>
      <w:sz w:val="27"/>
      <w:szCs w:val="25"/>
    </w:rPr>
  </w:style>
  <w:style w:type="paragraph" w:customStyle="1" w:styleId="ekvkreuzwortraetsel">
    <w:name w:val="ekv.kreuzwortraetsel"/>
    <w:qFormat/>
    <w:rsid w:val="005610D9"/>
    <w:pPr>
      <w:jc w:val="center"/>
    </w:pPr>
    <w:rPr>
      <w:rFonts w:ascii="Comic Sans MS" w:hAnsi="Comic Sans MS"/>
      <w:color w:val="0000FF"/>
      <w:sz w:val="26"/>
      <w:szCs w:val="24"/>
    </w:rPr>
  </w:style>
  <w:style w:type="paragraph" w:customStyle="1" w:styleId="ekvkrtchen">
    <w:name w:val="ekv.kärtchen"/>
    <w:basedOn w:val="ekvzahlenmauer"/>
    <w:rsid w:val="00A103D9"/>
    <w:pPr>
      <w:shd w:val="clear" w:color="auto" w:fill="D9D9D9"/>
      <w:jc w:val="left"/>
    </w:pPr>
  </w:style>
  <w:style w:type="paragraph" w:customStyle="1" w:styleId="ekvzahlenmauer">
    <w:name w:val="ekv.zahlenmauer"/>
    <w:basedOn w:val="ekvkreuzwortraetsel"/>
    <w:rsid w:val="00CC3328"/>
    <w:rPr>
      <w:rFonts w:ascii="Arial" w:hAnsi="Arial"/>
      <w:color w:val="auto"/>
      <w:sz w:val="22"/>
    </w:rPr>
  </w:style>
  <w:style w:type="character" w:customStyle="1" w:styleId="ekvlueckentextgesperrt">
    <w:name w:val="ekv.lueckentext.gesperrt"/>
    <w:semiHidden/>
    <w:rsid w:val="008E0DE8"/>
    <w:rPr>
      <w:rFonts w:ascii="Times New Roman" w:hAnsi="Times New Roman"/>
      <w:i/>
      <w:color w:val="FFFFFF"/>
      <w:sz w:val="24"/>
      <w:u w:val="single" w:color="000000"/>
    </w:rPr>
  </w:style>
  <w:style w:type="paragraph" w:customStyle="1" w:styleId="ekvrechendreieck">
    <w:name w:val="ekv.rechendreieck"/>
    <w:basedOn w:val="ekvgrundtextarial"/>
    <w:rsid w:val="00837D28"/>
    <w:pPr>
      <w:spacing w:line="396" w:lineRule="exact"/>
    </w:pPr>
    <w:rPr>
      <w:sz w:val="20"/>
      <w:szCs w:val="27"/>
    </w:rPr>
  </w:style>
  <w:style w:type="paragraph" w:styleId="Sprechblasentext">
    <w:name w:val="Balloon Text"/>
    <w:basedOn w:val="Standard"/>
    <w:link w:val="SprechblasentextZchn"/>
    <w:rsid w:val="00AE34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AE347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C12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504C48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link w:val="ekvgrundtextarialZchn"/>
    <w:qFormat/>
    <w:rsid w:val="00B858B0"/>
    <w:pPr>
      <w:tabs>
        <w:tab w:val="left" w:pos="340"/>
        <w:tab w:val="left" w:pos="595"/>
        <w:tab w:val="left" w:pos="851"/>
      </w:tabs>
      <w:spacing w:line="312" w:lineRule="exact"/>
    </w:pPr>
    <w:rPr>
      <w:rFonts w:ascii="Arial" w:hAnsi="Arial"/>
      <w:sz w:val="23"/>
      <w:szCs w:val="22"/>
    </w:rPr>
  </w:style>
  <w:style w:type="paragraph" w:customStyle="1" w:styleId="ekvue1arial">
    <w:name w:val="ekv.ue1.arial"/>
    <w:basedOn w:val="ekvgrundtextarial"/>
    <w:next w:val="ekvue2arial"/>
    <w:uiPriority w:val="99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6139FF"/>
    <w:rPr>
      <w:sz w:val="23"/>
      <w:szCs w:val="28"/>
    </w:rPr>
  </w:style>
  <w:style w:type="paragraph" w:customStyle="1" w:styleId="ekvkvnummer">
    <w:name w:val="ekv.kv.nummer"/>
    <w:basedOn w:val="ekvgrundtextarial"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6139FF"/>
    <w:pPr>
      <w:tabs>
        <w:tab w:val="left" w:pos="9356"/>
      </w:tabs>
      <w:spacing w:line="566" w:lineRule="exact"/>
    </w:pPr>
    <w:rPr>
      <w:sz w:val="25"/>
    </w:rPr>
  </w:style>
  <w:style w:type="paragraph" w:customStyle="1" w:styleId="ekvgrundtexthalbe">
    <w:name w:val="ekv.grundtext.halbe"/>
    <w:basedOn w:val="ekvgrundtextarial"/>
    <w:qFormat/>
    <w:rsid w:val="006139FF"/>
    <w:pPr>
      <w:spacing w:line="156" w:lineRule="exact"/>
    </w:pPr>
  </w:style>
  <w:style w:type="table" w:styleId="Tabellenraster">
    <w:name w:val="Table Grid"/>
    <w:basedOn w:val="NormaleTabelle"/>
    <w:uiPriority w:val="59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locked/>
    <w:rsid w:val="00B858B0"/>
    <w:rPr>
      <w:rFonts w:ascii="Arial" w:hAnsi="Arial"/>
      <w:sz w:val="22"/>
      <w:lang w:val="de-DE" w:eastAsia="de-DE"/>
    </w:rPr>
  </w:style>
  <w:style w:type="paragraph" w:customStyle="1" w:styleId="ekvtabelle">
    <w:name w:val="ekv.tabelle"/>
    <w:basedOn w:val="ekvgrundtextarial"/>
    <w:uiPriority w:val="99"/>
    <w:qFormat/>
    <w:rsid w:val="00554158"/>
    <w:pPr>
      <w:ind w:left="-113"/>
    </w:pPr>
    <w:rPr>
      <w:sz w:val="22"/>
    </w:rPr>
  </w:style>
  <w:style w:type="paragraph" w:customStyle="1" w:styleId="ekvkolumnentitel">
    <w:name w:val="ekv.kolumnentitel"/>
    <w:basedOn w:val="ekvgrundtextarial"/>
    <w:qFormat/>
    <w:rsid w:val="001A65CD"/>
    <w:pPr>
      <w:spacing w:line="240" w:lineRule="auto"/>
    </w:pPr>
    <w:rPr>
      <w:sz w:val="20"/>
      <w:szCs w:val="30"/>
    </w:rPr>
  </w:style>
  <w:style w:type="paragraph" w:styleId="Kopfzeile">
    <w:name w:val="header"/>
    <w:basedOn w:val="Standard"/>
    <w:link w:val="KopfzeileZchn"/>
    <w:uiPriority w:val="89"/>
    <w:semiHidden/>
    <w:rsid w:val="008C10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411D7"/>
    <w:rPr>
      <w:lang w:eastAsia="en-US"/>
    </w:rPr>
  </w:style>
  <w:style w:type="paragraph" w:styleId="Fuzeile">
    <w:name w:val="footer"/>
    <w:basedOn w:val="Standard"/>
    <w:link w:val="FuzeileZchn"/>
    <w:uiPriority w:val="99"/>
    <w:semiHidden/>
    <w:rsid w:val="008C108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E536C1"/>
    <w:rPr>
      <w:rFonts w:eastAsia="Times New Roman"/>
      <w:lang w:eastAsia="en-US"/>
    </w:r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230C6C"/>
    <w:pPr>
      <w:shd w:val="clear" w:color="auto" w:fill="E6E6E6"/>
    </w:pPr>
  </w:style>
  <w:style w:type="character" w:styleId="Zeilennummer">
    <w:name w:val="line number"/>
    <w:uiPriority w:val="89"/>
    <w:semiHidden/>
    <w:rsid w:val="00EA3C61"/>
    <w:rPr>
      <w:rFonts w:cs="Times New Roman"/>
    </w:rPr>
  </w:style>
  <w:style w:type="paragraph" w:customStyle="1" w:styleId="ekvpicto">
    <w:name w:val="ekv.picto"/>
    <w:basedOn w:val="ekvgrundtextarial"/>
    <w:rsid w:val="00871436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rsid w:val="00FE71F6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 w:val="27"/>
      <w:szCs w:val="30"/>
    </w:rPr>
  </w:style>
  <w:style w:type="paragraph" w:customStyle="1" w:styleId="ekvaufzaehlung">
    <w:name w:val="ekv.aufzaehlung"/>
    <w:basedOn w:val="ekvgrundtextarial"/>
    <w:qFormat/>
    <w:rsid w:val="00B858B0"/>
    <w:pPr>
      <w:tabs>
        <w:tab w:val="left" w:pos="397"/>
        <w:tab w:val="left" w:pos="709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CE4F39"/>
    <w:rPr>
      <w:sz w:val="20"/>
    </w:rPr>
  </w:style>
  <w:style w:type="character" w:customStyle="1" w:styleId="ekvlueckentext">
    <w:name w:val="ekv.lueckentext"/>
    <w:qFormat/>
    <w:rsid w:val="00190585"/>
    <w:rPr>
      <w:rFonts w:ascii="Times New Roman" w:hAnsi="Times New Roman"/>
      <w:i/>
      <w:sz w:val="24"/>
      <w:u w:val="single"/>
    </w:rPr>
  </w:style>
  <w:style w:type="paragraph" w:customStyle="1" w:styleId="ekvbildbeschreibung">
    <w:name w:val="ekv.bildbeschreibung"/>
    <w:basedOn w:val="ekvgrundtextarial"/>
    <w:qFormat/>
    <w:rsid w:val="00FA681A"/>
    <w:pPr>
      <w:shd w:val="clear" w:color="auto" w:fill="CCCCCC"/>
    </w:pPr>
  </w:style>
  <w:style w:type="paragraph" w:customStyle="1" w:styleId="ekvbild">
    <w:name w:val="ekv.bild"/>
    <w:qFormat/>
    <w:rsid w:val="00FD393D"/>
    <w:rPr>
      <w:rFonts w:ascii="Arial" w:hAnsi="Arial"/>
      <w:sz w:val="23"/>
      <w:szCs w:val="22"/>
    </w:rPr>
  </w:style>
  <w:style w:type="character" w:customStyle="1" w:styleId="ekvfett">
    <w:name w:val="ekv.fett"/>
    <w:qFormat/>
    <w:rsid w:val="00050530"/>
    <w:rPr>
      <w:b/>
    </w:rPr>
  </w:style>
  <w:style w:type="character" w:customStyle="1" w:styleId="ekvkursiv">
    <w:name w:val="ekv.kursiv"/>
    <w:qFormat/>
    <w:rsid w:val="00050530"/>
    <w:rPr>
      <w:i/>
    </w:rPr>
  </w:style>
  <w:style w:type="character" w:customStyle="1" w:styleId="ekvfettkursiv">
    <w:name w:val="ekv.fett.kursiv"/>
    <w:qFormat/>
    <w:rsid w:val="00702862"/>
    <w:rPr>
      <w:b/>
      <w:i/>
    </w:rPr>
  </w:style>
  <w:style w:type="paragraph" w:customStyle="1" w:styleId="ekvboxtext">
    <w:name w:val="ekv.box.text"/>
    <w:basedOn w:val="ekvgrundtextarial"/>
    <w:rsid w:val="00D33E15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qFormat/>
    <w:rsid w:val="005307AC"/>
    <w:rPr>
      <w:rFonts w:cs="Times New Roman"/>
    </w:rPr>
  </w:style>
  <w:style w:type="character" w:customStyle="1" w:styleId="ekvarbeitsanweisungfremdsprache">
    <w:name w:val="ekv.arbeitsanweisung.fremdsprache"/>
    <w:qFormat/>
    <w:rsid w:val="005307AC"/>
    <w:rPr>
      <w:i/>
    </w:rPr>
  </w:style>
  <w:style w:type="paragraph" w:customStyle="1" w:styleId="ekvboxtitel">
    <w:name w:val="ekv.box.titel"/>
    <w:basedOn w:val="ekvgrundtextarial"/>
    <w:rsid w:val="00D33E15"/>
    <w:pPr>
      <w:shd w:val="clear" w:color="auto" w:fill="D9D9D9"/>
      <w:spacing w:before="40" w:after="120"/>
    </w:pPr>
  </w:style>
  <w:style w:type="paragraph" w:customStyle="1" w:styleId="ekvsprechblase">
    <w:name w:val="ekv.sprechblase"/>
    <w:qFormat/>
    <w:rsid w:val="005610D9"/>
    <w:pPr>
      <w:spacing w:line="270" w:lineRule="exact"/>
    </w:pPr>
    <w:rPr>
      <w:rFonts w:ascii="Arial" w:hAnsi="Arial" w:cs="Arial"/>
      <w:sz w:val="25"/>
      <w:szCs w:val="21"/>
    </w:rPr>
  </w:style>
  <w:style w:type="paragraph" w:customStyle="1" w:styleId="ekvkaertchen">
    <w:name w:val="ekv.kaertchen"/>
    <w:basedOn w:val="ekvzahlenmauer"/>
    <w:qFormat/>
    <w:rsid w:val="005610D9"/>
    <w:rPr>
      <w:b/>
      <w:sz w:val="27"/>
      <w:szCs w:val="25"/>
    </w:rPr>
  </w:style>
  <w:style w:type="paragraph" w:customStyle="1" w:styleId="ekvkreuzwortraetsel">
    <w:name w:val="ekv.kreuzwortraetsel"/>
    <w:qFormat/>
    <w:rsid w:val="005610D9"/>
    <w:pPr>
      <w:jc w:val="center"/>
    </w:pPr>
    <w:rPr>
      <w:rFonts w:ascii="Comic Sans MS" w:hAnsi="Comic Sans MS"/>
      <w:color w:val="0000FF"/>
      <w:sz w:val="26"/>
      <w:szCs w:val="24"/>
    </w:rPr>
  </w:style>
  <w:style w:type="paragraph" w:customStyle="1" w:styleId="ekvkrtchen">
    <w:name w:val="ekv.kärtchen"/>
    <w:basedOn w:val="ekvzahlenmauer"/>
    <w:rsid w:val="00A103D9"/>
    <w:pPr>
      <w:shd w:val="clear" w:color="auto" w:fill="D9D9D9"/>
      <w:jc w:val="left"/>
    </w:pPr>
  </w:style>
  <w:style w:type="paragraph" w:customStyle="1" w:styleId="ekvzahlenmauer">
    <w:name w:val="ekv.zahlenmauer"/>
    <w:basedOn w:val="ekvkreuzwortraetsel"/>
    <w:rsid w:val="00CC3328"/>
    <w:rPr>
      <w:rFonts w:ascii="Arial" w:hAnsi="Arial"/>
      <w:color w:val="auto"/>
      <w:sz w:val="22"/>
    </w:rPr>
  </w:style>
  <w:style w:type="character" w:customStyle="1" w:styleId="ekvlueckentextgesperrt">
    <w:name w:val="ekv.lueckentext.gesperrt"/>
    <w:semiHidden/>
    <w:rsid w:val="008E0DE8"/>
    <w:rPr>
      <w:rFonts w:ascii="Times New Roman" w:hAnsi="Times New Roman"/>
      <w:i/>
      <w:color w:val="FFFFFF"/>
      <w:sz w:val="24"/>
      <w:u w:val="single" w:color="000000"/>
    </w:rPr>
  </w:style>
  <w:style w:type="paragraph" w:customStyle="1" w:styleId="ekvrechendreieck">
    <w:name w:val="ekv.rechendreieck"/>
    <w:basedOn w:val="ekvgrundtextarial"/>
    <w:rsid w:val="00837D28"/>
    <w:pPr>
      <w:spacing w:line="396" w:lineRule="exact"/>
    </w:pPr>
    <w:rPr>
      <w:sz w:val="20"/>
      <w:szCs w:val="27"/>
    </w:rPr>
  </w:style>
  <w:style w:type="paragraph" w:styleId="Sprechblasentext">
    <w:name w:val="Balloon Text"/>
    <w:basedOn w:val="Standard"/>
    <w:link w:val="SprechblasentextZchn"/>
    <w:rsid w:val="00AE34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AE347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ziska\AppData\Roaming\Microsoft\Templates\WD_KV_KL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WD_KV_KL2.dot</Template>
  <TotalTime>0</TotalTime>
  <Pages>6</Pages>
  <Words>928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dc:description>Test, Rückmeldebogen</dc:description>
  <cp:lastModifiedBy>Geißler, Anke</cp:lastModifiedBy>
  <cp:revision>3</cp:revision>
  <cp:lastPrinted>2017-03-31T09:18:00Z</cp:lastPrinted>
  <dcterms:created xsi:type="dcterms:W3CDTF">2019-04-05T09:42:00Z</dcterms:created>
  <dcterms:modified xsi:type="dcterms:W3CDTF">2019-04-05T10:01:00Z</dcterms:modified>
</cp:coreProperties>
</file>