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21577F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21577F" w:rsidRPr="008F7BC3" w:rsidRDefault="0021577F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21577F" w:rsidRPr="00073FAE" w:rsidRDefault="0021577F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21577F" w:rsidRPr="00B5701D" w:rsidRDefault="0021577F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21577F" w:rsidRPr="00B5701D" w:rsidRDefault="0021577F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21577F" w:rsidRPr="00B5701D" w:rsidRDefault="0021577F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21577F" w:rsidRPr="00B5701D" w:rsidRDefault="0021577F" w:rsidP="000C2314">
            <w:pPr>
              <w:pStyle w:val="ekvkvnummer"/>
            </w:pPr>
          </w:p>
        </w:tc>
      </w:tr>
      <w:tr w:rsidR="0021577F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21577F" w:rsidRPr="00E95FA4" w:rsidRDefault="00693662" w:rsidP="00693662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="00D33B23" w:rsidRPr="00CB2B1D">
              <w:rPr>
                <w:sz w:val="29"/>
                <w:szCs w:val="29"/>
              </w:rPr>
              <w:t xml:space="preserve"> zum Thema Wiederholung und Vertiefung</w:t>
            </w:r>
            <w:r w:rsidR="00D33B23">
              <w:rPr>
                <w:sz w:val="29"/>
                <w:szCs w:val="29"/>
              </w:rPr>
              <w:br/>
            </w:r>
          </w:p>
        </w:tc>
      </w:tr>
    </w:tbl>
    <w:p w:rsidR="000958EB" w:rsidRDefault="000958EB" w:rsidP="000958EB">
      <w:pPr>
        <w:pStyle w:val="ekvgrundtexthalbe"/>
      </w:pPr>
      <w:bookmarkStart w:id="0" w:name="start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693662" w:rsidTr="005D1AA9">
        <w:tc>
          <w:tcPr>
            <w:tcW w:w="7338" w:type="dxa"/>
          </w:tcPr>
          <w:p w:rsidR="00693662" w:rsidRDefault="00693662" w:rsidP="005E33AA">
            <w:pPr>
              <w:pStyle w:val="ekvgrundtextarial"/>
            </w:pPr>
          </w:p>
          <w:p w:rsidR="00693662" w:rsidRDefault="00693662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693662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8255" r="12065" b="6350"/>
                      <wp:wrapNone/>
                      <wp:docPr id="184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85" name="Group 1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8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93662" w:rsidRPr="000B1F89" w:rsidRDefault="00693662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7" name="AutoShape 1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8" name="Group 1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8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93662" w:rsidRPr="000B1F89" w:rsidRDefault="00693662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0" name="AutoShape 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1" name="Picture 115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26" style="position:absolute;left:0;text-align:left;margin-left:-.45pt;margin-top:2.3pt;width:104.05pt;height:26.6pt;z-index:25165824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">
                      <v:group id="Group 109" o:spid="_x0000_s102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K5MUA&#10;AADcAAAADwAAAGRycy9kb3ducmV2LnhtbERPTWvCQBC9F/oflin0Vje1EiS6CVG09uBFWwVvY3ZM&#10;QrOzaXbV9N+7QqG3ebzPmWa9acSFOldbVvA6iEAQF1bXXCr4+ly+jEE4j6yxsUwKfslBlj4+TDHR&#10;9sobumx9KUIIuwQVVN63iZSuqMigG9iWOHAn2xn0AXal1B1eQ7hp5DCKYmmw5tBQYUvziorv7dko&#10;2Bxny/xQ7N5XP6NFHo8W/X79NlPq+anPJyA89f5f/Of+0GH+OIb7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krkxQAAANwAAAAPAAAAAAAAAAAAAAAAAJgCAABkcnMv&#10;ZG93bnJldi54bWxQSwUGAAAAAAQABAD1AAAAigMAAAAA&#10;" filled="f" strokeweight=".5pt">
                          <v:textbox inset="0,0,0,0">
                            <w:txbxContent>
                              <w:p w:rsidR="00693662" w:rsidRPr="000B1F89" w:rsidRDefault="00693662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11" o:spid="_x0000_s102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1A8MAAADcAAAADwAAAGRycy9kb3ducmV2LnhtbERPTWsCMRC9F/ofwgi9aVYpraxGkUpL&#10;KxSp9eBx2Iyb6GayJHHd/vumIPQ2j/c582XvGtFRiNazgvGoAEFceW25VrD/fh1OQcSErLHxTAp+&#10;KMJycX83x1L7K39Rt0u1yCEcS1RgUmpLKWNlyGEc+ZY4c0cfHKYMQy11wGsOd42cFMWTdGg5Nxhs&#10;6cVQdd5dnIL1aWNXH9vN48FeTuHt89x3Bo1SD4N+NQORqE//4pv7Xef502f4eyZ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GNQPDAAAA3AAAAA8AAAAAAAAAAAAA&#10;AAAAoQIAAGRycy9kb3ducmV2LnhtbFBLBQYAAAAABAAEAPkAAACRAwAAAAA=&#10;" strokeweight=".5pt"/>
                      </v:group>
                      <v:group id="Group 112" o:spid="_x0000_s103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Textfeld 2" o:spid="_x0000_s103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elsUA&#10;AADcAAAADwAAAGRycy9kb3ducmV2LnhtbERPS2vCQBC+F/wPywi91Y2tiI2ukhRfh160WuhtzI5J&#10;aHY2zW5j/PfdguBtPr7nzBadqURLjSstKxgOIhDEmdUl5woOH6unCQjnkTVWlknBlRws5r2HGcba&#10;XnhH7d7nIoSwi1FB4X0dS+myggy6ga2JA3e2jUEfYJNL3eAlhJtKPkfRWBosOTQUWNNbQdn3/tco&#10;2J3SVfKVHdebn9EyGY+W3ef7S6rUY79LpiA8df4uvrm3OsyfvML/M+E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d6WxQAAANwAAAAPAAAAAAAAAAAAAAAAAJgCAABkcnMv&#10;ZG93bnJldi54bWxQSwUGAAAAAAQABAD1AAAAigMAAAAA&#10;" filled="f" strokeweight=".5pt">
                          <v:textbox inset="0,0,0,0">
                            <w:txbxContent>
                              <w:p w:rsidR="00693662" w:rsidRPr="000B1F89" w:rsidRDefault="00693662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14" o:spid="_x0000_s103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7qsUAAADcAAAADwAAAGRycy9kb3ducmV2LnhtbESPQUsDMRCF74L/IYzgzWYVEbs2LaVF&#10;0YKUVg8eh824SbuZLEm6Xf+9cxC8zfDevPfNbDGGTg2Uso9s4HZSgSJuovXcGvj8eL55BJULssUu&#10;Mhn4oQyL+eXFDGsbz7yjYV9aJSGcazTgSulrrXPjKGCexJ5YtO+YAhZZU6ttwrOEh07fVdWDDuhZ&#10;Ghz2tHLUHPenYGB92Pjl23Zz/+VPh/TyfhwHh86Y66tx+QSq0Fj+zX/Xr1bwp4Iv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Y7qsUAAADcAAAADwAAAAAAAAAA&#10;AAAAAAChAgAAZHJzL2Rvd25yZXYueG1sUEsFBgAAAAAEAAQA+QAAAJMDAAAAAA==&#10;" strokeweight=".5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5" o:spid="_x0000_s103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ikvBAAAA3AAAAA8AAABkcnMvZG93bnJldi54bWxET82KwjAQvi/4DmGEvYim7sGfapRFEJfF&#10;y6oPMDRjW9pMapK12bffCIK3+fh+Z72NphV3cr62rGA6yUAQF1bXXCq4nPfjBQgfkDW2lknBH3nY&#10;bgZva8y17fmH7qdQihTCPkcFVQhdLqUvKjLoJ7YjTtzVOoMhQVdK7bBP4aaVH1k2kwZrTg0VdrSr&#10;qGhOv0bBsfk+xtjrw1nfRq1trNuN5nOl3ofxcwUiUAwv8dP9pdP85RQez6QL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rikvBAAAA3AAAAA8AAAAAAAAAAAAAAAAAnwIA&#10;AGRycy9kb3ducmV2LnhtbFBLBQYAAAAABAAEAPcAAACN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693662" w:rsidTr="009B0FAC">
        <w:trPr>
          <w:trHeight w:val="624"/>
        </w:trPr>
        <w:tc>
          <w:tcPr>
            <w:tcW w:w="7338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rechne Additions- und Subtraktionsaufgaben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 wp14:anchorId="4F640D5E">
                  <wp:extent cx="1266825" cy="85725"/>
                  <wp:effectExtent l="0" t="0" r="9525" b="9525"/>
                  <wp:docPr id="1" name="Bild 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B30C3">
        <w:tc>
          <w:tcPr>
            <w:tcW w:w="7338" w:type="dxa"/>
          </w:tcPr>
          <w:p w:rsidR="00693662" w:rsidRDefault="0002352A" w:rsidP="0002352A">
            <w:pPr>
              <w:pStyle w:val="ekvgrundtextarial"/>
            </w:pPr>
            <w:r>
              <w:t>Ich</w:t>
            </w:r>
            <w:r w:rsidR="00693662">
              <w:t xml:space="preserve"> notier</w:t>
            </w:r>
            <w:r>
              <w:t>e</w:t>
            </w:r>
            <w:r w:rsidR="00693662">
              <w:t>, beschreib</w:t>
            </w:r>
            <w:r>
              <w:t>e</w:t>
            </w:r>
            <w:r w:rsidR="00693662">
              <w:t xml:space="preserve"> und erklär</w:t>
            </w:r>
            <w:r>
              <w:t>e</w:t>
            </w:r>
            <w:r w:rsidR="00693662">
              <w:t xml:space="preserve"> </w:t>
            </w:r>
            <w:r>
              <w:t>m</w:t>
            </w:r>
            <w:r w:rsidR="00693662">
              <w:t>eine Rechenwege.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2" name="Bild 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F70A60">
        <w:tc>
          <w:tcPr>
            <w:tcW w:w="7338" w:type="dxa"/>
          </w:tcPr>
          <w:p w:rsidR="00693662" w:rsidRDefault="0002352A" w:rsidP="0002352A">
            <w:pPr>
              <w:pStyle w:val="ekvgrundtextarial"/>
            </w:pPr>
            <w:r>
              <w:t>Ich</w:t>
            </w:r>
            <w:r w:rsidR="00693662">
              <w:t xml:space="preserve"> rechne Multiplikations- und Divisionsaufgaben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3" name="Bild 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CA7493">
        <w:tc>
          <w:tcPr>
            <w:tcW w:w="7338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erkenn</w:t>
            </w:r>
            <w:r>
              <w:t>e</w:t>
            </w:r>
            <w:r w:rsidR="00693662">
              <w:t>, beschreib</w:t>
            </w:r>
            <w:r>
              <w:t>e</w:t>
            </w:r>
            <w:r w:rsidR="00693662">
              <w:t xml:space="preserve"> und erklär</w:t>
            </w:r>
            <w:r>
              <w:t>e</w:t>
            </w:r>
            <w:r w:rsidR="00693662">
              <w:t xml:space="preserve"> Muster.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4" name="Bild 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7475F3">
        <w:tc>
          <w:tcPr>
            <w:tcW w:w="7338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erstell</w:t>
            </w:r>
            <w:r>
              <w:t>e</w:t>
            </w:r>
            <w:r w:rsidR="00693662">
              <w:t xml:space="preserve"> eine Strichliste und ein Säulendiagramm und finde Fragen zu den Daten.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5" name="Bild 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EF6320">
        <w:tc>
          <w:tcPr>
            <w:tcW w:w="7338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rechne Sachaufgaben mit Geld.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6" name="Bild 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9073F8">
        <w:tc>
          <w:tcPr>
            <w:tcW w:w="7338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lös</w:t>
            </w:r>
            <w:r>
              <w:t>e</w:t>
            </w:r>
            <w:r w:rsidR="00693662">
              <w:t xml:space="preserve"> Aufgaben zum Flächeninhalt mithilfe von Skizzen.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7" name="Bild 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52A" w:rsidTr="00E213FB">
        <w:tc>
          <w:tcPr>
            <w:tcW w:w="7338" w:type="dxa"/>
          </w:tcPr>
          <w:p w:rsidR="0002352A" w:rsidRDefault="0002352A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02352A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8" name="Bild 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8EB" w:rsidRDefault="000958EB" w:rsidP="000958EB">
      <w:pPr>
        <w:pStyle w:val="ekvgrundtextarial"/>
      </w:pPr>
    </w:p>
    <w:p w:rsidR="00E26814" w:rsidRDefault="00E26814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0958EB" w:rsidRDefault="001C681C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183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EB" w:rsidRDefault="001C681C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18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0958EB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0958EB" w:rsidRPr="001F2BCB" w:rsidRDefault="000958E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0958EB" w:rsidRPr="00D14F69" w:rsidRDefault="000958EB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58EB" w:rsidRDefault="000958EB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0958EB" w:rsidRDefault="000958EB" w:rsidP="0067732D">
            <w:pPr>
              <w:pStyle w:val="ekvue3arial"/>
            </w:pPr>
          </w:p>
        </w:tc>
      </w:tr>
      <w:tr w:rsidR="000958EB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0958EB" w:rsidRPr="001F2BCB" w:rsidRDefault="000958EB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0958EB" w:rsidRPr="00B231F2" w:rsidRDefault="00693662" w:rsidP="00693662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 xml:space="preserve">Lernverortung </w:t>
            </w:r>
            <w:r w:rsidR="00D33B23" w:rsidRPr="00BF1604">
              <w:rPr>
                <w:b/>
                <w:sz w:val="29"/>
                <w:szCs w:val="29"/>
              </w:rPr>
              <w:t>zum Thema Wiederholung und Vertiefung</w:t>
            </w:r>
          </w:p>
        </w:tc>
      </w:tr>
    </w:tbl>
    <w:p w:rsidR="000958EB" w:rsidRDefault="000958EB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9"/>
        <w:gridCol w:w="2226"/>
      </w:tblGrid>
      <w:tr w:rsidR="00693662" w:rsidTr="001C681C">
        <w:tc>
          <w:tcPr>
            <w:tcW w:w="6669" w:type="dxa"/>
          </w:tcPr>
          <w:p w:rsidR="00693662" w:rsidRDefault="00693662" w:rsidP="005E33AA">
            <w:pPr>
              <w:pStyle w:val="ekvgrundtextarial"/>
            </w:pPr>
          </w:p>
          <w:p w:rsidR="00693662" w:rsidRDefault="00693662" w:rsidP="005E33AA">
            <w:pPr>
              <w:pStyle w:val="ekvgrundtextarial"/>
            </w:pPr>
          </w:p>
        </w:tc>
        <w:tc>
          <w:tcPr>
            <w:tcW w:w="2219" w:type="dxa"/>
            <w:shd w:val="clear" w:color="auto" w:fill="auto"/>
            <w:vAlign w:val="bottom"/>
          </w:tcPr>
          <w:p w:rsidR="00693662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6350" r="8255" b="8255"/>
                      <wp:wrapNone/>
                      <wp:docPr id="173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74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7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93662" w:rsidRPr="000B1F89" w:rsidRDefault="00693662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6" name="AutoShape 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8" name="Group 1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7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93662" w:rsidRPr="000B1F89" w:rsidRDefault="00693662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0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1" name="Picture 123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034" style="position:absolute;left:0;text-align:left;margin-left:-.45pt;margin-top:2.3pt;width:104.05pt;height:26.6pt;z-index:251659264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">
                      <v:group id="Group 117" o:spid="_x0000_s103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Textfeld 2" o:spid="_x0000_s103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ktMUA&#10;AADcAAAADwAAAGRycy9kb3ducmV2LnhtbERPTU/CQBC9m/AfNkPCTbYqAikspJiCHLyAQsJt6I5t&#10;Y3e2dBeo/94lMeE2L+9zpvPWVOJCjSstK3jqRyCIM6tLzhV8fS4fxyCcR9ZYWSYFv+RgPus8TDHW&#10;9sobumx9LkIIuxgVFN7XsZQuK8ig69uaOHDftjHoA2xyqRu8hnBTyecoGkqDJYeGAmt6Kyj72Z6N&#10;gs1xsUwO2W71fhqkyXCQtvuPl4VSvW6bTEB4av1d/O9e6zB/9Aq3Z8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S0xQAAANwAAAAPAAAAAAAAAAAAAAAAAJgCAABkcnMv&#10;ZG93bnJldi54bWxQSwUGAAAAAAQABAD1AAAAigMAAAAA&#10;" filled="f" strokeweight=".5pt">
                          <v:textbox inset="0,0,0,0">
                            <w:txbxContent>
                              <w:p w:rsidR="00693662" w:rsidRPr="000B1F89" w:rsidRDefault="00693662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19" o:spid="_x0000_s103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gv8MAAADcAAAADwAAAGRycy9kb3ducmV2LnhtbERPTWsCMRC9F/wPYQRvNdtSbFmNIkqL&#10;CkVqe/A4bKab6GayJHFd/31TKPQ2j/c5s0XvGtFRiNazgodxAYK48tpyreDr8/X+BURMyBobz6Tg&#10;RhEW88HdDEvtr/xB3SHVIodwLFGBSaktpYyVIYdx7FvizH374DBlGGqpA15zuGvkY1FMpEPLucFg&#10;SytD1flwcQrWp51dbve7p6O9nMLb+7nvDBqlRsN+OQWRqE//4j/3Ruf5zxP4fSZf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f4L/DAAAA3AAAAA8AAAAAAAAAAAAA&#10;AAAAoQIAAGRycy9kb3ducmV2LnhtbFBLBQYAAAAABAAEAPkAAACRAwAAAAA=&#10;" strokeweight=".5pt"/>
                      </v:group>
                      <v:group id="Group 120" o:spid="_x0000_s103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shape id="Textfeld 2" o:spid="_x0000_s103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uscUA&#10;AADcAAAADwAAAGRycy9kb3ducmV2LnhtbERPTU/CQBC9m/AfNkPCTbYqQSgspJgCHryAQsJt6I5t&#10;Y3e2dBeo/94lMeE2L+9zpvPWVOJCjSstK3jqRyCIM6tLzhV8fS4fRyCcR9ZYWSYFv+RgPus8TDHW&#10;9sobumx9LkIIuxgVFN7XsZQuK8ig69uaOHDftjHoA2xyqRu8hnBTyecoGkqDJYeGAmt6Kyj72Z6N&#10;gs1xsUwO2W61Pg3SZDhI2/3Hy0KpXrdNJiA8tf4u/ne/6zD/dQy3Z8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K6xxQAAANwAAAAPAAAAAAAAAAAAAAAAAJgCAABkcnMv&#10;ZG93bnJldi54bWxQSwUGAAAAAAQABAD1AAAAigMAAAAA&#10;" filled="f" strokeweight=".5pt">
                          <v:textbox inset="0,0,0,0">
                            <w:txbxContent>
                              <w:p w:rsidR="00693662" w:rsidRPr="000B1F89" w:rsidRDefault="00693662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22" o:spid="_x0000_s104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td8UAAADcAAAADwAAAGRycy9kb3ducmV2LnhtbESPT0sDMRDF74LfIUzBm81WRMratBRF&#10;0YJI/xw8Dptxk3YzWZJ0u3575yB4m+G9ee83i9UYOjVQyj6ygdm0AkXcROu5NXDYv9zOQeWCbLGL&#10;TAZ+KMNqeX21wNrGC29p2JVWSQjnGg24Uvpa69w4CpinsScW7TumgEXW1Gqb8CLhodN3VfWgA3qW&#10;Boc9PTlqTrtzMPB83Pj1++fm/sufj+n14zQODp0xN5Nx/Qiq0Fj+zX/Xb1bw54Iv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+td8UAAADcAAAADwAAAAAAAAAA&#10;AAAAAAChAgAAZHJzL2Rvd25yZXYueG1sUEsFBgAAAAAEAAQA+QAAAJMDAAAAAA==&#10;" strokeweight=".5pt"/>
                      </v:group>
                      <v:shape id="Picture 123" o:spid="_x0000_s104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HJbBAAAA3AAAAA8AAABkcnMvZG93bnJldi54bWxET82KwjAQvgu+QxjBi2iqh1WqUUSQlcWL&#10;Pw8wNGNb2kxqkrXx7TcLC3ubj+93NrtoWvEi52vLCuazDARxYXXNpYL77ThdgfABWWNrmRS8ycNu&#10;OxxsMNe25wu9rqEUKYR9jgqqELpcSl9UZNDPbEecuId1BkOCrpTaYZ/CTSsXWfYhDdacGirs6FBR&#10;0Vy/jYJz83WOsdefN/2ctLax7jBZLpUaj+J+DSJQDP/iP/dJp/mrOfw+ky6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yHJbBAAAA3AAAAA8AAAAAAAAAAAAAAAAAnwIA&#10;AGRycy9kb3ducmV2LnhtbFBLBQYAAAAABAAEAPcAAACN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693662" w:rsidTr="001C681C">
        <w:tc>
          <w:tcPr>
            <w:tcW w:w="6669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rechne Additions- und Subtraktionsaufgaben im Tausenderraum.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3" name="Bild 13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C681C">
        <w:tc>
          <w:tcPr>
            <w:tcW w:w="6669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stel</w:t>
            </w:r>
            <w:r>
              <w:t>le</w:t>
            </w:r>
            <w:r w:rsidR="00693662">
              <w:t xml:space="preserve"> deine Rechenwege dar.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4" name="Bild 13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C681C">
        <w:tc>
          <w:tcPr>
            <w:tcW w:w="6669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rechne einfache und schwierige Multiplikationsaufgaben.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5" name="Bild 13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C681C">
        <w:tc>
          <w:tcPr>
            <w:tcW w:w="6669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m</w:t>
            </w:r>
            <w:r>
              <w:t>e</w:t>
            </w:r>
            <w:r w:rsidR="00693662">
              <w:t>ss</w:t>
            </w:r>
            <w:r>
              <w:t>e</w:t>
            </w:r>
            <w:r w:rsidR="00693662">
              <w:t xml:space="preserve"> Längen in mm und cm mit einem Lineal und zeichne Strecken.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6" name="Bild 13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C681C">
        <w:tc>
          <w:tcPr>
            <w:tcW w:w="6669" w:type="dxa"/>
          </w:tcPr>
          <w:p w:rsidR="00693662" w:rsidRDefault="0002352A" w:rsidP="0002352A">
            <w:pPr>
              <w:pStyle w:val="ekvgrundtextarial"/>
              <w:spacing w:after="120"/>
            </w:pPr>
            <w:r>
              <w:t>Ich</w:t>
            </w:r>
            <w:r w:rsidR="00693662">
              <w:t xml:space="preserve"> rechne Sachaufgaben mit Geld.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D33B23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7" name="Bild 13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662" w:rsidTr="001C681C">
        <w:tc>
          <w:tcPr>
            <w:tcW w:w="6669" w:type="dxa"/>
          </w:tcPr>
          <w:p w:rsidR="00693662" w:rsidRDefault="00693662" w:rsidP="005E33AA">
            <w:pPr>
              <w:pStyle w:val="ekvgrundtextarial"/>
            </w:pPr>
          </w:p>
        </w:tc>
        <w:tc>
          <w:tcPr>
            <w:tcW w:w="2219" w:type="dxa"/>
            <w:shd w:val="clear" w:color="auto" w:fill="auto"/>
            <w:vAlign w:val="center"/>
          </w:tcPr>
          <w:p w:rsidR="00693662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66825" cy="85725"/>
                  <wp:effectExtent l="0" t="0" r="9525" b="9525"/>
                  <wp:docPr id="138" name="Bild 13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>
      <w:r>
        <w:br w:type="page"/>
      </w:r>
      <w:bookmarkStart w:id="1" w:name="_GoBack"/>
      <w:bookmarkEnd w:id="1"/>
    </w:p>
    <w:tbl>
      <w:tblPr>
        <w:tblW w:w="0" w:type="auto"/>
        <w:tblBorders>
          <w:insideH w:val="single" w:sz="8" w:space="0" w:color="808080"/>
        </w:tblBorders>
        <w:tblLook w:val="01E0" w:firstRow="1" w:lastRow="1" w:firstColumn="1" w:lastColumn="1" w:noHBand="0" w:noVBand="0"/>
      </w:tblPr>
      <w:tblGrid>
        <w:gridCol w:w="1185"/>
        <w:gridCol w:w="4202"/>
        <w:gridCol w:w="1062"/>
        <w:gridCol w:w="1763"/>
        <w:gridCol w:w="701"/>
        <w:gridCol w:w="657"/>
      </w:tblGrid>
      <w:tr w:rsidR="001C681C" w:rsidRPr="00B5701D" w:rsidTr="001C681C">
        <w:trPr>
          <w:trHeight w:hRule="exact" w:val="510"/>
        </w:trPr>
        <w:tc>
          <w:tcPr>
            <w:tcW w:w="1185" w:type="dxa"/>
            <w:noWrap/>
            <w:vAlign w:val="bottom"/>
          </w:tcPr>
          <w:p w:rsidR="001C681C" w:rsidRPr="008F7BC3" w:rsidRDefault="001C681C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1C681C" w:rsidRPr="00073FAE" w:rsidRDefault="001C681C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062" w:type="dxa"/>
            <w:vAlign w:val="bottom"/>
          </w:tcPr>
          <w:p w:rsidR="001C681C" w:rsidRPr="00B5701D" w:rsidRDefault="001C681C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1763" w:type="dxa"/>
            <w:vAlign w:val="bottom"/>
          </w:tcPr>
          <w:p w:rsidR="001C681C" w:rsidRPr="00B5701D" w:rsidRDefault="001C681C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01" w:type="dxa"/>
            <w:vAlign w:val="bottom"/>
          </w:tcPr>
          <w:p w:rsidR="001C681C" w:rsidRPr="00B5701D" w:rsidRDefault="001C681C" w:rsidP="0046450B">
            <w:pPr>
              <w:pStyle w:val="ekvkolumnentitel"/>
            </w:pPr>
          </w:p>
        </w:tc>
        <w:tc>
          <w:tcPr>
            <w:tcW w:w="657" w:type="dxa"/>
            <w:vAlign w:val="bottom"/>
          </w:tcPr>
          <w:p w:rsidR="001C681C" w:rsidRPr="00B5701D" w:rsidRDefault="001C681C" w:rsidP="000C2314">
            <w:pPr>
              <w:pStyle w:val="ekvkvnummer"/>
            </w:pPr>
          </w:p>
        </w:tc>
      </w:tr>
      <w:tr w:rsidR="001C681C" w:rsidRPr="008F7BC3" w:rsidTr="001C681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9570" w:type="dxa"/>
            <w:gridSpan w:val="6"/>
            <w:vAlign w:val="center"/>
          </w:tcPr>
          <w:p w:rsidR="001C681C" w:rsidRPr="00E95FA4" w:rsidRDefault="001C681C" w:rsidP="00107978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Pr="00CB2B1D">
              <w:rPr>
                <w:sz w:val="29"/>
                <w:szCs w:val="29"/>
              </w:rPr>
              <w:t xml:space="preserve"> zum Thema </w:t>
            </w:r>
            <w:r>
              <w:rPr>
                <w:sz w:val="29"/>
                <w:szCs w:val="29"/>
              </w:rPr>
              <w:t>Orientierung im Millionenraum</w:t>
            </w:r>
            <w:r>
              <w:rPr>
                <w:sz w:val="29"/>
                <w:szCs w:val="29"/>
              </w:rPr>
              <w:br/>
            </w:r>
          </w:p>
        </w:tc>
      </w:tr>
    </w:tbl>
    <w:p w:rsidR="001C681C" w:rsidRDefault="001C681C" w:rsidP="000958EB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DF16E3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</w:p>
          <w:p w:rsidR="001C681C" w:rsidRDefault="001C681C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11430" r="12065" b="12700"/>
                      <wp:wrapNone/>
                      <wp:docPr id="165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66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6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8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9" name="Group 1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7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1" name="AutoShape 1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2" name="Picture 148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1" o:spid="_x0000_s1042" style="position:absolute;left:0;text-align:left;margin-left:-.45pt;margin-top:2.3pt;width:104.05pt;height:26.6pt;z-index:25166336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">
                      <v:group id="Group 142" o:spid="_x0000_s104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Textfeld 2" o:spid="_x0000_s104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JhcQA&#10;AADcAAAADwAAAGRycy9kb3ducmV2LnhtbERPS2vCQBC+F/oflin0VjetEiW6SizaevDiE7yN2TEJ&#10;zc7G7Fbjv+8WBG/z8T1nNGlNJS7UuNKygvdOBII4s7rkXMF2M38bgHAeWWNlmRTcyMFk/Pw0wkTb&#10;K6/osva5CCHsElRQeF8nUrqsIIOuY2viwJ1sY9AH2ORSN3gN4aaSH1EUS4Mlh4YCa/osKPtZ/xoF&#10;q+N0nh6y3df3uTdL496s3S+7U6VeX9p0CMJT6x/iu3uhw/y4D//Ph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CYXEAAAA3AAAAA8AAAAAAAAAAAAAAAAAmAIAAGRycy9k&#10;b3ducmV2LnhtbFBLBQYAAAAABAAEAPUAAACJAwAAAAA=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44" o:spid="_x0000_s104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VHi8UAAADcAAAADwAAAGRycy9kb3ducmV2LnhtbESPT0sDMRDF74LfIUzBm81WpMjatBRF&#10;0YJI/xw8Dptxk3YzWZJ0u3575yB4m+G9ee83i9UYOjVQyj6ygdm0AkXcROu5NXDYv9w+gMoF2WIX&#10;mQz8UIbV8vpqgbWNF97SsCutkhDONRpwpfS11rlxFDBPY08s2ndMAYusqdU24UXCQ6fvqmquA3qW&#10;Boc9PTlqTrtzMPB83Pj1++fm/sufj+n14zQODp0xN5Nx/Qiq0Fj+zX/Xb1bw50Ir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VHi8UAAADcAAAADwAAAAAAAAAA&#10;AAAAAAChAgAAZHJzL2Rvd25yZXYueG1sUEsFBgAAAAAEAAQA+QAAAJMDAAAAAA==&#10;" strokeweight=".5pt"/>
                      </v:group>
                      <v:group id="Group 145" o:spid="_x0000_s104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shape id="Textfeld 2" o:spid="_x0000_s104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HLMgA&#10;AADcAAAADwAAAGRycy9kb3ducmV2LnhtbESPS2/CQAyE75X4Dysj9VY2PESrlAUFBC0HLtCH1Jub&#10;dZOIrDdkt5D++/qAxM3WjGc+zxadq9WZ2lB5NjAcJKCIc28rLgy8v20enkCFiGyx9kwG/ijAYt67&#10;m2Fq/YX3dD7EQkkIhxQNlDE2qdYhL8lhGPiGWLQf3zqMsraFti1eJNzVepQkU+2wYmkosaFVSfnx&#10;8OsM7L+Xm+wr/3h5PU3W2XSy7j5346Ux9/0uewYVqYs38/V6awX/UfDlGZlAz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gcsyAAAANwAAAAPAAAAAAAAAAAAAAAAAJgCAABk&#10;cnMvZG93bnJldi54bWxQSwUGAAAAAAQABAD1AAAAjQMAAAAA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47" o:spid="_x0000_s104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4y8MAAADcAAAADwAAAGRycy9kb3ducmV2LnhtbERPTWsCMRC9F/ofwhR606xSWlmNIpWW&#10;Viii7cHjsJluopvJksR1+++NIPQ2j/c5s0XvGtFRiNazgtGwAEFceW25VvDz/TaYgIgJWWPjmRT8&#10;UYTF/P5uhqX2Z95St0u1yCEcS1RgUmpLKWNlyGEc+pY4c78+OEwZhlrqgOcc7ho5Lopn6dBybjDY&#10;0quh6rg7OQWrw9ouPzfrp709HcL717HvDBqlHh/65RREoj79i2/uD53nv4zg+ky+QM4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2eMvDAAAA3AAAAA8AAAAAAAAAAAAA&#10;AAAAoQIAAGRycy9kb3ducmV2LnhtbFBLBQYAAAAABAAEAPkAAACRAwAAAAA=&#10;" strokeweight=".5pt"/>
                      </v:group>
                      <v:shape id="Picture 148" o:spid="_x0000_s104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8sbBAAAA3AAAAA8AAABkcnMvZG93bnJldi54bWxET82KwjAQvgv7DmEWvIimerBLNYoIssvi&#10;Rd0HGJqxLW0mNYk2vv1GWNjbfHy/s95G04kHOd9YVjCfZSCIS6sbrhT8XA7TDxA+IGvsLJOCJ3nY&#10;bt5Gayy0HfhEj3OoRAphX6CCOoS+kNKXNRn0M9sTJ+5qncGQoKukdjikcNPJRZYtpcGGU0ONPe1r&#10;Ktvz3Sg4tt/HGAf9edG3SWdb6/aTPFdq/B53KxCBYvgX/7m/dJqfL+D1TL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18sbBAAAA3AAAAA8AAAAAAAAAAAAAAAAAnwIA&#10;AGRycy9kb3ducmV2LnhtbFBLBQYAAAAABAAEAPcAAACN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5C6C1C">
        <w:trPr>
          <w:trHeight w:val="624"/>
        </w:trPr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schreibe Zahlen zu Zahlwörtern und zu Zahlen in Stufenzahlen- und HZE-Schreibweise.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6" name="Bild 1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247235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zerlege Zahlen stellengerecht.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7" name="Bild 1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90178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verstehe Zahldarstellungen in der Stellenwerttafel.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8" name="Bild 1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76538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vergleiche sechs- und siebenstellige Zahlen und ordne sie (am Zahlenstrahl) nach ihrer Größe.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9" name="Bild 1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E26B9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rechne Multiplikations- und Divisionsaufgaben mit Stufenzahlen.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0" name="Bild 2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684F54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setze Muster mit dem Geodreieck fort. Ich erkenne rechte Winkel und kann parallele Linien beschreiben.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1" name="Bild 2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682486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runde Zahlen, übertrage Daten einer Tabelle in ein Balkendiagramm und beantworte Fragen zu den Daten.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2" name="Bild 2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3A2A8C">
        <w:tc>
          <w:tcPr>
            <w:tcW w:w="7338" w:type="dxa"/>
          </w:tcPr>
          <w:p w:rsidR="001C681C" w:rsidRDefault="001C681C" w:rsidP="00516D17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3" name="Bild 2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164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1C" w:rsidRDefault="001C681C" w:rsidP="000958EB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0" t="0" r="9525" b="37465"/>
                <wp:wrapNone/>
                <wp:docPr id="16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42.65pt;margin-top:5.95pt;width:551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1C681C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67732D">
            <w:pPr>
              <w:pStyle w:val="ekvue3arial"/>
            </w:pPr>
          </w:p>
        </w:tc>
      </w:tr>
      <w:tr w:rsidR="001C681C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1C681C" w:rsidRPr="00B231F2" w:rsidRDefault="001C681C" w:rsidP="00107978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Pr="00BF1604">
              <w:rPr>
                <w:b/>
                <w:sz w:val="29"/>
                <w:szCs w:val="29"/>
              </w:rPr>
              <w:t xml:space="preserve"> zum </w:t>
            </w:r>
            <w:r w:rsidRPr="00DC15CF">
              <w:rPr>
                <w:b/>
                <w:sz w:val="29"/>
                <w:szCs w:val="29"/>
              </w:rPr>
              <w:t xml:space="preserve">Thema </w:t>
            </w:r>
            <w:r>
              <w:rPr>
                <w:b/>
                <w:sz w:val="29"/>
                <w:szCs w:val="29"/>
              </w:rPr>
              <w:t>Die Zahlen bis 10 000</w:t>
            </w:r>
            <w:r>
              <w:rPr>
                <w:sz w:val="29"/>
                <w:szCs w:val="29"/>
              </w:rPr>
              <w:br/>
            </w:r>
          </w:p>
        </w:tc>
      </w:tr>
    </w:tbl>
    <w:p w:rsidR="001C681C" w:rsidRDefault="001C681C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2D2646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</w:p>
          <w:p w:rsidR="001C681C" w:rsidRDefault="001C681C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5715" r="12065" b="8890"/>
                      <wp:wrapNone/>
                      <wp:docPr id="155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56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5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8" name="AutoShape 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9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6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1" name="AutoShape 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2" name="Picture 156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9" o:spid="_x0000_s1050" style="position:absolute;left:0;text-align:left;margin-left:-.45pt;margin-top:2.3pt;width:104.05pt;height:26.6pt;z-index:251664384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xV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">
                      <v:group id="Group 150" o:spid="_x0000_s105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<v:shape id="Textfeld 2" o:spid="_x0000_s105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DOMUA&#10;AADcAAAADwAAAGRycy9kb3ducmV2LnhtbERPTU/CQBC9m/AfNkPCTbYqAikspJiCHLyAQsJt6I5t&#10;Y3e2dBeo/94lMeE2L+9zpvPWVOJCjSstK3jqRyCIM6tLzhV8fS4fxyCcR9ZYWSYFv+RgPus8TDHW&#10;9sobumx9LkIIuxgVFN7XsZQuK8ig69uaOHDftjHoA2xyqRu8hnBTyecoGkqDJYeGAmt6Kyj72Z6N&#10;gs1xsUwO2W71fhqkyXCQtvuPl4VSvW6bTEB4av1d/O9e6zD/dQS3Z8IF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sM4xQAAANwAAAAPAAAAAAAAAAAAAAAAAJgCAABkcnMv&#10;ZG93bnJldi54bWxQSwUGAAAAAAQABAD1AAAAigMAAAAA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52" o:spid="_x0000_s105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NNsUAAADcAAAADwAAAGRycy9kb3ducmV2LnhtbESPQUsDMRCF74L/IYzgzWYVlbI2LaVF&#10;0YKUVg8eh824SbuZLEm6Xf+9cxC8zfDevPfNbDGGTg2Uso9s4HZSgSJuovXcGvj8eL6ZgsoF2WIX&#10;mQz8UIbF/PJihrWNZ97RsC+tkhDONRpwpfS11rlxFDBPYk8s2ndMAYusqdU24VnCQ6fvqupRB/Qs&#10;DQ57WjlqjvtTMLA+bPzybbu5//KnQ3p5P46DQ2fM9dW4fAJVaCz/5r/rVyv4D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mNNsUAAADcAAAADwAAAAAAAAAA&#10;AAAAAAChAgAAZHJzL2Rvd25yZXYueG1sUEsFBgAAAAAEAAQA+QAAAJMDAAAAAA==&#10;" strokeweight=".5pt"/>
                      </v:group>
                      <v:group id="Group 153" o:spid="_x0000_s105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<v:shape id="Textfeld 2" o:spid="_x0000_s105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R8ccA&#10;AADcAAAADwAAAGRycy9kb3ducmV2LnhtbESPT0/CQBDF7yZ+h82YcJOtQhpTWEgxgB688DfhNnbH&#10;trE7W7or1G/vHEi8zeS9ee8303nvGnWhLtSeDTwNE1DEhbc1lwb2u9XjC6gQkS02nsnALwWYz+7v&#10;pphZf+UNXbaxVBLCIUMDVYxtpnUoKnIYhr4lFu3Ldw6jrF2pbYdXCXeNfk6SVDusWRoqbOm1ouJ7&#10;++MMbD4Xq/xUHNZv5/EyT8fL/vgxWhgzeOjzCahIffw3367freCngi/PyAR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zkfHHAAAA3AAAAA8AAAAAAAAAAAAAAAAAmAIAAGRy&#10;cy9kb3ducmV2LnhtbFBLBQYAAAAABAAEAPUAAACMAwAAAAA=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55" o:spid="_x0000_s105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uFsMAAADcAAAADwAAAGRycy9kb3ducmV2LnhtbERPS2sCMRC+F/wPYYTeatZSpKxGEaWl&#10;FUrxcfA4bMZNdDNZkrhu/31TKHibj+85s0XvGtFRiNazgvGoAEFceW25VnDYvz29gogJWWPjmRT8&#10;UITFfPAww1L7G2+p26Va5BCOJSowKbWllLEy5DCOfEucuZMPDlOGoZY64C2Hu0Y+F8VEOrScGwy2&#10;tDJUXXZXp2B93tjl5/fm5Wiv5/D+dek7g0apx2G/nIJI1Ke7+N/9ofP8yRj+ns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v7hbDAAAA3AAAAA8AAAAAAAAAAAAA&#10;AAAAoQIAAGRycy9kb3ducmV2LnhtbFBLBQYAAAAABAAEAPkAAACRAwAAAAA=&#10;" strokeweight=".5pt"/>
                      </v:group>
                      <v:shape id="Picture 156" o:spid="_x0000_s105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ZBvBAAAA3AAAAA8AAABkcnMvZG93bnJldi54bWxET82KwjAQvgu+QxhhL6LpelCpRhFhcVm8&#10;+PMAQzO2pc2kJtFm336zIHibj+931ttoWvEk52vLCj6nGQjiwuqaSwXXy9dkCcIHZI2tZVLwSx62&#10;m+Fgjbm2PZ/oeQ6lSCHsc1RQhdDlUvqiIoN+ajvixN2sMxgSdKXUDvsUblo5y7K5NFhzaqiwo31F&#10;RXN+GAXH5ucYY68PF30ft7axbj9eLJT6GMXdCkSgGN7il/tbp/nzGfw/ky6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sZBvBAAAA3AAAAA8AAAAAAAAAAAAAAAAAnwIA&#10;AGRycy9kb3ducmV2LnhtbFBLBQYAAAAABAAEAPcAAACN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C205EC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schreibe Zahlen zu Zahlbildern, Zahlwörtern und Zahlen in HZE-Schreibweise.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4" name="Bild 2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82270C">
        <w:tc>
          <w:tcPr>
            <w:tcW w:w="7338" w:type="dxa"/>
          </w:tcPr>
          <w:p w:rsidR="001C681C" w:rsidRDefault="001C681C" w:rsidP="00C10A2F">
            <w:pPr>
              <w:pStyle w:val="ekvgrundtextarial"/>
            </w:pPr>
            <w:r>
              <w:t>Ich zerlege 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5" name="Bild 2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D5B39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ordne vierstellige Zahlen am Zahlenstrahl nach ihrer Größe.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6" name="Bild 2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7A23DC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multipliziere mit 10 und rechne die Umkehraufgabe.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7" name="Bild 2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0104BA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stelle v</w:t>
            </w:r>
            <w:r w:rsidRPr="00D76CC1">
              <w:t>erschiedene Zahlen in der Stellentafel dar</w:t>
            </w:r>
            <w:r>
              <w:t>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8" name="Bild 2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80449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runde 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29" name="Bild 2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746CD">
        <w:tc>
          <w:tcPr>
            <w:tcW w:w="7338" w:type="dxa"/>
          </w:tcPr>
          <w:p w:rsidR="001C681C" w:rsidRDefault="001C681C" w:rsidP="00C10A2F">
            <w:pPr>
              <w:pStyle w:val="ekvgrundtextarial"/>
              <w:spacing w:after="120"/>
            </w:pPr>
            <w:r>
              <w:t>Ich stelle die Raummaße l und ml mit dem Messbecher dar und ordne Raummaße der Größe nach.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0" name="Bild 3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D55E99">
        <w:tc>
          <w:tcPr>
            <w:tcW w:w="7338" w:type="dxa"/>
          </w:tcPr>
          <w:p w:rsidR="001C681C" w:rsidRDefault="001C681C" w:rsidP="00516D17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16D17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31" name="Bild 3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0958EB">
      <w:pPr>
        <w:pStyle w:val="ekvgrundtexthalbe"/>
      </w:pPr>
    </w:p>
    <w:p w:rsidR="001C681C" w:rsidRDefault="001C681C">
      <w:r>
        <w:br w:type="page"/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1C681C" w:rsidRPr="00B5701D" w:rsidTr="0046450B">
        <w:trPr>
          <w:trHeight w:hRule="exact" w:val="510"/>
        </w:trPr>
        <w:tc>
          <w:tcPr>
            <w:tcW w:w="1185" w:type="dxa"/>
            <w:noWrap/>
            <w:vAlign w:val="bottom"/>
          </w:tcPr>
          <w:p w:rsidR="001C681C" w:rsidRPr="008F7BC3" w:rsidRDefault="001C681C" w:rsidP="00733A8E">
            <w:pPr>
              <w:pStyle w:val="ekvkolumnentitel"/>
              <w:rPr>
                <w:color w:val="FFFFFF"/>
              </w:rPr>
            </w:pPr>
          </w:p>
        </w:tc>
        <w:tc>
          <w:tcPr>
            <w:tcW w:w="4202" w:type="dxa"/>
            <w:noWrap/>
            <w:vAlign w:val="bottom"/>
          </w:tcPr>
          <w:p w:rsidR="001C681C" w:rsidRPr="00073FAE" w:rsidRDefault="001C681C" w:rsidP="0046450B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vAlign w:val="bottom"/>
          </w:tcPr>
          <w:p w:rsidR="001C681C" w:rsidRPr="00B5701D" w:rsidRDefault="001C681C" w:rsidP="0046450B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vAlign w:val="bottom"/>
          </w:tcPr>
          <w:p w:rsidR="001C681C" w:rsidRPr="00B5701D" w:rsidRDefault="001C681C" w:rsidP="0046450B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vAlign w:val="bottom"/>
          </w:tcPr>
          <w:p w:rsidR="001C681C" w:rsidRPr="00B5701D" w:rsidRDefault="001C681C" w:rsidP="0046450B">
            <w:pPr>
              <w:pStyle w:val="ekvkolumnentitel"/>
            </w:pPr>
          </w:p>
        </w:tc>
        <w:tc>
          <w:tcPr>
            <w:tcW w:w="1373" w:type="dxa"/>
            <w:vAlign w:val="bottom"/>
          </w:tcPr>
          <w:p w:rsidR="001C681C" w:rsidRPr="00B5701D" w:rsidRDefault="001C681C" w:rsidP="000C2314">
            <w:pPr>
              <w:pStyle w:val="ekvkvnummer"/>
            </w:pPr>
          </w:p>
        </w:tc>
      </w:tr>
      <w:tr w:rsidR="001C681C" w:rsidRPr="008F7BC3" w:rsidTr="008F7A6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vAlign w:val="center"/>
          </w:tcPr>
          <w:p w:rsidR="001C681C" w:rsidRPr="00E95FA4" w:rsidRDefault="001C681C" w:rsidP="00C24E29">
            <w:pPr>
              <w:pStyle w:val="ekvue1arial"/>
              <w:ind w:left="1172"/>
              <w:rPr>
                <w:sz w:val="35"/>
                <w:szCs w:val="35"/>
              </w:rPr>
            </w:pPr>
            <w:r>
              <w:rPr>
                <w:sz w:val="29"/>
                <w:szCs w:val="29"/>
              </w:rPr>
              <w:t>Lernverortung</w:t>
            </w:r>
            <w:r w:rsidRPr="00CB2B1D">
              <w:rPr>
                <w:sz w:val="29"/>
                <w:szCs w:val="29"/>
              </w:rPr>
              <w:t xml:space="preserve"> zum Thema </w:t>
            </w:r>
            <w:r>
              <w:rPr>
                <w:sz w:val="29"/>
                <w:szCs w:val="29"/>
              </w:rPr>
              <w:t xml:space="preserve">Addition und Subtraktion im Millionenraum </w:t>
            </w:r>
          </w:p>
        </w:tc>
      </w:tr>
    </w:tbl>
    <w:p w:rsidR="001C681C" w:rsidRDefault="001C681C" w:rsidP="00F20D8D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195806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</w:p>
          <w:p w:rsidR="001C681C" w:rsidRDefault="001C681C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12065" r="12065" b="12065"/>
                      <wp:wrapNone/>
                      <wp:docPr id="147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48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4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0" name="AutoShape 1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1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5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" name="AutoShape 1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4" name="Picture 167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" o:spid="_x0000_s1058" style="position:absolute;left:0;text-align:left;margin-left:-.45pt;margin-top:2.3pt;width:104.05pt;height:26.6pt;z-index:25166745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">
                      <v:group id="Group 161" o:spid="_x0000_s105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shape id="Textfeld 2" o:spid="_x0000_s106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kDMUA&#10;AADcAAAADwAAAGRycy9kb3ducmV2LnhtbERPS2vCQBC+F/wPywi91Y01iKauEouPHrxoVehtmp0m&#10;wexszK6a/vuuIPQ2H99zJrPWVOJKjSstK+j3IhDEmdUl5wr2n8uXEQjnkTVWlknBLzmYTTtPE0y0&#10;vfGWrjufixDCLkEFhfd1IqXLCjLoerYmDtyPbQz6AJtc6gZvIdxU8jWKhtJgyaGhwJreC8pOu4tR&#10;sP2eL9Ov7LBan+NFOowX7XEzmCv13G3TNxCeWv8vfrg/dJgfj+H+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GQMxQAAANwAAAAPAAAAAAAAAAAAAAAAAJgCAABkcnMv&#10;ZG93bnJldi54bWxQSwUGAAAAAAQABAD1AAAAigMAAAAA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63" o:spid="_x0000_s106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+BMMUAAADcAAAADwAAAGRycy9kb3ducmV2LnhtbESPQUsDMRCF74L/IYzgzWYVlbI2LaVF&#10;0YKUVg8eh824SbuZLEm6Xf+9cxC8zfDevPfNbDGGTg2Uso9s4HZSgSJuovXcGvj8eL6ZgsoF2WIX&#10;mQz8UIbF/PJihrWNZ97RsC+tkhDONRpwpfS11rlxFDBPYk8s2ndMAYusqdU24VnCQ6fvqupRB/Qs&#10;DQ57WjlqjvtTMLA+bPzybbu5//KnQ3p5P46DQ2fM9dW4fAJVaCz/5r/rVyv4D4Iv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+BMMUAAADcAAAADwAAAAAAAAAA&#10;AAAAAAChAgAAZHJzL2Rvd25yZXYueG1sUEsFBgAAAAAEAAQA+QAAAJMDAAAAAA==&#10;" strokeweight=".5pt"/>
                      </v:group>
                      <v:group id="Group 164" o:spid="_x0000_s106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<v:shape id="Textfeld 2" o:spid="_x0000_s106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goMQA&#10;AADcAAAADwAAAGRycy9kb3ducmV2LnhtbERPS2vCQBC+C/6HZQRvuqlakdRVoqjtoRef4G2anSbB&#10;7GzMrpr+e7dQ6G0+vudM540pxZ1qV1hW8NKPQBCnVhecKTjs170JCOeRNZaWScEPOZjP2q0pxto+&#10;eEv3nc9ECGEXo4Lc+yqW0qU5GXR9WxEH7tvWBn2AdSZ1jY8Qbko5iKKxNFhwaMixomVO6WV3Mwq2&#10;X4t1ck6Pm/fraJWMR6vm9DlcKNXtNMkbCE+N/xf/uT90mP86gN9nwgV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YKDEAAAA3AAAAA8AAAAAAAAAAAAAAAAAmAIAAGRycy9k&#10;b3ducmV2LnhtbFBLBQYAAAAABAAEAPUAAACJAwAAAAA=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66" o:spid="_x0000_s106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0fR8MAAADcAAAADwAAAGRycy9kb3ducmV2LnhtbERPS0sDMRC+C/6HMEJvNqtVKdumpVgq&#10;WijSx6HHYTNu0m4mS5Ju139vBMHbfHzPmc5714iOQrSeFTwMCxDEldeWawWH/ep+DCImZI2NZ1Lw&#10;TRHms9ubKZbaX3lL3S7VIodwLFGBSaktpYyVIYdx6FvizH354DBlGGqpA15zuGvkY1G8SIeWc4PB&#10;ll4NVefdxSlYntZ28fG5fjrayym8bc59Z9AoNbjrFxMQifr0L/5zv+s8/3kEv8/kC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dH0fDAAAA3AAAAA8AAAAAAAAAAAAA&#10;AAAAoQIAAGRycy9kb3ducmV2LnhtbFBLBQYAAAAABAAEAPkAAACRAwAAAAA=&#10;" strokeweight=".5pt"/>
                      </v:group>
                      <v:shape id="Picture 167" o:spid="_x0000_s106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k0nCAAAA3AAAAA8AAABkcnMvZG93bnJldi54bWxET9tqAjEQfS/4D2GEvohmK63KahQRpKX4&#10;4uUDhs24u+xmsiapG//eFAp9m8O5zmoTTSvu5HxtWcHbJANBXFhdc6ngct6PFyB8QNbYWiYFD/Kw&#10;WQ9eVphr2/OR7qdQihTCPkcFVQhdLqUvKjLoJ7YjTtzVOoMhQVdK7bBP4aaV0yybSYM1p4YKO9pV&#10;VDSnH6Pg0HwfYuz151nfRq1trNuN5nOlXodxuwQRKIZ/8Z/7S6f5H+/w+0y6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5ZNJwgAAANwAAAAPAAAAAAAAAAAAAAAAAJ8C&#10;AABkcnMvZG93bnJldi54bWxQSwUGAAAAAAQABAD3AAAAjg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0A4159">
        <w:trPr>
          <w:trHeight w:val="624"/>
        </w:trPr>
        <w:tc>
          <w:tcPr>
            <w:tcW w:w="7338" w:type="dxa"/>
          </w:tcPr>
          <w:p w:rsidR="001C681C" w:rsidRDefault="001C681C" w:rsidP="00F20336">
            <w:pPr>
              <w:pStyle w:val="ekvgrundtextarial"/>
              <w:spacing w:after="120"/>
            </w:pPr>
            <w:r>
              <w:t>Ich rechne Additions- und Subtraktionsaufgaben im Millionenraum geschickt und auf verschiedenen Wegen.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9111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2" name="Bild 6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7593F">
        <w:tc>
          <w:tcPr>
            <w:tcW w:w="7338" w:type="dxa"/>
          </w:tcPr>
          <w:p w:rsidR="001C681C" w:rsidRDefault="001C681C" w:rsidP="00F20336">
            <w:pPr>
              <w:pStyle w:val="ekvgrundtextarial"/>
              <w:spacing w:after="120"/>
            </w:pPr>
            <w:r>
              <w:t>Ich entdecke und erkläre Muster und überträge sie.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9111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3" name="Bild 6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A751E">
        <w:tc>
          <w:tcPr>
            <w:tcW w:w="7338" w:type="dxa"/>
          </w:tcPr>
          <w:p w:rsidR="001C681C" w:rsidRDefault="001C681C" w:rsidP="00F20336">
            <w:pPr>
              <w:pStyle w:val="ekvgrundtextarial"/>
              <w:spacing w:after="120"/>
            </w:pPr>
            <w:r>
              <w:t>Ich zeichne Muster mithilfe von Geodreieck und Zirkel.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9111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4" name="Bild 6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DA3454">
        <w:tc>
          <w:tcPr>
            <w:tcW w:w="7338" w:type="dxa"/>
          </w:tcPr>
          <w:p w:rsidR="001C681C" w:rsidRDefault="001C681C" w:rsidP="00F20336">
            <w:pPr>
              <w:pStyle w:val="ekvgrundtextarial"/>
              <w:spacing w:after="120"/>
            </w:pPr>
            <w:r>
              <w:t>Ich löse schwierige Sachaufgaben mit Zeitspannen und Längen.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9111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5" name="Bild 6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C6540C">
        <w:tc>
          <w:tcPr>
            <w:tcW w:w="7338" w:type="dxa"/>
          </w:tcPr>
          <w:p w:rsidR="001C681C" w:rsidRDefault="001C681C" w:rsidP="00A9111D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9111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6" name="Bild 6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62230</wp:posOffset>
                </wp:positionV>
                <wp:extent cx="7414260" cy="281940"/>
                <wp:effectExtent l="48895" t="73660" r="13970" b="82550"/>
                <wp:wrapNone/>
                <wp:docPr id="14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4260" cy="281940"/>
                          <a:chOff x="197" y="6137"/>
                          <a:chExt cx="11676" cy="444"/>
                        </a:xfrm>
                      </wpg:grpSpPr>
                      <wps:wsp>
                        <wps:cNvPr id="145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848" y="6350"/>
                            <a:ext cx="11025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Picture 11" descr="Sc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475873">
                            <a:off x="257" y="6077"/>
                            <a:ext cx="444" cy="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-75.2pt;margin-top:4.9pt;width:583.8pt;height:22.2pt;z-index:251666432" coordorigin="197,6137" coordsize="11676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">
                <v:shape id="AutoShape 20" o:spid="_x0000_s1027" type="#_x0000_t32" style="position:absolute;left:848;top:6350;width:1102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CAcAAAADcAAAADwAAAGRycy9kb3ducmV2LnhtbERP32vCMBB+F/wfwg32ZtOJDumMZYjS&#10;veqUvR7NrenWXGqS2e6/N8Jgb/fx/bx1OdpOXMmH1rGCpywHQVw73XKj4PS+n61AhIissXNMCn4p&#10;QLmZTtZYaDfwga7H2IgUwqFABSbGvpAy1IYshsz1xIn7dN5iTNA3UnscUrjt5DzPn6XFllODwZ62&#10;hurv449VQHKsjP2Sld4NH7EPHvPF+aLU48P4+gIi0hj/xX/uN53mL5ZwfyZdID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hggHAAAAA3AAAAA8AAAAAAAAAAAAAAAAA&#10;oQIAAGRycy9kb3ducmV2LnhtbFBLBQYAAAAABAAEAPkAAACOAwAAAAA=&#10;" strokeweight="1pt">
                  <v:stroke dashstyle="dash"/>
                </v:shape>
                <v:shape id="Picture 11" o:spid="_x0000_s1028" type="#_x0000_t75" alt="Schere" style="position:absolute;left:257;top:6077;width:444;height:564;rotation:-379658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NZ7CAAAA3AAAAA8AAABkcnMvZG93bnJldi54bWxET02LwjAQvQv7H8Is7E1TRVSqUVxxUU9i&#10;XfY8NmNbbCalydrqrzeC4G0e73Nmi9aU4kq1Kywr6PciEMSp1QVnCn6PP90JCOeRNZaWScGNHCzm&#10;H50Zxto2fKBr4jMRQtjFqCD3voqldGlOBl3PVsSBO9vaoA+wzqSusQnhppSDKBpJgwWHhhwrWuWU&#10;XpJ/o0Anx3LfP20Gw/H6u1neV3K3/tsr9fXZLqcgPLX+LX65tzrMH47g+Uy4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jWewgAAANwAAAAPAAAAAAAAAAAAAAAAAJ8C&#10;AABkcnMvZG93bnJldi54bWxQSwUGAAAAAAQABAD3AAAAjgMAAAAA&#10;">
                  <v:imagedata r:id="rId12" o:title="Schere"/>
                </v:shape>
              </v:group>
            </w:pict>
          </mc:Fallback>
        </mc:AlternateContent>
      </w:r>
    </w:p>
    <w:p w:rsidR="001C681C" w:rsidRDefault="001C681C" w:rsidP="000958EB">
      <w:pPr>
        <w:pStyle w:val="ekvgrundtextarial"/>
      </w:pPr>
    </w:p>
    <w:p w:rsidR="001C681C" w:rsidRDefault="001C681C" w:rsidP="000958EB">
      <w:pPr>
        <w:pStyle w:val="ekvgrundtextarial"/>
      </w:pP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1C681C" w:rsidRPr="00B231F2" w:rsidTr="0067732D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67732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67732D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67732D">
            <w:pPr>
              <w:pStyle w:val="ekvue3arial"/>
            </w:pPr>
          </w:p>
        </w:tc>
      </w:tr>
      <w:tr w:rsidR="001C681C" w:rsidRPr="00B231F2" w:rsidTr="0067732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67732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1C681C" w:rsidRPr="00B231F2" w:rsidRDefault="001C681C" w:rsidP="00C24E29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Pr="008D4598">
              <w:rPr>
                <w:b/>
                <w:sz w:val="29"/>
                <w:szCs w:val="29"/>
              </w:rPr>
              <w:t xml:space="preserve"> zum Thema Orientierung im Tausenderraum</w:t>
            </w:r>
            <w:r>
              <w:rPr>
                <w:sz w:val="29"/>
                <w:szCs w:val="29"/>
              </w:rPr>
              <w:br/>
            </w:r>
          </w:p>
        </w:tc>
      </w:tr>
    </w:tbl>
    <w:p w:rsidR="001C681C" w:rsidRDefault="001C681C" w:rsidP="008D4598">
      <w:pPr>
        <w:pStyle w:val="ekvgrundtexthalb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FC2A02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</w:p>
          <w:p w:rsidR="001C681C" w:rsidRDefault="001C681C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5E33A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6350" r="12065" b="8255"/>
                      <wp:wrapNone/>
                      <wp:docPr id="130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31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3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9" name="AutoShape 1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0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4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8D4598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2" name="AutoShape 1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3" name="Picture 175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8" o:spid="_x0000_s1066" style="position:absolute;left:0;text-align:left;margin-left:-.45pt;margin-top:2.3pt;width:104.05pt;height:26.6pt;z-index:25166848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">
                      <v:group id="Group 169" o:spid="_x0000_s106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shape id="Textfeld 2" o:spid="_x0000_s106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6FAMUA&#10;AADcAAAADwAAAGRycy9kb3ducmV2LnhtbERPS2vCQBC+F/oflil4qxsfSIluQhS1PfSiVaG3aXZM&#10;gtnZmF01/nu3UOhtPr7nzNLO1OJKrassKxj0IxDEudUVFwp2X6vXNxDOI2usLZOCOzlIk+enGcba&#10;3nhD160vRAhhF6OC0vsmltLlJRl0fdsQB+5oW4M+wLaQusVbCDe1HEbRRBqsODSU2NCipPy0vRgF&#10;m5/5KvvO9+v383iZTcbL7vA5mivVe+myKQhPnf8X/7k/dJg/GsLvM+EC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oUAxQAAANwAAAAPAAAAAAAAAAAAAAAAAJgCAABkcnMv&#10;ZG93bnJldi54bWxQSwUGAAAAAAQABAD1AAAAigMAAAAA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71" o:spid="_x0000_s106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rNDcMAAADcAAAADwAAAGRycy9kb3ducmV2LnhtbERPS0sDMRC+C/6HMEJvNqsVsdumpVgq&#10;WijSx6HHYTNu0m4mS5Ju139vBMHbfHzPmc5714iOQrSeFTwMCxDEldeWawWH/er+BURMyBobz6Tg&#10;myLMZ7c3Uyy1v/KWul2qRQ7hWKICk1JbShkrQw7j0LfEmfvywWHKMNRSB7zmcNfIx6J4lg4t5waD&#10;Lb0aqs67i1OwPK3t4uNz/XS0l1N425z7zqBRanDXLyYgEvXpX/znftd5/mgMv8/kC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qzQ3DAAAA3AAAAA8AAAAAAAAAAAAA&#10;AAAAoQIAAGRycy9kb3ducmV2LnhtbFBLBQYAAAAABAAEAPkAAACRAwAAAAA=&#10;" strokeweight=".5pt"/>
                      </v:group>
                      <v:group id="Group 172" o:spid="_x0000_s107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<v:shape id="Textfeld 2" o:spid="_x0000_s107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oCsQA&#10;AADcAAAADwAAAGRycy9kb3ducmV2LnhtbERPTWvCQBC9F/wPywje6kYNItFVYlHbQy/aKnibZqdJ&#10;aHY2ZleN/94VCt7m8T5ntmhNJS7UuNKygkE/AkGcWV1yruD7a/06AeE8ssbKMim4kYPFvPMyw0Tb&#10;K2/psvO5CCHsElRQeF8nUrqsIIOub2viwP3axqAPsMmlbvAawk0lh1E0lgZLDg0F1vRWUPa3OxsF&#10;25/lOj1m+837KV6l43jVHj5HS6V63TadgvDU+qf43/2hw/x4AI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aArEAAAA3AAAAA8AAAAAAAAAAAAAAAAAmAIAAGRycy9k&#10;b3ducmV2LnhtbFBLBQYAAAAABAAEAPUAAACJAwAAAAA=&#10;" filled="f" strokeweight=".5pt">
                          <v:textbox inset="0,0,0,0">
                            <w:txbxContent>
                              <w:p w:rsidR="001C681C" w:rsidRPr="000B1F89" w:rsidRDefault="001C681C" w:rsidP="008D4598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74" o:spid="_x0000_s107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sAcIAAADcAAAADwAAAGRycy9kb3ducmV2LnhtbERPTWsCMRC9F/ofwhS81WxFpGyNIhVL&#10;FUpRe/A4bMZNdDNZkriu/74pFLzN433OdN67RnQUovWs4GVYgCCuvLZcK/jZr55fQcSErLHxTApu&#10;FGE+e3yYYqn9lbfU7VItcgjHEhWYlNpSylgZchiHviXO3NEHhynDUEsd8JrDXSNHRTGRDi3nBoMt&#10;vRuqzruLU7A8bexi/b0ZH+zlFD6+zn1n0Cg1eOoXbyAS9eku/nd/6jx/PIK/Z/IF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gsAcIAAADcAAAADwAAAAAAAAAAAAAA&#10;AAChAgAAZHJzL2Rvd25yZXYueG1sUEsFBgAAAAAEAAQA+QAAAJADAAAAAA==&#10;" strokeweight=".5pt"/>
                      </v:group>
                      <v:shape id="Picture 175" o:spid="_x0000_s107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neDCAAAA3AAAAA8AAABkcnMvZG93bnJldi54bWxET9tqAjEQfS/4D2GEvohma4vKahQRpKX4&#10;4uUDhs24u+xmsiapG//eFAp9m8O5zmoTTSvu5HxtWcHbJANBXFhdc6ngct6PFyB8QNbYWiYFD/Kw&#10;WQ9eVphr2/OR7qdQihTCPkcFVQhdLqUvKjLoJ7YjTtzVOoMhQVdK7bBP4aaV0yybSYM1p4YKO9pV&#10;VDSnH6Pg0HwfYuz151nfRq1trNuN5nOlXodxuwQRKIZ/8Z/7S6f5H+/w+0y6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Z3gwgAAANwAAAAPAAAAAAAAAAAAAAAAAJ8C&#10;AABkcnMvZG93bnJldi54bWxQSwUGAAAAAAQABAD3AAAAjg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D05FC8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 xml:space="preserve">Ich schreib Zahlen zu Zahlbildern, Zahlwörtern und Zahlen </w:t>
            </w:r>
            <w:r>
              <w:br/>
              <w:t>in HZE-Schreibweise.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7" name="Bild 6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D55626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>Ich male zu Zahlen Zahlbilder und zerlege Zahlen.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8" name="Bild 6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D7BD0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>Ich vergleiche dreistellige Zahlen und ordne sie am Rechenstrich nach ihrer Größe.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69" name="Bild 6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D5312D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>Ich kenne die Nachbarzahlen, Nachbarzehner und Nachbarhunderter zu Zahlen im Tausenderraum.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0" name="Bild 7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C93B8C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>Ich lege Geldbeträge mit Scheinen.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1" name="Bild 7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392518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  <w:r>
              <w:t>Ich messe Längen in mm und cm mit einem Lineal.</w:t>
            </w:r>
          </w:p>
          <w:p w:rsidR="001C681C" w:rsidRDefault="001C681C" w:rsidP="00F20336">
            <w:pPr>
              <w:pStyle w:val="ekvgrundtextarial"/>
            </w:pPr>
            <w:r>
              <w:t>Ich zeichne Strecken und habe eine Größenvorstellung zu Millimetern und Zentimetern.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2" name="Bild 7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36C84">
        <w:tc>
          <w:tcPr>
            <w:tcW w:w="7338" w:type="dxa"/>
          </w:tcPr>
          <w:p w:rsidR="001C681C" w:rsidRDefault="001C681C" w:rsidP="00F20336">
            <w:pPr>
              <w:pStyle w:val="ekvgrundtextarial"/>
            </w:pPr>
            <w:r>
              <w:t>Ich verstehe Zahldarstellungen in der Stellentafel.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3" name="Bild 7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372E7">
        <w:tc>
          <w:tcPr>
            <w:tcW w:w="7338" w:type="dxa"/>
          </w:tcPr>
          <w:p w:rsidR="001C681C" w:rsidRDefault="001C681C" w:rsidP="005E33AA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5E33AA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4" name="Bild 7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0958EB">
      <w:pPr>
        <w:pStyle w:val="ekvgrundtexthalbe"/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1C681C" w:rsidRPr="00B5701D" w:rsidTr="00D352D2">
        <w:trPr>
          <w:trHeight w:hRule="exact" w:val="510"/>
        </w:trPr>
        <w:tc>
          <w:tcPr>
            <w:tcW w:w="1185" w:type="dxa"/>
            <w:shd w:val="clear" w:color="auto" w:fill="auto"/>
            <w:noWrap/>
            <w:vAlign w:val="bottom"/>
          </w:tcPr>
          <w:p w:rsidR="001C681C" w:rsidRPr="008F7BC3" w:rsidRDefault="001C681C" w:rsidP="008F7BC3">
            <w:pPr>
              <w:pStyle w:val="ekvkolumnentitel"/>
              <w:pageBreakBefore/>
              <w:rPr>
                <w:color w:val="FFFFFF"/>
              </w:rPr>
            </w:pPr>
          </w:p>
        </w:tc>
        <w:tc>
          <w:tcPr>
            <w:tcW w:w="4202" w:type="dxa"/>
            <w:shd w:val="clear" w:color="auto" w:fill="auto"/>
            <w:noWrap/>
            <w:vAlign w:val="bottom"/>
          </w:tcPr>
          <w:p w:rsidR="001C681C" w:rsidRPr="00073FAE" w:rsidRDefault="001C681C" w:rsidP="00073FAE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1C681C" w:rsidRPr="00B5701D" w:rsidRDefault="001C681C" w:rsidP="009C36D9">
            <w:pPr>
              <w:pStyle w:val="ekvkolumnentitel"/>
            </w:pPr>
          </w:p>
        </w:tc>
        <w:tc>
          <w:tcPr>
            <w:tcW w:w="1373" w:type="dxa"/>
            <w:shd w:val="clear" w:color="auto" w:fill="auto"/>
            <w:vAlign w:val="bottom"/>
          </w:tcPr>
          <w:p w:rsidR="001C681C" w:rsidRPr="00B5701D" w:rsidRDefault="001C681C" w:rsidP="00D36ADC">
            <w:pPr>
              <w:pStyle w:val="ekvkvnummer"/>
            </w:pPr>
          </w:p>
        </w:tc>
      </w:tr>
      <w:tr w:rsidR="001C681C" w:rsidRPr="00CB2B1D" w:rsidTr="0067283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shd w:val="clear" w:color="auto" w:fill="auto"/>
            <w:vAlign w:val="center"/>
          </w:tcPr>
          <w:p w:rsidR="001C681C" w:rsidRPr="00CB2B1D" w:rsidRDefault="001C681C" w:rsidP="00085907">
            <w:pPr>
              <w:pStyle w:val="ekvue1arial"/>
              <w:ind w:left="1172"/>
            </w:pPr>
            <w:r>
              <w:rPr>
                <w:sz w:val="29"/>
                <w:szCs w:val="29"/>
              </w:rPr>
              <w:t>Lernverortung</w:t>
            </w:r>
            <w:r w:rsidRPr="00CB2B1D">
              <w:rPr>
                <w:sz w:val="29"/>
                <w:szCs w:val="29"/>
              </w:rPr>
              <w:t xml:space="preserve"> zum Thema </w:t>
            </w:r>
            <w:r>
              <w:rPr>
                <w:sz w:val="29"/>
                <w:szCs w:val="29"/>
              </w:rPr>
              <w:t>Multiplikation und Division im Millionenraum</w:t>
            </w: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D71C59">
        <w:tc>
          <w:tcPr>
            <w:tcW w:w="7338" w:type="dxa"/>
          </w:tcPr>
          <w:p w:rsidR="001C681C" w:rsidRDefault="001C681C" w:rsidP="00CB2B1D">
            <w:pPr>
              <w:pStyle w:val="ekvgrundtextarial"/>
            </w:pPr>
          </w:p>
          <w:p w:rsidR="001C681C" w:rsidRDefault="001C681C" w:rsidP="00CB2B1D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CB2B1D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12065" r="12065" b="12065"/>
                      <wp:wrapNone/>
                      <wp:docPr id="122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23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2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5" name="AutoShape 1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6" name="Group 1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2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8" name="AutoShape 1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9" name="Picture 185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8" o:spid="_x0000_s1074" style="position:absolute;left:0;text-align:left;margin-left:-.45pt;margin-top:2.3pt;width:104.05pt;height:26.6pt;z-index:25167257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">
                      <v:group id="Group 179" o:spid="_x0000_s107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Textfeld 2" o:spid="_x0000_s107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uMsUA&#10;AADcAAAADwAAAGRycy9kb3ducmV2LnhtbERPS2vCQBC+F/oflhG81Y0aRFI3IRa1PXjRPqC3aXaa&#10;hGZn0+yq8d+7guBtPr7nLLLeNOJInastKxiPIhDEhdU1lwo+3tdPcxDOI2tsLJOCMznI0seHBSba&#10;nnhHx70vRQhhl6CCyvs2kdIVFRl0I9sSB+7XdgZ9gF0pdYenEG4aOYmimTRYc2iosKWXioq//cEo&#10;2P0s1/l38bl5/Y9X+Sxe9V/b6VKp4aDPn0F46v1dfHO/6TB/EsP1mXCB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i4yxQAAANwAAAAPAAAAAAAAAAAAAAAAAJgCAABkcnMv&#10;ZG93bnJldi54bWxQSwUGAAAAAAQABAD1AAAAigMAAAAA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81" o:spid="_x0000_s107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5R1cMAAADcAAAADwAAAGRycy9kb3ducmV2LnhtbERPTWsCMRC9F/wPYYTeNFtpS1mNIkpL&#10;KxSp7cHjsJluopvJksR1+++NIPQ2j/c5s0XvGtFRiNazgodxAYK48tpyreDn+3X0AiImZI2NZ1Lw&#10;RxEW88HdDEvtz/xF3S7VIodwLFGBSaktpYyVIYdx7FvizP364DBlGGqpA55zuGvkpCiepUPLucFg&#10;SytD1XF3cgrWh41dfmw3j3t7OoS3z2PfGTRK3Q/75RREoj79i2/ud53nT57g+ky+QM4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+UdXDAAAA3AAAAA8AAAAAAAAAAAAA&#10;AAAAoQIAAGRycy9kb3ducmV2LnhtbFBLBQYAAAAABAAEAPkAAACRAwAAAAA=&#10;" strokeweight=".5pt"/>
                      </v:group>
                      <v:group id="Group 182" o:spid="_x0000_s107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shape id="Textfeld 2" o:spid="_x0000_s107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wRcQA&#10;AADcAAAADwAAAGRycy9kb3ducmV2LnhtbERPS2vCQBC+F/wPywje6qYqVlJXieKjh158grdpdpoE&#10;s7Mxu2r6712h0Nt8fM8ZTxtTihvVrrCs4K0bgSBOrS44U7DfLV9HIJxH1lhaJgW/5GA6ab2MMdb2&#10;zhu6bX0mQgi7GBXk3lexlC7NyaDr2oo4cD+2NugDrDOpa7yHcFPKXhQNpcGCQ0OOFc1zSs/bq1Gw&#10;+Z4tk1N6WK0vg0UyHCya41d/plSn3SQfIDw1/l/85/7UYX7vHZ7PhA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wsEXEAAAA3AAAAA8AAAAAAAAAAAAAAAAAmAIAAGRycy9k&#10;b3ducmV2LnhtbFBLBQYAAAAABAAEAPUAAACJAwAAAAA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84" o:spid="_x0000_s108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/+S8UAAADcAAAADwAAAGRycy9kb3ducmV2LnhtbESPT0sDMRDF74LfIUzBm822iMjatBRF&#10;0YJI/xw8Dptxk3YzWZJ0u3575yB4m+G9ee83i9UYOjVQyj6ygdm0AkXcROu5NXDYv9w+gMoF2WIX&#10;mQz8UIbV8vpqgbWNF97SsCutkhDONRpwpfS11rlxFDBPY08s2ndMAYusqdU24UXCQ6fnVXWvA3qW&#10;Boc9PTlqTrtzMPB83Pj1++fm7sufj+n14zQODp0xN5Nx/Qiq0Fj+zX/Xb1bw50Ir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/+S8UAAADcAAAADwAAAAAAAAAA&#10;AAAAAAChAgAAZHJzL2Rvd25yZXYueG1sUEsFBgAAAAAEAAQA+QAAAJMDAAAAAA==&#10;" strokeweight=".5pt"/>
                      </v:group>
                      <v:shape id="Picture 185" o:spid="_x0000_s108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T6rCAAAA3AAAAA8AAABkcnMvZG93bnJldi54bWxET81qAjEQvhf6DmEKXkSzeqi6NYoIohQv&#10;XX2AYTPuLruZbJPoxrdvCoXe5uP7nfU2mk48yPnGsoLZNANBXFrdcKXgejlMliB8QNbYWSYFT/Kw&#10;3by+rDHXduAvehShEimEfY4K6hD6XEpf1mTQT21PnLibdQZDgq6S2uGQwk0n51n2Lg02nBpq7Glf&#10;U9kWd6Pg3H6eYxz08aK/x51trduPFwulRm9x9wEiUAz/4j/3Saf58xX8PpMu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4k+qwgAAANwAAAAPAAAAAAAAAAAAAAAAAJ8C&#10;AABkcnMvZG93bnJldi54bWxQSwUGAAAAAAQABAD3AAAAjg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105101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rechne einfache Multiplikationsaufgaben.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5" name="Bild 7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9247E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 xml:space="preserve">Ich rechne Divisionsaufgaben geschickt, nutze einfache Aufgaben und erfinde eigene Divisionsaufgaben. 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6" name="Bild 7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43F3A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rechne große Multiplikations- und Divisionsaufgaben, schreibe meine Rechenwege auf und erkläre sie.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7" name="Bild 7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642B3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schätze die Wahrscheinlichkeit von Ereignissen ein.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DE7434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8" name="Bild 7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B083F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vergrößere Buchstaben maßstabsgetreu.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79" name="Bild 7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C6019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entnehme einem Stadtplan Informationen.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0" name="Bild 8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502BB">
        <w:tc>
          <w:tcPr>
            <w:tcW w:w="7338" w:type="dxa"/>
          </w:tcPr>
          <w:p w:rsidR="001C681C" w:rsidRDefault="001C681C" w:rsidP="00AD4E6D">
            <w:pPr>
              <w:pStyle w:val="ekvgrundtextarial"/>
              <w:spacing w:after="120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1" name="Bild 8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C74B84">
      <w:pPr>
        <w:pStyle w:val="ekvgrundtextarial"/>
      </w:pPr>
    </w:p>
    <w:p w:rsidR="001C681C" w:rsidRDefault="001C681C" w:rsidP="00644056">
      <w:pPr>
        <w:pStyle w:val="ekvgrundtextarial"/>
      </w:pPr>
    </w:p>
    <w:p w:rsidR="001C681C" w:rsidRDefault="001C681C" w:rsidP="00644056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273685</wp:posOffset>
                </wp:positionV>
                <wp:extent cx="7000875" cy="635"/>
                <wp:effectExtent l="14605" t="12065" r="13970" b="6350"/>
                <wp:wrapNone/>
                <wp:docPr id="12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-42.65pt;margin-top:21.55pt;width:551.2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" strokeweight="1pt">
                <v:stroke dashstyle="das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177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1C" w:rsidRDefault="001C681C" w:rsidP="00644056">
      <w:pPr>
        <w:pStyle w:val="ekvgrundtextarial"/>
      </w:pPr>
    </w:p>
    <w:p w:rsidR="001C681C" w:rsidRDefault="001C681C" w:rsidP="00644056">
      <w:pPr>
        <w:pStyle w:val="ekvgrundtextarial"/>
      </w:pP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1C681C" w:rsidRPr="00B231F2" w:rsidTr="00F96D98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AD4E6D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AD4E6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AD4E6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AD4E6D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AD4E6D" w:rsidRDefault="001C681C" w:rsidP="00AD4E6D">
            <w:pPr>
              <w:pStyle w:val="ekvue3arial"/>
              <w:rPr>
                <w:b w:val="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AD4E6D" w:rsidRDefault="001C681C" w:rsidP="00AD4E6D">
            <w:pPr>
              <w:pStyle w:val="ekvue3arial"/>
              <w:rPr>
                <w:b w:val="0"/>
              </w:rPr>
            </w:pPr>
          </w:p>
        </w:tc>
      </w:tr>
      <w:tr w:rsidR="001C681C" w:rsidRPr="00B231F2" w:rsidTr="00AD4E6D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925A91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20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1C681C" w:rsidRDefault="001C681C" w:rsidP="00085907">
            <w:pPr>
              <w:pStyle w:val="ekvgrundtextarial"/>
              <w:rPr>
                <w:sz w:val="26"/>
                <w:szCs w:val="26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Pr="00BF1604">
              <w:rPr>
                <w:b/>
                <w:sz w:val="29"/>
                <w:szCs w:val="29"/>
              </w:rPr>
              <w:t xml:space="preserve"> zum </w:t>
            </w:r>
            <w:r w:rsidRPr="00DC15CF">
              <w:rPr>
                <w:b/>
                <w:sz w:val="29"/>
                <w:szCs w:val="29"/>
              </w:rPr>
              <w:t xml:space="preserve">Thema </w:t>
            </w:r>
            <w:r w:rsidRPr="00DF6D33">
              <w:rPr>
                <w:b/>
                <w:sz w:val="29"/>
                <w:szCs w:val="29"/>
              </w:rPr>
              <w:t>Multiplikation und Division</w:t>
            </w:r>
            <w:r w:rsidRPr="00BF1604">
              <w:rPr>
                <w:sz w:val="29"/>
                <w:szCs w:val="29"/>
              </w:rPr>
              <w:t xml:space="preserve"> </w:t>
            </w:r>
          </w:p>
          <w:p w:rsidR="001C681C" w:rsidRPr="00B231F2" w:rsidRDefault="001C681C" w:rsidP="00085907">
            <w:pPr>
              <w:pStyle w:val="ekvgrundtextarial"/>
              <w:rPr>
                <w:rFonts w:cs="Tahoma"/>
              </w:rPr>
            </w:pP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5A0768">
        <w:tc>
          <w:tcPr>
            <w:tcW w:w="7338" w:type="dxa"/>
          </w:tcPr>
          <w:p w:rsidR="001C681C" w:rsidRDefault="001C681C" w:rsidP="00644056">
            <w:pPr>
              <w:pStyle w:val="ekvgrundtextarial"/>
            </w:pPr>
          </w:p>
          <w:p w:rsidR="001C681C" w:rsidRDefault="001C681C" w:rsidP="00644056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644056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3810" r="12065" b="10795"/>
                      <wp:wrapNone/>
                      <wp:docPr id="60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61" name="Group 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1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6" name="AutoShape 1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7" name="Group 1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1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9" name="AutoShape 1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0" name="Picture 193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6" o:spid="_x0000_s1082" style="position:absolute;left:0;text-align:left;margin-left:-.45pt;margin-top:2.3pt;width:104.05pt;height:26.6pt;z-index:25167360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">
                      <v:group id="Group 187" o:spid="_x0000_s108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Textfeld 2" o:spid="_x0000_s108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BFMUA&#10;AADcAAAADwAAAGRycy9kb3ducmV2LnhtbERPS2vCQBC+F/oflil4q5u0ViR1I7H46MGLT/A2zU6T&#10;0Oxsml01/ntXKPQ2H99zxpPO1OJMrassK4j7EQji3OqKCwW77fx5BMJ5ZI21ZVJwJQeT9PFhjIm2&#10;F17TeeMLEULYJaig9L5JpHR5SQZd3zbEgfu2rUEfYFtI3eIlhJtavkTRUBqsODSU2NBHSfnP5mQU&#10;rL+m8+yY7xfL38EsGw5m3WH1OlWq99Rl7yA8df5f/Of+1GF+/Ab3Z8IF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kEUxQAAANwAAAAPAAAAAAAAAAAAAAAAAJgCAABkcnMv&#10;ZG93bnJldi54bWxQSwUGAAAAAAQABAD1AAAAigMAAAAA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89" o:spid="_x0000_s108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FH8MAAADcAAAADwAAAGRycy9kb3ducmV2LnhtbERPS2sCMRC+F/wPYYTeatZSpKxGEaWl&#10;FUrxcfA4bMZNdDNZkrhu/31TKHibj+85s0XvGtFRiNazgvGoAEFceW25VnDYvz29gogJWWPjmRT8&#10;UITFfPAww1L7G2+p26Va5BCOJSowKbWllLEy5DCOfEucuZMPDlOGoZY64C2Hu0Y+F8VEOrScGwy2&#10;tDJUXXZXp2B93tjl5/fm5Wiv5/D+dek7g0apx2G/nIJI1Ke7+N/9ofP88QT+ns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ABR/DAAAA3AAAAA8AAAAAAAAAAAAA&#10;AAAAoQIAAGRycy9kb3ducmV2LnhtbFBLBQYAAAAABAAEAPkAAACRAwAAAAA=&#10;" strokeweight=".5pt"/>
                      </v:group>
                      <v:group id="Group 190" o:spid="_x0000_s108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<v:shape id="Textfeld 2" o:spid="_x0000_s108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uisgA&#10;AADcAAAADwAAAGRycy9kb3ducmV2LnhtbESPS2/CQAyE75X6H1ZG4lY2PISqlAUFBLSHXqAPiZvJ&#10;miRq1huyW0j/fX1A4mZrxjOfZ4vO1epCbag8GxgOElDEubcVFwY+PzZPz6BCRLZYeyYDfxRgMX98&#10;mGFq/ZV3dNnHQkkIhxQNlDE2qdYhL8lhGPiGWLSTbx1GWdtC2xavEu5qPUqSqXZYsTSU2NCqpPxn&#10;/+sM7I7LTXbIv7av58k6m07W3ff7eGlMv9dlL6AidfFuvl2/WcEfCq08Ix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+6KyAAAANwAAAAPAAAAAAAAAAAAAAAAAJgCAABk&#10;cnMvZG93bnJldi54bWxQSwUGAAAAAAQABAD1AAAAjQMAAAAA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92" o:spid="_x0000_s108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+RbcMAAADcAAAADwAAAGRycy9kb3ducmV2LnhtbERPTWsCMRC9F/ofwhR606xSSl2NIpWW&#10;Viii7cHjsJluopvJksR1+++NIPQ2j/c5s0XvGtFRiNazgtGwAEFceW25VvDz/TZ4ARETssbGMyn4&#10;owiL+f3dDEvtz7ylbpdqkUM4lqjApNSWUsbKkMM49C1x5n59cJgyDLXUAc853DVyXBTP0qHl3GCw&#10;pVdD1XF3cgpWh7Vdfm7WT3t7OoT3r2PfGTRKPT70yymIRH36F9/cHzrPH03g+ky+QM4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fkW3DAAAA3AAAAA8AAAAAAAAAAAAA&#10;AAAAoQIAAGRycy9kb3ducmV2LnhtbFBLBQYAAAAABAAEAPkAAACRAwAAAAA=&#10;" strokeweight=".5pt"/>
                      </v:group>
                      <v:shape id="Picture 193" o:spid="_x0000_s108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5jfEAAAA3AAAAA8AAABkcnMvZG93bnJldi54bWxEj0FvwjAMhe+T9h8iT+KCRjoOMHUENCFN&#10;Q4jLgB9gNV5btXG6JKPh3+MDEjdb7/m9z6tNdr26UIitZwNvswIUceVty7WB8+nr9R1UTMgWe89k&#10;4EoRNuvnpxWW1o/8Q5djqpWEcCzRQJPSUGodq4YcxpkfiEX79cFhkjXU2gYcJdz1el4UC+2wZWlo&#10;cKBtQ1V3/HcGDt3+kPNov0/2b9r7zoftdLk0ZvKSPz9AJcrpYb5f76zgzwVfnpEJ9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Y5jfEAAAA3AAAAA8AAAAAAAAAAAAAAAAA&#10;nwIAAGRycy9kb3ducmV2LnhtbFBLBQYAAAAABAAEAPcAAACQAwAAAAA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BC0106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rechne Aufgaben des Stelleneinmaleins.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2" name="Bild 8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EE5BD6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rechne große Multiplikations- und Divisionsaufgaben und schreibe meine Rechenwege auf.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3" name="Bild 8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330562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rechne geschickt und nutze einfache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4" name="Bild 8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84891">
        <w:tc>
          <w:tcPr>
            <w:tcW w:w="7338" w:type="dxa"/>
          </w:tcPr>
          <w:p w:rsidR="001C681C" w:rsidRDefault="001C681C" w:rsidP="00312E83">
            <w:pPr>
              <w:pStyle w:val="ekvgrundtextarial"/>
              <w:spacing w:after="120"/>
            </w:pPr>
            <w:r>
              <w:t>Ich überprüfe Aussagen zu Sachtexten.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5" name="Bild 8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8D0190">
        <w:tc>
          <w:tcPr>
            <w:tcW w:w="7338" w:type="dxa"/>
          </w:tcPr>
          <w:p w:rsidR="001C681C" w:rsidRDefault="001C681C" w:rsidP="00312E83">
            <w:pPr>
              <w:pStyle w:val="ekvgrundtextarial"/>
            </w:pPr>
            <w:r>
              <w:t>Ich vergleiche Gewinnchancen.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6" name="Bild 8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3E0604">
        <w:tc>
          <w:tcPr>
            <w:tcW w:w="7338" w:type="dxa"/>
          </w:tcPr>
          <w:p w:rsidR="001C681C" w:rsidRDefault="001C681C" w:rsidP="00AD4E6D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AD4E6D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7" name="Bild 8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2E5344">
      <w:pPr>
        <w:pStyle w:val="ekvgrundtextarial"/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1C681C" w:rsidRPr="00B5701D" w:rsidTr="00D352D2">
        <w:trPr>
          <w:trHeight w:hRule="exact" w:val="510"/>
        </w:trPr>
        <w:tc>
          <w:tcPr>
            <w:tcW w:w="1185" w:type="dxa"/>
            <w:shd w:val="clear" w:color="auto" w:fill="auto"/>
            <w:noWrap/>
            <w:vAlign w:val="bottom"/>
          </w:tcPr>
          <w:p w:rsidR="001C681C" w:rsidRPr="008F7BC3" w:rsidRDefault="001C681C" w:rsidP="008F7BC3">
            <w:pPr>
              <w:pStyle w:val="ekvkolumnentitel"/>
              <w:pageBreakBefore/>
              <w:rPr>
                <w:color w:val="FFFFFF"/>
              </w:rPr>
            </w:pPr>
          </w:p>
        </w:tc>
        <w:tc>
          <w:tcPr>
            <w:tcW w:w="4202" w:type="dxa"/>
            <w:shd w:val="clear" w:color="auto" w:fill="auto"/>
            <w:noWrap/>
            <w:vAlign w:val="bottom"/>
          </w:tcPr>
          <w:p w:rsidR="001C681C" w:rsidRPr="00073FAE" w:rsidRDefault="001C681C" w:rsidP="00073FAE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1C681C" w:rsidRPr="00B5701D" w:rsidRDefault="001C681C" w:rsidP="009C36D9">
            <w:pPr>
              <w:pStyle w:val="ekvkolumnentitel"/>
            </w:pPr>
          </w:p>
        </w:tc>
        <w:tc>
          <w:tcPr>
            <w:tcW w:w="1373" w:type="dxa"/>
            <w:shd w:val="clear" w:color="auto" w:fill="auto"/>
            <w:vAlign w:val="bottom"/>
          </w:tcPr>
          <w:p w:rsidR="001C681C" w:rsidRPr="00B5701D" w:rsidRDefault="001C681C" w:rsidP="00D36ADC">
            <w:pPr>
              <w:pStyle w:val="ekvkvnummer"/>
            </w:pPr>
          </w:p>
        </w:tc>
      </w:tr>
      <w:tr w:rsidR="001C681C" w:rsidRPr="00CB2B1D" w:rsidTr="00C7471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shd w:val="clear" w:color="auto" w:fill="auto"/>
            <w:vAlign w:val="center"/>
          </w:tcPr>
          <w:p w:rsidR="001C681C" w:rsidRPr="00CB2B1D" w:rsidRDefault="001C681C" w:rsidP="00346E70">
            <w:pPr>
              <w:pStyle w:val="ekvue1arial"/>
              <w:ind w:left="1172"/>
            </w:pPr>
            <w:r>
              <w:rPr>
                <w:sz w:val="29"/>
                <w:szCs w:val="29"/>
              </w:rPr>
              <w:t>Lernverortung</w:t>
            </w:r>
            <w:r w:rsidRPr="00CB2B1D">
              <w:rPr>
                <w:sz w:val="29"/>
                <w:szCs w:val="29"/>
              </w:rPr>
              <w:t xml:space="preserve"> zum Thema </w:t>
            </w:r>
            <w:r>
              <w:rPr>
                <w:sz w:val="29"/>
                <w:szCs w:val="29"/>
              </w:rPr>
              <w:t xml:space="preserve">Einführung der schriftlichen Multiplikation </w:t>
            </w: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3D7FC0">
        <w:tc>
          <w:tcPr>
            <w:tcW w:w="7338" w:type="dxa"/>
          </w:tcPr>
          <w:p w:rsidR="001C681C" w:rsidRDefault="001C681C" w:rsidP="00CB2B1D">
            <w:pPr>
              <w:pStyle w:val="ekvgrundtextarial"/>
            </w:pPr>
          </w:p>
          <w:p w:rsidR="001C681C" w:rsidRDefault="001C681C" w:rsidP="00CB2B1D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CB2B1D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12065" r="12065" b="12065"/>
                      <wp:wrapNone/>
                      <wp:docPr id="52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53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5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5" name="AutoShape 1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" name="Group 2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5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58" name="AutoShape 2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9" name="Picture 203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6" o:spid="_x0000_s1090" style="position:absolute;left:0;text-align:left;margin-left:-.45pt;margin-top:2.3pt;width:104.05pt;height:26.6pt;z-index:25167769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">
                      <v:group id="Group 197" o:spid="_x0000_s109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Textfeld 2" o:spid="_x0000_s109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/WsYA&#10;AADbAAAADwAAAGRycy9kb3ducmV2LnhtbESPQWvCQBSE74L/YXlCb7qxpiKpq8SitgcvWhV6e82+&#10;JsHs25hdNf33XUHocZiZb5jpvDWVuFLjSssKhoMIBHFmdcm5gv3nqj8B4TyyxsoyKfglB/NZtzPF&#10;RNsbb+m687kIEHYJKii8rxMpXVaQQTewNXHwfmxj0AfZ5FI3eAtwU8nnKBpLgyWHhQJreisoO+0u&#10;RsH2e7FKv7LD+v0cL9NxvGyPm9FCqadem76C8NT6//Cj/aEVvMR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D/WsYAAADbAAAADwAAAAAAAAAAAAAAAACYAgAAZHJz&#10;L2Rvd25yZXYueG1sUEsFBgAAAAAEAAQA9QAAAIsDAAAAAA=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99" o:spid="_x0000_s109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alx8UAAADbAAAADwAAAGRycy9kb3ducmV2LnhtbESPQUsDMRSE74L/ITzBW5tVrMi2aVkU&#10;RQtSrB56fGyem7SblyXJbtd/3xQKHoeZ+YZZrEbXioFCtJ4V3E0LEMS115YbBT/fr5MnEDEha2w9&#10;k4I/irBaXl8tsNT+yF80bFMjMoRjiQpMSl0pZawNOYxT3xFn79cHhynL0Egd8JjhrpX3RfEoHVrO&#10;CwY7ejZUH7a9U/CyX9vqY7N+2Nl+H94+D+Ng0Ch1ezNWcxCJxvQfvrTftYLZDM5f8g+Qyx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alx8UAAADbAAAADwAAAAAAAAAA&#10;AAAAAAChAgAAZHJzL2Rvd25yZXYueG1sUEsFBgAAAAAEAAQA+QAAAJMDAAAAAA==&#10;" strokeweight=".5pt"/>
                      </v:group>
                      <v:group id="Group 200" o:spid="_x0000_s109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Textfeld 2" o:spid="_x0000_s109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hLccA&#10;AADbAAAADwAAAGRycy9kb3ducmV2LnhtbESPQWvCQBSE7wX/w/IEb3XT1qpEV4klWg+9aKvg7Zl9&#10;TUKzb2N21fTfd4WCx2FmvmGm89ZU4kKNKy0reOpHIIgzq0vOFXx9Lh/HIJxH1lhZJgW/5GA+6zxM&#10;Mdb2yhu6bH0uAoRdjAoK7+tYSpcVZND1bU0cvG/bGPRBNrnUDV4D3FTyOYqG0mDJYaHAmt4Kyn62&#10;Z6Ngc1wsk0O2W72fBmkyHKTt/uNloVSv2yYTEJ5afw//t9dawesIbl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iYS3HAAAA2wAAAA8AAAAAAAAAAAAAAAAAmAIAAGRy&#10;cy9kb3ducmV2LnhtbFBLBQYAAAAABAAEAPUAAACMAwAAAAA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202" o:spid="_x0000_s109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KWcEAAADbAAAADwAAAGRycy9kb3ducmV2LnhtbERPy2oCMRTdF/oP4Ra6q5lKW2Q0iiiW&#10;VijiY+HyMrmdRCc3QxLH8e/NotDl4bwns941oqMQrWcFr4MCBHHlteVawWG/ehmBiAlZY+OZFNwo&#10;wmz6+DDBUvsrb6nbpVrkEI4lKjAptaWUsTLkMA58S5y5Xx8cpgxDLXXAaw53jRwWxYd0aDk3GGxp&#10;Yag67y5OwfK0tvPvzfrtaC+n8Plz7juDRqnnp34+BpGoT//iP/eXVvCex+Y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5wpZwQAAANsAAAAPAAAAAAAAAAAAAAAA&#10;AKECAABkcnMvZG93bnJldi54bWxQSwUGAAAAAAQABAD5AAAAjwMAAAAA&#10;" strokeweight=".5pt"/>
                      </v:group>
                      <v:shape id="Picture 203" o:spid="_x0000_s109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pLzDAAAA2wAAAA8AAABkcnMvZG93bnJldi54bWxEj91qAjEUhO8LvkM4Qm9EsxVadTWKCNJS&#10;vPHnAQ6b4+6ym5M1Sd349qZQ6OUwM98wq000rbiT87VlBW+TDARxYXXNpYLLeT+eg/ABWWNrmRQ8&#10;yMNmPXhZYa5tz0e6n0IpEoR9jgqqELpcSl9UZNBPbEecvKt1BkOSrpTaYZ/gppXTLPuQBmtOCxV2&#10;tKuoaE4/RsGh+T7E2OvPs76NWttYtxvNZkq9DuN2CSJQDP/hv/aXVvC+gN8v6Qf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GkvMMAAADbAAAADwAAAAAAAAAAAAAAAACf&#10;AgAAZHJzL2Rvd25yZXYueG1sUEsFBgAAAAAEAAQA9wAAAI8DAAAAAA=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477680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multipliziere schriftlich und im Kopf.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8" name="Bild 8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F12358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bookmarkStart w:id="2" w:name="OLE_LINK1"/>
            <w:bookmarkStart w:id="3" w:name="OLE_LINK2"/>
            <w:r>
              <w:t>Ich entdecke, beschreibe und begründe Muster bei der Multiplikation</w:t>
            </w:r>
            <w:bookmarkEnd w:id="2"/>
            <w:bookmarkEnd w:id="3"/>
            <w:r>
              <w:t>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89" name="Bild 8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C261CF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löse Sachaufgaben mit Geld und nutze dabei Überschläge.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0" name="Bild 9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2A3070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löse Sachaufgaben zum Umfang.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1" name="Bild 9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A6A6A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rechne Längen maßstabsgetreu um.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2" name="Bild 9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215B6F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rechne mit Gewichten.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3" name="Bild 9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57E8A">
        <w:tc>
          <w:tcPr>
            <w:tcW w:w="7338" w:type="dxa"/>
          </w:tcPr>
          <w:p w:rsidR="001C681C" w:rsidRDefault="001C681C" w:rsidP="00E7563C">
            <w:pPr>
              <w:pStyle w:val="ekvgrundtextarial"/>
              <w:spacing w:after="120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4" name="Bild 9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C74B84">
      <w:pPr>
        <w:pStyle w:val="ekvgrundtextarial"/>
      </w:pPr>
    </w:p>
    <w:p w:rsidR="001C681C" w:rsidRDefault="001C681C" w:rsidP="00C74B84">
      <w:pPr>
        <w:pStyle w:val="ekvgrundtextarial"/>
      </w:pPr>
    </w:p>
    <w:p w:rsidR="001C681C" w:rsidRDefault="001C681C" w:rsidP="00C74B84">
      <w:pPr>
        <w:pStyle w:val="ekvgrundtextarial"/>
      </w:pPr>
    </w:p>
    <w:p w:rsidR="001C681C" w:rsidRDefault="001C681C" w:rsidP="00C74B84">
      <w:pPr>
        <w:pStyle w:val="ekvgrundtextarial"/>
      </w:pPr>
    </w:p>
    <w:p w:rsidR="001C681C" w:rsidRDefault="001C681C" w:rsidP="00644056">
      <w:pPr>
        <w:pStyle w:val="ekvgrundtextarial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195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1C" w:rsidRDefault="001C681C" w:rsidP="00644056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14605" t="8255" r="13970" b="10160"/>
                <wp:wrapNone/>
                <wp:docPr id="51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-42.65pt;margin-top:5.95pt;width:551.25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1C681C" w:rsidRPr="00B231F2" w:rsidTr="00925A91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925A91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925A91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925A91">
            <w:pPr>
              <w:pStyle w:val="ekvue3arial"/>
            </w:pPr>
          </w:p>
        </w:tc>
      </w:tr>
      <w:tr w:rsidR="001C681C" w:rsidRPr="00B231F2" w:rsidTr="00925A9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925A91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1C681C" w:rsidRPr="00B231F2" w:rsidRDefault="001C681C" w:rsidP="00346E70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Pr="00BF1604">
              <w:rPr>
                <w:b/>
                <w:sz w:val="29"/>
                <w:szCs w:val="29"/>
              </w:rPr>
              <w:t xml:space="preserve"> zum </w:t>
            </w:r>
            <w:r w:rsidRPr="00DC15CF">
              <w:rPr>
                <w:b/>
                <w:sz w:val="29"/>
                <w:szCs w:val="29"/>
              </w:rPr>
              <w:t xml:space="preserve">Thema </w:t>
            </w:r>
            <w:r w:rsidRPr="002120C3">
              <w:rPr>
                <w:b/>
                <w:sz w:val="29"/>
                <w:szCs w:val="29"/>
              </w:rPr>
              <w:t xml:space="preserve">Einführung der schriftlichen </w:t>
            </w:r>
            <w:r w:rsidRPr="00F31D27">
              <w:rPr>
                <w:b/>
                <w:sz w:val="29"/>
                <w:szCs w:val="29"/>
              </w:rPr>
              <w:t>Multiplikation</w:t>
            </w:r>
            <w:r>
              <w:rPr>
                <w:sz w:val="29"/>
                <w:szCs w:val="29"/>
              </w:rPr>
              <w:t xml:space="preserve"> </w:t>
            </w: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B91108">
        <w:tc>
          <w:tcPr>
            <w:tcW w:w="7338" w:type="dxa"/>
          </w:tcPr>
          <w:p w:rsidR="001C681C" w:rsidRDefault="001C681C" w:rsidP="00644056">
            <w:pPr>
              <w:pStyle w:val="ekvgrundtextarial"/>
            </w:pPr>
          </w:p>
          <w:p w:rsidR="001C681C" w:rsidRDefault="001C681C" w:rsidP="00644056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644056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9525" t="11430" r="12065" b="12700"/>
                      <wp:wrapNone/>
                      <wp:docPr id="43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44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6" name="AutoShape 2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7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9" name="AutoShape 2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0" name="Picture 211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4" o:spid="_x0000_s1098" style="position:absolute;left:0;text-align:left;margin-left:-.45pt;margin-top:2.3pt;width:104.05pt;height:26.6pt;z-index:25167872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">
                      <v:group id="Group 205" o:spid="_x0000_s109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shape id="Textfeld 2" o:spid="_x0000_s110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MHMYA&#10;AADbAAAADwAAAGRycy9kb3ducmV2LnhtbESPQWvCQBSE74L/YXlCb7qxpiKpq8SitgcvWhV6e82+&#10;JsHs25hdNf33XUHocZiZb5jpvDWVuFLjSssKhoMIBHFmdcm5gv3nqj8B4TyyxsoyKfglB/NZtzPF&#10;RNsbb+m687kIEHYJKii8rxMpXVaQQTewNXHwfmxj0AfZ5FI3eAtwU8nnKBpLgyWHhQJreisoO+0u&#10;RsH2e7FKv7LD+v0cL9NxvGyPm9FCqadem76C8NT6//Cj/aEVxC9w/xJ+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XMHMYAAADbAAAADwAAAAAAAAAAAAAAAACYAgAAZHJz&#10;L2Rvd25yZXYueG1sUEsFBgAAAAAEAAQA9QAAAIsDAAAAAA=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207" o:spid="_x0000_s110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2tbcQAAADbAAAADwAAAGRycy9kb3ducmV2LnhtbESPQWsCMRSE74X+h/AK3mq2IlK2RpGK&#10;YoVS1B48PjbPTXTzsiRx3f77plDwOMzMN8x03rtGdBSi9azgZViAIK68tlwr+D6snl9BxISssfFM&#10;Cn4ownz2+DDFUvsb76jbp1pkCMcSFZiU2lLKWBlyGIe+Jc7eyQeHKctQSx3wluGukaOimEiHlvOC&#10;wZbeDVWX/dUpWJ63dvHxtR0f7fUc1p+XvjNolBo89Ys3EIn6dA//tzdawXgCf1/yD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a1txAAAANsAAAAPAAAAAAAAAAAA&#10;AAAAAKECAABkcnMvZG93bnJldi54bWxQSwUGAAAAAAQABAD5AAAAkgMAAAAA&#10;" strokeweight=".5pt"/>
                      </v:group>
                      <v:group id="Group 208" o:spid="_x0000_s110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v:shape id="Textfeld 2" o:spid="_x0000_s110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jgsIA&#10;AADbAAAADwAAAGRycy9kb3ducmV2LnhtbERPu27CMBTdK/EP1kXqVhxKhKqAQaGCwsDCU2K7jW+T&#10;iPg6xAbC3+MBqePReY+nranEjRpXWlbQ70UgiDOrS84V7HeLjy8QziNrrCyTggc5mE46b2NMtL3z&#10;hm5bn4sQwi5BBYX3dSKlywoy6Hq2Jg7cn20M+gCbXOoG7yHcVPIziobSYMmhocCavgvKzturUbD5&#10;nS3SU3b4WV7ieTqM5+1xPZgp9d5t0xEIT63/F7/cK60gDmPDl/AD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GOCwgAAANsAAAAPAAAAAAAAAAAAAAAAAJgCAABkcnMvZG93&#10;bnJldi54bWxQSwUGAAAAAAQABAD1AAAAhwMAAAAA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210" o:spid="_x0000_s110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I5H8QAAADbAAAADwAAAGRycy9kb3ducmV2LnhtbESPQWsCMRSE7wX/Q3hCbzVbkdKuRhHF&#10;0gpFanvw+Ni8bqKblyWJ6/bfG6HQ4zAz3zCzRe8a0VGI1rOCx1EBgrjy2nKt4Ptr8/AMIiZkjY1n&#10;UvBLERbzwd0MS+0v/EndPtUiQziWqMCk1JZSxsqQwzjyLXH2fnxwmLIMtdQBLxnuGjkuiifp0HJe&#10;MNjSylB12p+dgvVxa5fvu+3kYM/H8Ppx6juDRqn7Yb+cgkjUp//wX/tNK5i8wO1L/gF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jkfxAAAANsAAAAPAAAAAAAAAAAA&#10;AAAAAKECAABkcnMvZG93bnJldi54bWxQSwUGAAAAAAQABAD5AAAAkgMAAAAA&#10;" strokeweight=".5pt"/>
                      </v:group>
                      <v:shape id="Picture 211" o:spid="_x0000_s110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DSG/AAAA2wAAAA8AAABkcnMvZG93bnJldi54bWxET8uKwjAU3Qv+Q7iCGxlTBXWoRhmEYQZx&#10;4+MDLs21LW1uOkm0mb83C8Hl4bw3u2ha8SDna8sKZtMMBHFhdc2lguvl++MThA/IGlvLpOCfPOy2&#10;w8EGc217PtHjHEqRQtjnqKAKocul9EVFBv3UdsSJu1lnMCToSqkd9inctHKeZUtpsObUUGFH+4qK&#10;5nw3Co7N4Rhjr38u+m/S2sa6/WS1Umo8il9rEIFieItf7l+tYJHWpy/pB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aw0hvwAAANsAAAAPAAAAAAAAAAAAAAAAAJ8CAABk&#10;cnMvZG93bnJldi54bWxQSwUGAAAAAAQABAD3AAAAiwMAAAAA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6A3D3F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multipliziere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5" name="Bild 9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380F0D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entdecke, beschreibe und begründe Muster bei der Multiplikation.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6" name="Bild 9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005E5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finde Fehler in schriftlichen Multiplikationsaufgaben.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7" name="Bild 9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CD30E2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rechne mit Gewichten (kg und g).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8" name="Bild 9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D16B7B">
        <w:tc>
          <w:tcPr>
            <w:tcW w:w="7338" w:type="dxa"/>
          </w:tcPr>
          <w:p w:rsidR="001C681C" w:rsidRDefault="001C681C" w:rsidP="00A52FC9">
            <w:pPr>
              <w:pStyle w:val="ekvgrundtextarial"/>
              <w:spacing w:after="120"/>
            </w:pPr>
            <w:r>
              <w:t>Ich bestimme Rauminhalte (Zentimeterwürfel in Quadern).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99" name="Bild 9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8608F9">
        <w:tc>
          <w:tcPr>
            <w:tcW w:w="7338" w:type="dxa"/>
          </w:tcPr>
          <w:p w:rsidR="001C681C" w:rsidRDefault="001C681C" w:rsidP="00E7563C">
            <w:pPr>
              <w:pStyle w:val="ekvgrundtextarial"/>
              <w:spacing w:after="120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E7563C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0" name="Bild 10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2E5344">
      <w:pPr>
        <w:pStyle w:val="ekvgrundtextarial"/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2"/>
        <w:gridCol w:w="1377"/>
        <w:gridCol w:w="2126"/>
        <w:gridCol w:w="737"/>
        <w:gridCol w:w="1373"/>
      </w:tblGrid>
      <w:tr w:rsidR="001C681C" w:rsidRPr="00B5701D" w:rsidTr="00D352D2">
        <w:trPr>
          <w:trHeight w:hRule="exact" w:val="510"/>
        </w:trPr>
        <w:tc>
          <w:tcPr>
            <w:tcW w:w="1185" w:type="dxa"/>
            <w:shd w:val="clear" w:color="auto" w:fill="auto"/>
            <w:noWrap/>
            <w:vAlign w:val="bottom"/>
          </w:tcPr>
          <w:p w:rsidR="001C681C" w:rsidRPr="008F7BC3" w:rsidRDefault="001C681C" w:rsidP="008F7BC3">
            <w:pPr>
              <w:pStyle w:val="ekvkolumnentitel"/>
              <w:pageBreakBefore/>
              <w:rPr>
                <w:color w:val="FFFFFF"/>
              </w:rPr>
            </w:pPr>
          </w:p>
        </w:tc>
        <w:tc>
          <w:tcPr>
            <w:tcW w:w="4202" w:type="dxa"/>
            <w:shd w:val="clear" w:color="auto" w:fill="auto"/>
            <w:noWrap/>
            <w:vAlign w:val="bottom"/>
          </w:tcPr>
          <w:p w:rsidR="001C681C" w:rsidRPr="00073FAE" w:rsidRDefault="001C681C" w:rsidP="00073FAE">
            <w:pPr>
              <w:pStyle w:val="ekvkolumnentitel"/>
            </w:pPr>
            <w:r w:rsidRPr="00073FAE">
              <w:t>Name</w:t>
            </w:r>
            <w:r>
              <w:t>:</w:t>
            </w:r>
            <w:r w:rsidRPr="00073FAE">
              <w:t xml:space="preserve"> </w:t>
            </w:r>
          </w:p>
        </w:tc>
        <w:tc>
          <w:tcPr>
            <w:tcW w:w="1377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Klasse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1C681C" w:rsidRPr="00B5701D" w:rsidRDefault="001C681C" w:rsidP="00BB212F">
            <w:pPr>
              <w:pStyle w:val="ekvkolumnentitel"/>
            </w:pPr>
            <w:r w:rsidRPr="00B5701D">
              <w:t>Datum</w:t>
            </w:r>
            <w:r>
              <w:t>:</w:t>
            </w:r>
            <w:r w:rsidRPr="00B5701D">
              <w:t xml:space="preserve"> 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1C681C" w:rsidRPr="00B5701D" w:rsidRDefault="001C681C" w:rsidP="009C36D9">
            <w:pPr>
              <w:pStyle w:val="ekvkolumnentitel"/>
            </w:pPr>
          </w:p>
        </w:tc>
        <w:tc>
          <w:tcPr>
            <w:tcW w:w="1373" w:type="dxa"/>
            <w:shd w:val="clear" w:color="auto" w:fill="auto"/>
            <w:vAlign w:val="bottom"/>
          </w:tcPr>
          <w:p w:rsidR="001C681C" w:rsidRPr="00B5701D" w:rsidRDefault="001C681C" w:rsidP="00D36ADC">
            <w:pPr>
              <w:pStyle w:val="ekvkvnummer"/>
            </w:pPr>
          </w:p>
        </w:tc>
      </w:tr>
      <w:tr w:rsidR="001C681C" w:rsidRPr="00CB2B1D" w:rsidTr="004828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shd w:val="clear" w:color="auto" w:fill="auto"/>
            <w:vAlign w:val="center"/>
          </w:tcPr>
          <w:p w:rsidR="001C681C" w:rsidRPr="00CB2B1D" w:rsidRDefault="001C681C" w:rsidP="00A207E0">
            <w:pPr>
              <w:pStyle w:val="ekvue1arial"/>
              <w:ind w:left="1172"/>
            </w:pPr>
            <w:r>
              <w:rPr>
                <w:sz w:val="29"/>
                <w:szCs w:val="29"/>
              </w:rPr>
              <w:t>Lernverortung</w:t>
            </w:r>
            <w:r w:rsidRPr="00CB2B1D">
              <w:rPr>
                <w:sz w:val="29"/>
                <w:szCs w:val="29"/>
              </w:rPr>
              <w:t xml:space="preserve"> zum Thema </w:t>
            </w:r>
            <w:r>
              <w:rPr>
                <w:sz w:val="29"/>
                <w:szCs w:val="29"/>
              </w:rPr>
              <w:t>Einführung der schriftlichen Division und Aufgaben vergleichen</w:t>
            </w: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9C1008">
        <w:tc>
          <w:tcPr>
            <w:tcW w:w="7338" w:type="dxa"/>
          </w:tcPr>
          <w:p w:rsidR="001C681C" w:rsidRDefault="001C681C" w:rsidP="00CB2B1D">
            <w:pPr>
              <w:pStyle w:val="ekvgrundtextarial"/>
            </w:pPr>
          </w:p>
          <w:p w:rsidR="001C681C" w:rsidRDefault="001C681C" w:rsidP="00CB2B1D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CB2B1D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35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36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3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2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9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4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1" name="AutoShape 2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2" name="Picture 221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4" o:spid="_x0000_s1106" style="position:absolute;left:0;text-align:left;margin-left:-.45pt;margin-top:2.3pt;width:104.05pt;height:26.6pt;z-index:25168281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">
                      <v:group id="Group 215" o:spid="_x0000_s110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 id="Textfeld 2" o:spid="_x0000_s110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EjcYA&#10;AADbAAAADwAAAGRycy9kb3ducmV2LnhtbESPQWvCQBSE74L/YXmCN91YRUvqKlHU9uBFq4XeXrPP&#10;JDT7NmZXTf+9WxA8DjPzDTOdN6YUV6pdYVnBoB+BIE6tLjhTcPhc915BOI+ssbRMCv7IwXzWbk0x&#10;1vbGO7rufSYChF2MCnLvq1hKl+Zk0PVtRRy8k60N+iDrTOoabwFuSvkSRWNpsOCwkGNFy5zS3/3F&#10;KNj9LNbJd3rcvJ9Hq2Q8WjVf2+FCqW6nSd5AeGr8M/xof2gFwwn8fw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2EjcYAAADbAAAADwAAAAAAAAAAAAAAAACYAgAAZHJz&#10;L2Rvd25yZXYueG1sUEsFBgAAAAAEAAQA9QAAAIsDAAAAAA=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217" o:spid="_x0000_s110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v+cEAAADb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CWx+Y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OO/5wQAAANsAAAAPAAAAAAAAAAAAAAAA&#10;AKECAABkcnMvZG93bnJldi54bWxQSwUGAAAAAAQABAD5AAAAjwMAAAAA&#10;" strokeweight=".5pt"/>
                      </v:group>
                      <v:group id="Group 218" o:spid="_x0000_s111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Textfeld 2" o:spid="_x0000_s111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vhMIA&#10;AADbAAAADwAAAGRycy9kb3ducmV2LnhtbERPu27CMBTdK/EP1kXqVhxKhKqAQaGCwsDCU2K7jW+T&#10;iPg6xAbC3+MBqePReY+nranEjRpXWlbQ70UgiDOrS84V7HeLjy8QziNrrCyTggc5mE46b2NMtL3z&#10;hm5bn4sQwi5BBYX3dSKlywoy6Hq2Jg7cn20M+gCbXOoG7yHcVPIziobSYMmhocCavgvKzturUbD5&#10;nS3SU3b4WV7ieTqM5+1xPZgp9d5t0xEIT63/F7/cK60gDuvDl/AD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m+EwgAAANsAAAAPAAAAAAAAAAAAAAAAAJgCAABkcnMvZG93&#10;bnJldi54bWxQSwUGAAAAAAQABAD1AAAAhwMAAAAA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220" o:spid="_x0000_s111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1GcQAAADbAAAADwAAAGRycy9kb3ducmV2LnhtbESPQWsCMRSE74X+h/AK3mpWkVK2RpEW&#10;RQUptT14fGyem+jmZUniuv33plDwOMzMN8x03rtGdBSi9axgNCxAEFdeW64V/Hwvn19BxISssfFM&#10;Cn4pwnz2+DDFUvsrf1G3T7XIEI4lKjAptaWUsTLkMA59S5y9ow8OU5ahljrgNcNdI8dF8SIdWs4L&#10;Blt6N1Sd9xen4OO0tYvN53ZysJdTWO3OfWfQKDV46hdvIBL16R7+b6+1gskI/r7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DUZxAAAANsAAAAPAAAAAAAAAAAA&#10;AAAAAKECAABkcnMvZG93bnJldi54bWxQSwUGAAAAAAQABAD5AAAAkgMAAAAA&#10;" strokeweight=".5pt"/>
                      </v:group>
                      <v:shape id="Picture 221" o:spid="_x0000_s111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soBDDAAAA2wAAAA8AAABkcnMvZG93bnJldi54bWxEj9FqAjEURN8L/kO4Ql9Es0qpshpFBFGK&#10;L1U/4LK57i67uVmT6KZ/bwqFPg4zc4ZZbaJpxZOcry0rmE4yEMSF1TWXCq6X/XgBwgdkja1lUvBD&#10;HjbrwdsKc217/qbnOZQiQdjnqKAKocul9EVFBv3EdsTJu1lnMCTpSqkd9gluWjnLsk9psOa0UGFH&#10;u4qK5vwwCk7N1ynGXh8u+j5qbWPdbjSfK/U+jNsliEAx/If/2ket4GMGv1/S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ygEMMAAADbAAAADwAAAAAAAAAAAAAAAACf&#10;AgAAZHJzL2Rvd25yZXYueG1sUEsFBgAAAAAEAAQA9wAAAI8DAAAAAA=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5A5762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dividiere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1" name="Bild 10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5D1929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kontrolliere Ergebnisse mithilfe der Probe.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  <w:spacing w:after="120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2" name="Bild 10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EE3A02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prüfe Ergebnisse von Divisionsaufgaben mithilfe eines Überschlags und beurteile, ob die Lösung stimmen kann.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3" name="Bild 10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AD36DE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verstehe und erkläre andere Rechenwege bei der Division.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4" name="Bild 10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B70ACE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kenne Teilbarkeitsregeln und wende sie an.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5" name="Bild 10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E6442D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löse Probleme und Zahlenrätsel.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6" name="Bild 10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690131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löse und schreibe Rechengeschichten zur Addition und Division mit Geld.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7" name="Bild 10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591FC6">
        <w:tc>
          <w:tcPr>
            <w:tcW w:w="7338" w:type="dxa"/>
          </w:tcPr>
          <w:p w:rsidR="001C681C" w:rsidRDefault="001C681C" w:rsidP="00C24786">
            <w:pPr>
              <w:pStyle w:val="ekvgrundtextarial"/>
              <w:spacing w:after="120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8" name="Bild 10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C74B84">
      <w:pPr>
        <w:pStyle w:val="ekvgrundtextarial"/>
      </w:pPr>
    </w:p>
    <w:p w:rsidR="001C681C" w:rsidRDefault="001C681C" w:rsidP="00644056">
      <w:pPr>
        <w:pStyle w:val="ekvgrundtextarial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100330</wp:posOffset>
            </wp:positionV>
            <wp:extent cx="281940" cy="358140"/>
            <wp:effectExtent l="57150" t="76200" r="41910" b="80010"/>
            <wp:wrapNone/>
            <wp:docPr id="213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81C" w:rsidRDefault="001C681C" w:rsidP="00644056">
      <w:pPr>
        <w:pStyle w:val="ekvgrundtextari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10795" t="8890" r="8255" b="9525"/>
                <wp:wrapNone/>
                <wp:docPr id="34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-42.65pt;margin-top:5.95pt;width:551.2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" strokeweight="1pt">
                <v:stroke dashstyle="dash"/>
              </v:shape>
            </w:pict>
          </mc:Fallback>
        </mc:AlternateContent>
      </w:r>
    </w:p>
    <w:tbl>
      <w:tblPr>
        <w:tblW w:w="11005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5"/>
        <w:gridCol w:w="4207"/>
        <w:gridCol w:w="1378"/>
        <w:gridCol w:w="2126"/>
        <w:gridCol w:w="737"/>
        <w:gridCol w:w="1372"/>
      </w:tblGrid>
      <w:tr w:rsidR="001C681C" w:rsidRPr="00B231F2" w:rsidTr="00925A91">
        <w:trPr>
          <w:trHeight w:hRule="exact" w:val="510"/>
        </w:trPr>
        <w:tc>
          <w:tcPr>
            <w:tcW w:w="1185" w:type="dxa"/>
            <w:tcBorders>
              <w:top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925A91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Name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Klasse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bottom"/>
          </w:tcPr>
          <w:p w:rsidR="001C681C" w:rsidRPr="00D14F69" w:rsidRDefault="001C681C" w:rsidP="00925A91">
            <w:pPr>
              <w:pStyle w:val="ekvkolumnentitel"/>
              <w:rPr>
                <w:rFonts w:cs="Tahoma"/>
              </w:rPr>
            </w:pPr>
            <w:r w:rsidRPr="00D14F69">
              <w:rPr>
                <w:rFonts w:cs="Tahoma"/>
              </w:rPr>
              <w:t>Datum</w:t>
            </w:r>
            <w:r>
              <w:rPr>
                <w:rFonts w:cs="Tahoma"/>
              </w:rPr>
              <w:t>:</w:t>
            </w:r>
            <w:r w:rsidRPr="00D14F69">
              <w:rPr>
                <w:rFonts w:cs="Tahoma"/>
              </w:rPr>
              <w:t xml:space="preserve">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925A91">
            <w:pPr>
              <w:pStyle w:val="ekvue3arial"/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</w:tcBorders>
            <w:shd w:val="clear" w:color="auto" w:fill="auto"/>
            <w:vAlign w:val="center"/>
          </w:tcPr>
          <w:p w:rsidR="001C681C" w:rsidRDefault="001C681C" w:rsidP="00925A91">
            <w:pPr>
              <w:pStyle w:val="ekvue3arial"/>
            </w:pPr>
          </w:p>
        </w:tc>
      </w:tr>
      <w:tr w:rsidR="001C681C" w:rsidRPr="00B231F2" w:rsidTr="00925A9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1C681C" w:rsidRPr="001F2BCB" w:rsidRDefault="001C681C" w:rsidP="00925A91">
            <w:pPr>
              <w:pStyle w:val="ekvgrundtextarial"/>
              <w:rPr>
                <w:rFonts w:cs="Tahoma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1C681C" w:rsidRPr="00B231F2" w:rsidRDefault="001C681C" w:rsidP="00A207E0">
            <w:pPr>
              <w:pStyle w:val="ekvgrundtextarial"/>
              <w:rPr>
                <w:rFonts w:cs="Tahoma"/>
              </w:rPr>
            </w:pPr>
            <w:r>
              <w:rPr>
                <w:b/>
                <w:sz w:val="29"/>
                <w:szCs w:val="29"/>
              </w:rPr>
              <w:t>Lernverortung</w:t>
            </w:r>
            <w:r w:rsidRPr="00BF1604">
              <w:rPr>
                <w:b/>
                <w:sz w:val="29"/>
                <w:szCs w:val="29"/>
              </w:rPr>
              <w:t xml:space="preserve"> zum </w:t>
            </w:r>
            <w:r w:rsidRPr="00DC15CF">
              <w:rPr>
                <w:b/>
                <w:sz w:val="29"/>
                <w:szCs w:val="29"/>
              </w:rPr>
              <w:t xml:space="preserve">Thema </w:t>
            </w:r>
            <w:r>
              <w:rPr>
                <w:b/>
                <w:sz w:val="29"/>
                <w:szCs w:val="29"/>
              </w:rPr>
              <w:t>halbschriftliche Division</w:t>
            </w:r>
            <w:r>
              <w:rPr>
                <w:sz w:val="29"/>
                <w:szCs w:val="29"/>
              </w:rPr>
              <w:t xml:space="preserve"> </w:t>
            </w:r>
            <w:r>
              <w:rPr>
                <w:sz w:val="29"/>
                <w:szCs w:val="29"/>
              </w:rPr>
              <w:br/>
            </w:r>
          </w:p>
        </w:tc>
      </w:tr>
    </w:tbl>
    <w:p w:rsidR="001C681C" w:rsidRDefault="001C681C" w:rsidP="00C74B84">
      <w:pPr>
        <w:pStyle w:val="ekvgrundtextari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2"/>
      </w:tblGrid>
      <w:tr w:rsidR="001C681C" w:rsidTr="00D109BB">
        <w:tc>
          <w:tcPr>
            <w:tcW w:w="7338" w:type="dxa"/>
          </w:tcPr>
          <w:p w:rsidR="001C681C" w:rsidRDefault="001C681C" w:rsidP="00644056">
            <w:pPr>
              <w:pStyle w:val="ekvgrundtextarial"/>
            </w:pPr>
          </w:p>
          <w:p w:rsidR="001C681C" w:rsidRDefault="001C681C" w:rsidP="00644056">
            <w:pPr>
              <w:pStyle w:val="ekvgrundtextarial"/>
            </w:pPr>
          </w:p>
        </w:tc>
        <w:tc>
          <w:tcPr>
            <w:tcW w:w="2232" w:type="dxa"/>
            <w:shd w:val="clear" w:color="auto" w:fill="auto"/>
            <w:vAlign w:val="bottom"/>
          </w:tcPr>
          <w:p w:rsidR="001C681C" w:rsidRPr="00E85DE8" w:rsidRDefault="001C681C" w:rsidP="00644056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29210</wp:posOffset>
                      </wp:positionV>
                      <wp:extent cx="1321435" cy="337820"/>
                      <wp:effectExtent l="13335" t="10160" r="8255" b="4445"/>
                      <wp:wrapNone/>
                      <wp:docPr id="9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1435" cy="337820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0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" name="AutoShape 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C681C" w:rsidRPr="000B1F89" w:rsidRDefault="001C681C" w:rsidP="00242030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" name="AutoShape 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3" name="Picture 229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2" o:spid="_x0000_s1114" style="position:absolute;left:0;text-align:left;margin-left:-.45pt;margin-top:2.3pt;width:104.05pt;height:26.6pt;z-index:25168384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">
                      <v:group id="Group 223" o:spid="_x0000_s111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Textfeld 2" o:spid="_x0000_s111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lAsQA&#10;AADbAAAADwAAAGRycy9kb3ducmV2LnhtbERPS2vCQBC+C/6HZYTedGMrUqKrRNG2h17iC7xNs9Mk&#10;mJ1Ns9sY/70rFHqbj+8582VnKtFS40rLCsajCARxZnXJuYLDfjt8BeE8ssbKMim4kYPlot+bY6zt&#10;lVNqdz4XIYRdjAoK7+tYSpcVZNCNbE0cuG/bGPQBNrnUDV5DuKnkcxRNpcGSQ0OBNa0Lyi67X6Mg&#10;/Vptk3N2fHv/mWyS6WTTnT5fVko9DbpkBsJT5//Ff+4PHeaP4fFLO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5QLEAAAA2wAAAA8AAAAAAAAAAAAAAAAAmAIAAGRycy9k&#10;b3ducmV2LnhtbFBLBQYAAAAABAAEAPUAAACJAwAAAAA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225" o:spid="_x0000_s111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Ec8EAAADbAAAADwAAAGRycy9kb3ducmV2LnhtbERPTWsCMRC9F/wPYQRvNatIKVujSKVF&#10;BSlVDz0Om+kmupksSVy3/94UCr3N433OfNm7RnQUovWsYDIuQBBXXluuFZyOb4/PIGJC1th4JgU/&#10;FGG5GDzMsdT+xp/UHVItcgjHEhWYlNpSylgZchjHviXO3LcPDlOGoZY64C2Hu0ZOi+JJOrScGwy2&#10;9GqouhyuTsH6vLOr7cdu9mWv5/C+v/SdQaPUaNivXkAk6tO/+M+90Xn+FH5/yQf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YRzwQAAANsAAAAPAAAAAAAAAAAAAAAA&#10;AKECAABkcnMvZG93bnJldi54bWxQSwUGAAAAAAQABAD5AAAAjwMAAAAA&#10;" strokeweight=".5pt"/>
                      </v:group>
                      <v:group id="Group 226" o:spid="_x0000_s111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 id="Textfeld 2" o:spid="_x0000_s111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GmsMA&#10;AADbAAAADwAAAGRycy9kb3ducmV2LnhtbERPS2vCQBC+F/wPywje6sYaRKKrRNG2By8+wduYHZNg&#10;djbNbjX9992C0Nt8fM+ZzltTiTs1rrSsYNCPQBBnVpecKzjs169jEM4ja6wsk4IfcjCfdV6mmGj7&#10;4C3ddz4XIYRdggoK7+tESpcVZND1bU0cuKttDPoAm1zqBh8h3FTyLYpG0mDJoaHAmpYFZbfdt1Gw&#10;vSzW6Tk7vn98xat0FK/a02a4UKrXbdMJCE+t/xc/3Z86zI/h75dw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pGmsMAAADbAAAADwAAAAAAAAAAAAAAAACYAgAAZHJzL2Rv&#10;d25yZXYueG1sUEsFBgAAAAAEAAQA9QAAAIgDAAAAAA==&#10;" filled="f" strokeweight=".5pt">
                          <v:textbox inset="0,0,0,0">
                            <w:txbxContent>
                              <w:p w:rsidR="001C681C" w:rsidRPr="000B1F89" w:rsidRDefault="001C681C" w:rsidP="00242030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228" o:spid="_x0000_s112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YE8QAAADbAAAADwAAAGRycy9kb3ducmV2LnhtbESPQWsCMRSE7wX/Q3hCb5qtLaWsRhGl&#10;pRWK1Pbg8bF53UQ3L0sS1+2/N4LQ4zAz3zCzRe8a0VGI1rOCh3EBgrjy2nKt4Of7dfQCIiZkjY1n&#10;UvBHERbzwd0MS+3P/EXdLtUiQziWqMCk1JZSxsqQwzj2LXH2fn1wmLIMtdQBzxnuGjkpimfp0HJe&#10;MNjSylB13J2cgvVhY5cf283T3p4O4e3z2HcGjVL3w345BZGoT//hW/tdK3icwPVL/gF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0NgTxAAAANsAAAAPAAAAAAAAAAAA&#10;AAAAAKECAABkcnMvZG93bnJldi54bWxQSwUGAAAAAAQABAD5AAAAkgMAAAAA&#10;" strokeweight=".5pt"/>
                      </v:group>
                      <v:shape id="Picture 229" o:spid="_x0000_s112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dvbDAAAA2wAAAA8AAABkcnMvZG93bnJldi54bWxEj91qAjEUhO8LfYdwCr0RzVqhymqUIohF&#10;vPHnAQ6b4+6ym5NtEt307Y0geDnMzDfMYhVNK27kfG1ZwXiUgSAurK65VHA+bYYzED4ga2wtk4J/&#10;8rBavr8tMNe25wPdjqEUCcI+RwVVCF0upS8qMuhHtiNO3sU6gyFJV0rtsE9w08qvLPuWBmtOCxV2&#10;tK6oaI5Xo2Df7PYx9np70n+D1jbWrQfTqVKfH/FnDiJQDK/ws/2rFUwm8PiSf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Z29sMAAADbAAAADwAAAAAAAAAAAAAAAACf&#10;AgAAZHJzL2Rvd25yZXYueG1sUEsFBgAAAAAEAAQA9wAAAI8DAAAAAA==&#10;">
                        <v:imagedata r:id="rId9" o:title="Blitzigel"/>
                      </v:shape>
                    </v:group>
                  </w:pict>
                </mc:Fallback>
              </mc:AlternateContent>
            </w:r>
          </w:p>
        </w:tc>
      </w:tr>
      <w:tr w:rsidR="001C681C" w:rsidTr="004B1990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rechne Divisionsaufgaben geschickt und nutze einfache 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09" name="Bild 10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715C9D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rechne große Divisionsaufgaben und schreibe eeine Rechenwege auf.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10" name="Bild 11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93A53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vergleiche Multiplikations- und Divisionsaufgaben.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11" name="Bild 11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2B662D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entdecke Muster in Multiplikationsaufgaben, beschreibe und erkläre sie.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12" name="Bild 11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916D43">
        <w:tc>
          <w:tcPr>
            <w:tcW w:w="7338" w:type="dxa"/>
          </w:tcPr>
          <w:p w:rsidR="001C681C" w:rsidRDefault="001C681C" w:rsidP="002F412A">
            <w:pPr>
              <w:pStyle w:val="ekvgrundtextarial"/>
              <w:spacing w:after="120"/>
            </w:pPr>
            <w:r>
              <w:t>Ich schreibe dreistellige Zahlen stellengerecht untereinander und subtrahiere schriftlich.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13" name="Bild 11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81C" w:rsidTr="00821264">
        <w:tc>
          <w:tcPr>
            <w:tcW w:w="7338" w:type="dxa"/>
          </w:tcPr>
          <w:p w:rsidR="001C681C" w:rsidRDefault="001C681C" w:rsidP="00C24786">
            <w:pPr>
              <w:pStyle w:val="ekvgrundtextarial"/>
              <w:spacing w:after="120"/>
            </w:pPr>
          </w:p>
        </w:tc>
        <w:tc>
          <w:tcPr>
            <w:tcW w:w="2232" w:type="dxa"/>
            <w:shd w:val="clear" w:color="auto" w:fill="auto"/>
            <w:vAlign w:val="center"/>
          </w:tcPr>
          <w:p w:rsidR="001C681C" w:rsidRDefault="001C681C" w:rsidP="00C24786">
            <w:pPr>
              <w:pStyle w:val="ekvgrundtextarial"/>
            </w:pPr>
            <w:r>
              <w:rPr>
                <w:noProof/>
              </w:rPr>
              <w:drawing>
                <wp:inline distT="0" distB="0" distL="0" distR="0">
                  <wp:extent cx="1257300" cy="85725"/>
                  <wp:effectExtent l="0" t="0" r="0" b="9525"/>
                  <wp:docPr id="114" name="Bild 11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81C" w:rsidRDefault="001C681C" w:rsidP="002E5344">
      <w:pPr>
        <w:pStyle w:val="ekvgrundtextarial"/>
      </w:pPr>
    </w:p>
    <w:p w:rsidR="0021577F" w:rsidRDefault="0021577F" w:rsidP="000958EB">
      <w:pPr>
        <w:pStyle w:val="ekvgrundtexthalbe"/>
      </w:pPr>
    </w:p>
    <w:sectPr w:rsidR="0021577F" w:rsidSect="00CC78BC">
      <w:headerReference w:type="default" r:id="rId13"/>
      <w:footerReference w:type="default" r:id="rId14"/>
      <w:type w:val="continuous"/>
      <w:pgSz w:w="11906" w:h="16838" w:code="9"/>
      <w:pgMar w:top="454" w:right="851" w:bottom="1531" w:left="1701" w:header="454" w:footer="45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811" w:rsidRDefault="00AC4811" w:rsidP="000C224E">
      <w:pPr>
        <w:pStyle w:val="ekvue1arial"/>
      </w:pPr>
      <w:r>
        <w:separator/>
      </w:r>
    </w:p>
  </w:endnote>
  <w:endnote w:type="continuationSeparator" w:id="0">
    <w:p w:rsidR="00AC4811" w:rsidRDefault="00AC4811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98" w:type="dxa"/>
      <w:tblInd w:w="-1124" w:type="dxa"/>
      <w:tblLayout w:type="fixed"/>
      <w:tblLook w:val="01E0" w:firstRow="1" w:lastRow="1" w:firstColumn="1" w:lastColumn="1" w:noHBand="0" w:noVBand="0"/>
    </w:tblPr>
    <w:tblGrid>
      <w:gridCol w:w="1121"/>
      <w:gridCol w:w="3598"/>
      <w:gridCol w:w="4819"/>
      <w:gridCol w:w="1060"/>
    </w:tblGrid>
    <w:tr w:rsidR="0021577F" w:rsidRPr="008F7BC3" w:rsidTr="000958EB">
      <w:trPr>
        <w:trHeight w:hRule="exact" w:val="680"/>
      </w:trPr>
      <w:tc>
        <w:tcPr>
          <w:tcW w:w="1121" w:type="dxa"/>
        </w:tcPr>
        <w:p w:rsidR="0021577F" w:rsidRPr="00D608A8" w:rsidRDefault="001C681C" w:rsidP="008F7BC3">
          <w:pPr>
            <w:pStyle w:val="ekvpagina"/>
            <w:spacing w:line="240" w:lineRule="auto"/>
            <w:jc w:val="right"/>
          </w:pPr>
          <w:r>
            <w:rPr>
              <w:noProof/>
            </w:rPr>
            <w:drawing>
              <wp:inline distT="0" distB="0" distL="0" distR="0">
                <wp:extent cx="476250" cy="238125"/>
                <wp:effectExtent l="0" t="0" r="0" b="9525"/>
                <wp:docPr id="15" name="Bi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8" w:type="dxa"/>
          <w:tcMar>
            <w:right w:w="57" w:type="dxa"/>
          </w:tcMar>
        </w:tcPr>
        <w:p w:rsidR="0021577F" w:rsidRPr="009E0854" w:rsidRDefault="0021577F" w:rsidP="000958EB">
          <w:pPr>
            <w:pStyle w:val="ekvpagina"/>
          </w:pPr>
          <w:r w:rsidRPr="009E0854">
            <w:t>© Ernst Klett Verlag GmbH, Stuttgart 201</w:t>
          </w:r>
          <w:r w:rsidR="00D33B23">
            <w:t>9</w:t>
          </w:r>
          <w:r w:rsidRPr="009E0854">
            <w:t xml:space="preserve"> | www.klett.de | Alle Rechte vorbehalten</w:t>
          </w:r>
          <w:r>
            <w:t xml:space="preserve">. </w:t>
          </w:r>
          <w:r w:rsidRPr="009E0854">
            <w:t>Von</w:t>
          </w:r>
          <w:r>
            <w:t xml:space="preserve"> </w:t>
          </w:r>
          <w:r w:rsidRPr="009E0854">
            <w:t>dieser Druckvorlage ist die Vervielfältigung für den eigenen Unterrichtsgebrauch gestattet. Die Kopiergebühren sind abgegolten.</w:t>
          </w:r>
        </w:p>
      </w:tc>
      <w:tc>
        <w:tcPr>
          <w:tcW w:w="4819" w:type="dxa"/>
        </w:tcPr>
        <w:p w:rsidR="008765A7" w:rsidRPr="008765A7" w:rsidRDefault="008765A7" w:rsidP="008765A7">
          <w:pPr>
            <w:pStyle w:val="ekvpagina"/>
            <w:rPr>
              <w:szCs w:val="16"/>
            </w:rPr>
          </w:pPr>
          <w:r w:rsidRPr="008765A7">
            <w:rPr>
              <w:szCs w:val="16"/>
            </w:rPr>
            <w:t>Textquellen: Miriam Lüken, Bielefeld</w:t>
          </w:r>
        </w:p>
        <w:p w:rsidR="0021577F" w:rsidRPr="000958EB" w:rsidRDefault="008765A7" w:rsidP="008765A7">
          <w:pPr>
            <w:pStyle w:val="ekvpagina"/>
            <w:rPr>
              <w:szCs w:val="10"/>
            </w:rPr>
          </w:pPr>
          <w:r w:rsidRPr="008765A7">
            <w:rPr>
              <w:szCs w:val="16"/>
            </w:rPr>
            <w:t>Illustratoren: Juliane Assies, Berlin</w:t>
          </w:r>
        </w:p>
      </w:tc>
      <w:tc>
        <w:tcPr>
          <w:tcW w:w="1060" w:type="dxa"/>
        </w:tcPr>
        <w:p w:rsidR="0021577F" w:rsidRPr="00752E19" w:rsidRDefault="0021577F" w:rsidP="004F1B20">
          <w:pPr>
            <w:pStyle w:val="ekvpagina"/>
            <w:tabs>
              <w:tab w:val="right" w:pos="918"/>
            </w:tabs>
            <w:spacing w:line="240" w:lineRule="auto"/>
            <w:jc w:val="right"/>
            <w:rPr>
              <w:szCs w:val="10"/>
            </w:rPr>
          </w:pPr>
        </w:p>
      </w:tc>
    </w:tr>
  </w:tbl>
  <w:p w:rsidR="0021577F" w:rsidRPr="008D0286" w:rsidRDefault="0021577F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811" w:rsidRDefault="00AC4811" w:rsidP="000C224E">
      <w:pPr>
        <w:pStyle w:val="ekvue1arial"/>
      </w:pPr>
      <w:r>
        <w:separator/>
      </w:r>
    </w:p>
  </w:footnote>
  <w:footnote w:type="continuationSeparator" w:id="0">
    <w:p w:rsidR="00AC4811" w:rsidRDefault="00AC4811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77F" w:rsidRPr="002C2E74" w:rsidRDefault="0021577F" w:rsidP="002C2E74">
    <w:pPr>
      <w:pStyle w:val="ekvgrundtextarial"/>
      <w:spacing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271"/>
    <w:multiLevelType w:val="hybridMultilevel"/>
    <w:tmpl w:val="A44A2F4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E3A77A3"/>
    <w:multiLevelType w:val="hybridMultilevel"/>
    <w:tmpl w:val="8B1E860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70F71E6"/>
    <w:multiLevelType w:val="hybridMultilevel"/>
    <w:tmpl w:val="237E25A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E4"/>
    <w:rsid w:val="00003097"/>
    <w:rsid w:val="00003C5A"/>
    <w:rsid w:val="00003D0B"/>
    <w:rsid w:val="0000439F"/>
    <w:rsid w:val="000059E8"/>
    <w:rsid w:val="00011175"/>
    <w:rsid w:val="00015825"/>
    <w:rsid w:val="0002153B"/>
    <w:rsid w:val="000230D8"/>
    <w:rsid w:val="0002352A"/>
    <w:rsid w:val="00036BF6"/>
    <w:rsid w:val="00037395"/>
    <w:rsid w:val="00037701"/>
    <w:rsid w:val="00040167"/>
    <w:rsid w:val="0004239E"/>
    <w:rsid w:val="000447E0"/>
    <w:rsid w:val="00044A3F"/>
    <w:rsid w:val="00047FD6"/>
    <w:rsid w:val="00050530"/>
    <w:rsid w:val="000543BF"/>
    <w:rsid w:val="00054747"/>
    <w:rsid w:val="00064467"/>
    <w:rsid w:val="00064E4A"/>
    <w:rsid w:val="00065A29"/>
    <w:rsid w:val="00066D41"/>
    <w:rsid w:val="00070A30"/>
    <w:rsid w:val="00073D39"/>
    <w:rsid w:val="00073E7D"/>
    <w:rsid w:val="00073FAE"/>
    <w:rsid w:val="000829E6"/>
    <w:rsid w:val="000835AA"/>
    <w:rsid w:val="00086F50"/>
    <w:rsid w:val="0009270C"/>
    <w:rsid w:val="0009420E"/>
    <w:rsid w:val="00094976"/>
    <w:rsid w:val="000958EB"/>
    <w:rsid w:val="000961D4"/>
    <w:rsid w:val="00096BB1"/>
    <w:rsid w:val="00097623"/>
    <w:rsid w:val="000A36E7"/>
    <w:rsid w:val="000A507C"/>
    <w:rsid w:val="000B0672"/>
    <w:rsid w:val="000B1DC5"/>
    <w:rsid w:val="000B1F89"/>
    <w:rsid w:val="000B4E4C"/>
    <w:rsid w:val="000B79D4"/>
    <w:rsid w:val="000C0942"/>
    <w:rsid w:val="000C224E"/>
    <w:rsid w:val="000C2314"/>
    <w:rsid w:val="000C24C7"/>
    <w:rsid w:val="000C30D6"/>
    <w:rsid w:val="000C3390"/>
    <w:rsid w:val="000C5F36"/>
    <w:rsid w:val="000D2B13"/>
    <w:rsid w:val="000D7741"/>
    <w:rsid w:val="000D7D8F"/>
    <w:rsid w:val="000E144B"/>
    <w:rsid w:val="000E5B68"/>
    <w:rsid w:val="000F21ED"/>
    <w:rsid w:val="000F55F5"/>
    <w:rsid w:val="000F7568"/>
    <w:rsid w:val="00103EDD"/>
    <w:rsid w:val="00106013"/>
    <w:rsid w:val="001128A9"/>
    <w:rsid w:val="00115E37"/>
    <w:rsid w:val="00122E9C"/>
    <w:rsid w:val="00145CAA"/>
    <w:rsid w:val="00146BDF"/>
    <w:rsid w:val="00147C0E"/>
    <w:rsid w:val="00155C7E"/>
    <w:rsid w:val="0016068B"/>
    <w:rsid w:val="001637EC"/>
    <w:rsid w:val="00163E2A"/>
    <w:rsid w:val="001656C7"/>
    <w:rsid w:val="0016573F"/>
    <w:rsid w:val="001662D7"/>
    <w:rsid w:val="00166E44"/>
    <w:rsid w:val="00171270"/>
    <w:rsid w:val="00175C1F"/>
    <w:rsid w:val="001810E2"/>
    <w:rsid w:val="0018583F"/>
    <w:rsid w:val="00185DC9"/>
    <w:rsid w:val="00190585"/>
    <w:rsid w:val="0019229D"/>
    <w:rsid w:val="001942BC"/>
    <w:rsid w:val="001A08CC"/>
    <w:rsid w:val="001A3705"/>
    <w:rsid w:val="001A4E18"/>
    <w:rsid w:val="001A65CD"/>
    <w:rsid w:val="001B0169"/>
    <w:rsid w:val="001B15D3"/>
    <w:rsid w:val="001B7AA3"/>
    <w:rsid w:val="001C14A4"/>
    <w:rsid w:val="001C681C"/>
    <w:rsid w:val="001D291D"/>
    <w:rsid w:val="001D4F58"/>
    <w:rsid w:val="001D7511"/>
    <w:rsid w:val="001E3752"/>
    <w:rsid w:val="001E5F95"/>
    <w:rsid w:val="001F3106"/>
    <w:rsid w:val="001F5A21"/>
    <w:rsid w:val="001F633B"/>
    <w:rsid w:val="001F6E8C"/>
    <w:rsid w:val="001F70FB"/>
    <w:rsid w:val="001F777A"/>
    <w:rsid w:val="0020035B"/>
    <w:rsid w:val="00200D86"/>
    <w:rsid w:val="00200EB1"/>
    <w:rsid w:val="00201C62"/>
    <w:rsid w:val="00202B6B"/>
    <w:rsid w:val="00207BE8"/>
    <w:rsid w:val="00212473"/>
    <w:rsid w:val="0021577F"/>
    <w:rsid w:val="0021753B"/>
    <w:rsid w:val="002212ED"/>
    <w:rsid w:val="00225895"/>
    <w:rsid w:val="00226DA9"/>
    <w:rsid w:val="002272E9"/>
    <w:rsid w:val="00230C6C"/>
    <w:rsid w:val="00234ADC"/>
    <w:rsid w:val="0024132F"/>
    <w:rsid w:val="00243AE0"/>
    <w:rsid w:val="00243F54"/>
    <w:rsid w:val="00245ECD"/>
    <w:rsid w:val="00246355"/>
    <w:rsid w:val="002500B2"/>
    <w:rsid w:val="002502D2"/>
    <w:rsid w:val="00254034"/>
    <w:rsid w:val="002577C9"/>
    <w:rsid w:val="00257C76"/>
    <w:rsid w:val="00262491"/>
    <w:rsid w:val="00262A97"/>
    <w:rsid w:val="002645F3"/>
    <w:rsid w:val="0026563D"/>
    <w:rsid w:val="002672F8"/>
    <w:rsid w:val="00276A64"/>
    <w:rsid w:val="00277E8C"/>
    <w:rsid w:val="0028361D"/>
    <w:rsid w:val="00291120"/>
    <w:rsid w:val="00292200"/>
    <w:rsid w:val="00292DBE"/>
    <w:rsid w:val="0029769F"/>
    <w:rsid w:val="002B2AD7"/>
    <w:rsid w:val="002B42EC"/>
    <w:rsid w:val="002B72CC"/>
    <w:rsid w:val="002C2E74"/>
    <w:rsid w:val="002D00CC"/>
    <w:rsid w:val="002D0AE9"/>
    <w:rsid w:val="002D189B"/>
    <w:rsid w:val="002D243D"/>
    <w:rsid w:val="002D52A7"/>
    <w:rsid w:val="002D7294"/>
    <w:rsid w:val="002E4445"/>
    <w:rsid w:val="002E4B89"/>
    <w:rsid w:val="002E5887"/>
    <w:rsid w:val="002E5D2A"/>
    <w:rsid w:val="002F6322"/>
    <w:rsid w:val="00311B42"/>
    <w:rsid w:val="00312905"/>
    <w:rsid w:val="0031300F"/>
    <w:rsid w:val="00313C1B"/>
    <w:rsid w:val="0032138A"/>
    <w:rsid w:val="00324D27"/>
    <w:rsid w:val="00334F22"/>
    <w:rsid w:val="00342974"/>
    <w:rsid w:val="003518A7"/>
    <w:rsid w:val="003576D8"/>
    <w:rsid w:val="00360092"/>
    <w:rsid w:val="0036029A"/>
    <w:rsid w:val="00361D2C"/>
    <w:rsid w:val="0036219B"/>
    <w:rsid w:val="00362AE8"/>
    <w:rsid w:val="00363C80"/>
    <w:rsid w:val="003653A5"/>
    <w:rsid w:val="00373EB1"/>
    <w:rsid w:val="003745C4"/>
    <w:rsid w:val="00380B1F"/>
    <w:rsid w:val="00381049"/>
    <w:rsid w:val="003813A6"/>
    <w:rsid w:val="00383853"/>
    <w:rsid w:val="00386C35"/>
    <w:rsid w:val="00390DDB"/>
    <w:rsid w:val="00392F30"/>
    <w:rsid w:val="00393AF4"/>
    <w:rsid w:val="003956E2"/>
    <w:rsid w:val="0039624D"/>
    <w:rsid w:val="00397A01"/>
    <w:rsid w:val="003A50DE"/>
    <w:rsid w:val="003A5148"/>
    <w:rsid w:val="003C0A01"/>
    <w:rsid w:val="003C2FBE"/>
    <w:rsid w:val="003C3CBB"/>
    <w:rsid w:val="003C6236"/>
    <w:rsid w:val="003C7818"/>
    <w:rsid w:val="003C7DBD"/>
    <w:rsid w:val="003C7E8C"/>
    <w:rsid w:val="003D2EEB"/>
    <w:rsid w:val="003D3843"/>
    <w:rsid w:val="003E017E"/>
    <w:rsid w:val="003E2A14"/>
    <w:rsid w:val="003E31CC"/>
    <w:rsid w:val="003E46E4"/>
    <w:rsid w:val="003F0840"/>
    <w:rsid w:val="00400B74"/>
    <w:rsid w:val="00401B76"/>
    <w:rsid w:val="004071A2"/>
    <w:rsid w:val="00407BE5"/>
    <w:rsid w:val="00407DCC"/>
    <w:rsid w:val="00410771"/>
    <w:rsid w:val="00413CA0"/>
    <w:rsid w:val="00414A7B"/>
    <w:rsid w:val="0041576D"/>
    <w:rsid w:val="00417EB3"/>
    <w:rsid w:val="004216FC"/>
    <w:rsid w:val="00421873"/>
    <w:rsid w:val="00426E3A"/>
    <w:rsid w:val="004367CC"/>
    <w:rsid w:val="0044254A"/>
    <w:rsid w:val="00452288"/>
    <w:rsid w:val="004522F9"/>
    <w:rsid w:val="00455728"/>
    <w:rsid w:val="004601F5"/>
    <w:rsid w:val="004640A6"/>
    <w:rsid w:val="0046450B"/>
    <w:rsid w:val="00472175"/>
    <w:rsid w:val="004747BA"/>
    <w:rsid w:val="004747FD"/>
    <w:rsid w:val="00475FA6"/>
    <w:rsid w:val="00482530"/>
    <w:rsid w:val="00482A0F"/>
    <w:rsid w:val="00484D20"/>
    <w:rsid w:val="004919BE"/>
    <w:rsid w:val="004B09B2"/>
    <w:rsid w:val="004B15A4"/>
    <w:rsid w:val="004B19F6"/>
    <w:rsid w:val="004B50EF"/>
    <w:rsid w:val="004B76D0"/>
    <w:rsid w:val="004C00A0"/>
    <w:rsid w:val="004D1F89"/>
    <w:rsid w:val="004D2832"/>
    <w:rsid w:val="004E1422"/>
    <w:rsid w:val="004E683B"/>
    <w:rsid w:val="004F09A5"/>
    <w:rsid w:val="004F1286"/>
    <w:rsid w:val="004F1B20"/>
    <w:rsid w:val="004F1C96"/>
    <w:rsid w:val="004F3CAD"/>
    <w:rsid w:val="004F55CA"/>
    <w:rsid w:val="005026BD"/>
    <w:rsid w:val="00504C48"/>
    <w:rsid w:val="0050571B"/>
    <w:rsid w:val="005064D1"/>
    <w:rsid w:val="005100BE"/>
    <w:rsid w:val="00512FBB"/>
    <w:rsid w:val="00514B2B"/>
    <w:rsid w:val="00514E72"/>
    <w:rsid w:val="00515C85"/>
    <w:rsid w:val="005164A7"/>
    <w:rsid w:val="00517999"/>
    <w:rsid w:val="00520B54"/>
    <w:rsid w:val="005233DD"/>
    <w:rsid w:val="00525250"/>
    <w:rsid w:val="005307AC"/>
    <w:rsid w:val="005312A8"/>
    <w:rsid w:val="005408D5"/>
    <w:rsid w:val="00540F8C"/>
    <w:rsid w:val="00542FFB"/>
    <w:rsid w:val="00545F0F"/>
    <w:rsid w:val="00547191"/>
    <w:rsid w:val="005500B2"/>
    <w:rsid w:val="00552E0C"/>
    <w:rsid w:val="00553389"/>
    <w:rsid w:val="00554158"/>
    <w:rsid w:val="00554234"/>
    <w:rsid w:val="005558DB"/>
    <w:rsid w:val="00556AB1"/>
    <w:rsid w:val="00561079"/>
    <w:rsid w:val="005610D9"/>
    <w:rsid w:val="00563313"/>
    <w:rsid w:val="00564689"/>
    <w:rsid w:val="00564D73"/>
    <w:rsid w:val="005657DA"/>
    <w:rsid w:val="00570147"/>
    <w:rsid w:val="00570727"/>
    <w:rsid w:val="0057362B"/>
    <w:rsid w:val="00582A26"/>
    <w:rsid w:val="00583B1A"/>
    <w:rsid w:val="005875A5"/>
    <w:rsid w:val="00591D5E"/>
    <w:rsid w:val="00594EF3"/>
    <w:rsid w:val="00597D62"/>
    <w:rsid w:val="005A0B60"/>
    <w:rsid w:val="005A26DB"/>
    <w:rsid w:val="005A5C0E"/>
    <w:rsid w:val="005B2F93"/>
    <w:rsid w:val="005B6F82"/>
    <w:rsid w:val="005C1654"/>
    <w:rsid w:val="005C2061"/>
    <w:rsid w:val="005C50D8"/>
    <w:rsid w:val="005C5CCC"/>
    <w:rsid w:val="005C7A6F"/>
    <w:rsid w:val="005D1F10"/>
    <w:rsid w:val="005D248C"/>
    <w:rsid w:val="005D707F"/>
    <w:rsid w:val="005E5F47"/>
    <w:rsid w:val="005F2B93"/>
    <w:rsid w:val="005F4604"/>
    <w:rsid w:val="00601C15"/>
    <w:rsid w:val="0060257B"/>
    <w:rsid w:val="00605148"/>
    <w:rsid w:val="00607C00"/>
    <w:rsid w:val="0061005D"/>
    <w:rsid w:val="00610799"/>
    <w:rsid w:val="00613661"/>
    <w:rsid w:val="006139FF"/>
    <w:rsid w:val="0061723C"/>
    <w:rsid w:val="0062079F"/>
    <w:rsid w:val="006213BA"/>
    <w:rsid w:val="00621979"/>
    <w:rsid w:val="00626F71"/>
    <w:rsid w:val="00631BE4"/>
    <w:rsid w:val="006342CB"/>
    <w:rsid w:val="00640790"/>
    <w:rsid w:val="006436AD"/>
    <w:rsid w:val="006475A2"/>
    <w:rsid w:val="00651D9C"/>
    <w:rsid w:val="0065204F"/>
    <w:rsid w:val="00653BC4"/>
    <w:rsid w:val="00655711"/>
    <w:rsid w:val="00655F83"/>
    <w:rsid w:val="00661B5B"/>
    <w:rsid w:val="006637AE"/>
    <w:rsid w:val="00672064"/>
    <w:rsid w:val="00673A6C"/>
    <w:rsid w:val="00673B4B"/>
    <w:rsid w:val="00674B85"/>
    <w:rsid w:val="0067559A"/>
    <w:rsid w:val="0067757B"/>
    <w:rsid w:val="006815DD"/>
    <w:rsid w:val="006824E0"/>
    <w:rsid w:val="006834AD"/>
    <w:rsid w:val="00683A02"/>
    <w:rsid w:val="00683D23"/>
    <w:rsid w:val="00685CD1"/>
    <w:rsid w:val="00686CCD"/>
    <w:rsid w:val="00691F27"/>
    <w:rsid w:val="006926CA"/>
    <w:rsid w:val="00693662"/>
    <w:rsid w:val="006A1360"/>
    <w:rsid w:val="006A147E"/>
    <w:rsid w:val="006A19B0"/>
    <w:rsid w:val="006A2F05"/>
    <w:rsid w:val="006A4835"/>
    <w:rsid w:val="006A5B12"/>
    <w:rsid w:val="006A752C"/>
    <w:rsid w:val="006B195B"/>
    <w:rsid w:val="006B19BC"/>
    <w:rsid w:val="006B4377"/>
    <w:rsid w:val="006B4CC0"/>
    <w:rsid w:val="006C17BF"/>
    <w:rsid w:val="006C2ECC"/>
    <w:rsid w:val="006D2DAE"/>
    <w:rsid w:val="006E16A3"/>
    <w:rsid w:val="006E17BB"/>
    <w:rsid w:val="006E36EA"/>
    <w:rsid w:val="006E42F8"/>
    <w:rsid w:val="006E589D"/>
    <w:rsid w:val="006E6113"/>
    <w:rsid w:val="006F1AF0"/>
    <w:rsid w:val="006F2133"/>
    <w:rsid w:val="006F25B1"/>
    <w:rsid w:val="006F7F2B"/>
    <w:rsid w:val="0070040F"/>
    <w:rsid w:val="0070092A"/>
    <w:rsid w:val="00701DBC"/>
    <w:rsid w:val="00702862"/>
    <w:rsid w:val="007102A1"/>
    <w:rsid w:val="007105AD"/>
    <w:rsid w:val="00711669"/>
    <w:rsid w:val="00723A86"/>
    <w:rsid w:val="00730647"/>
    <w:rsid w:val="00732AAE"/>
    <w:rsid w:val="00733A8E"/>
    <w:rsid w:val="007404AC"/>
    <w:rsid w:val="00744B04"/>
    <w:rsid w:val="00751764"/>
    <w:rsid w:val="00752230"/>
    <w:rsid w:val="00752E19"/>
    <w:rsid w:val="007547BC"/>
    <w:rsid w:val="00756272"/>
    <w:rsid w:val="007571BD"/>
    <w:rsid w:val="00761180"/>
    <w:rsid w:val="00761CBE"/>
    <w:rsid w:val="00764E8D"/>
    <w:rsid w:val="00767884"/>
    <w:rsid w:val="00772947"/>
    <w:rsid w:val="00772E12"/>
    <w:rsid w:val="007744AF"/>
    <w:rsid w:val="0077732A"/>
    <w:rsid w:val="00780254"/>
    <w:rsid w:val="00781067"/>
    <w:rsid w:val="0078772E"/>
    <w:rsid w:val="00787878"/>
    <w:rsid w:val="007901C3"/>
    <w:rsid w:val="00790C27"/>
    <w:rsid w:val="00793DB3"/>
    <w:rsid w:val="00794B9A"/>
    <w:rsid w:val="007950FA"/>
    <w:rsid w:val="007958A4"/>
    <w:rsid w:val="00797194"/>
    <w:rsid w:val="007978AD"/>
    <w:rsid w:val="007A1957"/>
    <w:rsid w:val="007B1179"/>
    <w:rsid w:val="007B3F48"/>
    <w:rsid w:val="007C0C55"/>
    <w:rsid w:val="007C30CE"/>
    <w:rsid w:val="007C3D47"/>
    <w:rsid w:val="007C6145"/>
    <w:rsid w:val="007C708D"/>
    <w:rsid w:val="007D0F3C"/>
    <w:rsid w:val="007D4C54"/>
    <w:rsid w:val="007E069B"/>
    <w:rsid w:val="007E6383"/>
    <w:rsid w:val="007E6DA4"/>
    <w:rsid w:val="007F1E3F"/>
    <w:rsid w:val="007F2B5F"/>
    <w:rsid w:val="007F2F20"/>
    <w:rsid w:val="00800F45"/>
    <w:rsid w:val="008010F7"/>
    <w:rsid w:val="00801C22"/>
    <w:rsid w:val="00806216"/>
    <w:rsid w:val="00807041"/>
    <w:rsid w:val="00811073"/>
    <w:rsid w:val="0081434E"/>
    <w:rsid w:val="008148BE"/>
    <w:rsid w:val="00815001"/>
    <w:rsid w:val="00815706"/>
    <w:rsid w:val="00817DC7"/>
    <w:rsid w:val="0082455E"/>
    <w:rsid w:val="008259FA"/>
    <w:rsid w:val="008312FF"/>
    <w:rsid w:val="00835ADA"/>
    <w:rsid w:val="00837D28"/>
    <w:rsid w:val="008444CF"/>
    <w:rsid w:val="00844758"/>
    <w:rsid w:val="00852CF7"/>
    <w:rsid w:val="00853F7E"/>
    <w:rsid w:val="00854A6B"/>
    <w:rsid w:val="008616A0"/>
    <w:rsid w:val="00865728"/>
    <w:rsid w:val="008662B3"/>
    <w:rsid w:val="00871436"/>
    <w:rsid w:val="008723C4"/>
    <w:rsid w:val="00873AA1"/>
    <w:rsid w:val="008765A7"/>
    <w:rsid w:val="00880F99"/>
    <w:rsid w:val="008861C8"/>
    <w:rsid w:val="00887D88"/>
    <w:rsid w:val="00892C3C"/>
    <w:rsid w:val="008931AD"/>
    <w:rsid w:val="0089394D"/>
    <w:rsid w:val="00894EA8"/>
    <w:rsid w:val="00895421"/>
    <w:rsid w:val="008A4846"/>
    <w:rsid w:val="008A67D4"/>
    <w:rsid w:val="008B0E48"/>
    <w:rsid w:val="008B3F79"/>
    <w:rsid w:val="008B53D0"/>
    <w:rsid w:val="008B7B0F"/>
    <w:rsid w:val="008C1080"/>
    <w:rsid w:val="008C77AE"/>
    <w:rsid w:val="008D0286"/>
    <w:rsid w:val="008D1B50"/>
    <w:rsid w:val="008D4598"/>
    <w:rsid w:val="008D4652"/>
    <w:rsid w:val="008D4C96"/>
    <w:rsid w:val="008D71A3"/>
    <w:rsid w:val="008E0DE8"/>
    <w:rsid w:val="008E2AEC"/>
    <w:rsid w:val="008E3B13"/>
    <w:rsid w:val="008F3515"/>
    <w:rsid w:val="008F7A68"/>
    <w:rsid w:val="008F7BC3"/>
    <w:rsid w:val="00901C85"/>
    <w:rsid w:val="00903A32"/>
    <w:rsid w:val="00905AAE"/>
    <w:rsid w:val="009078D8"/>
    <w:rsid w:val="009108FB"/>
    <w:rsid w:val="00912BFF"/>
    <w:rsid w:val="00912FC7"/>
    <w:rsid w:val="00917708"/>
    <w:rsid w:val="00920FC2"/>
    <w:rsid w:val="00922989"/>
    <w:rsid w:val="009249F3"/>
    <w:rsid w:val="00933C13"/>
    <w:rsid w:val="00933FEB"/>
    <w:rsid w:val="00937A54"/>
    <w:rsid w:val="00941531"/>
    <w:rsid w:val="00941CE8"/>
    <w:rsid w:val="009423A3"/>
    <w:rsid w:val="009423F1"/>
    <w:rsid w:val="00942B1D"/>
    <w:rsid w:val="009475AA"/>
    <w:rsid w:val="009543C2"/>
    <w:rsid w:val="00954B31"/>
    <w:rsid w:val="00960B28"/>
    <w:rsid w:val="00960ECF"/>
    <w:rsid w:val="00963964"/>
    <w:rsid w:val="00966236"/>
    <w:rsid w:val="009664C4"/>
    <w:rsid w:val="00972ADF"/>
    <w:rsid w:val="0098371E"/>
    <w:rsid w:val="00990AFF"/>
    <w:rsid w:val="00990B3B"/>
    <w:rsid w:val="0099288A"/>
    <w:rsid w:val="009935B7"/>
    <w:rsid w:val="0099565B"/>
    <w:rsid w:val="009A13CC"/>
    <w:rsid w:val="009A2349"/>
    <w:rsid w:val="009A5470"/>
    <w:rsid w:val="009A699B"/>
    <w:rsid w:val="009A7A6B"/>
    <w:rsid w:val="009B0000"/>
    <w:rsid w:val="009B114D"/>
    <w:rsid w:val="009B18BB"/>
    <w:rsid w:val="009B67F4"/>
    <w:rsid w:val="009C36D9"/>
    <w:rsid w:val="009C4586"/>
    <w:rsid w:val="009C7CDF"/>
    <w:rsid w:val="009D2DBD"/>
    <w:rsid w:val="009D5A12"/>
    <w:rsid w:val="009D7C4C"/>
    <w:rsid w:val="009E0854"/>
    <w:rsid w:val="009E2771"/>
    <w:rsid w:val="009E3737"/>
    <w:rsid w:val="009E6335"/>
    <w:rsid w:val="009E63E8"/>
    <w:rsid w:val="009F1CE6"/>
    <w:rsid w:val="009F527F"/>
    <w:rsid w:val="009F58DF"/>
    <w:rsid w:val="00A01916"/>
    <w:rsid w:val="00A03231"/>
    <w:rsid w:val="00A103D9"/>
    <w:rsid w:val="00A133CA"/>
    <w:rsid w:val="00A177FF"/>
    <w:rsid w:val="00A201B0"/>
    <w:rsid w:val="00A2025D"/>
    <w:rsid w:val="00A2278A"/>
    <w:rsid w:val="00A22B3E"/>
    <w:rsid w:val="00A2733E"/>
    <w:rsid w:val="00A34F11"/>
    <w:rsid w:val="00A371DC"/>
    <w:rsid w:val="00A40779"/>
    <w:rsid w:val="00A41CB2"/>
    <w:rsid w:val="00A426F1"/>
    <w:rsid w:val="00A4301C"/>
    <w:rsid w:val="00A468DB"/>
    <w:rsid w:val="00A4771B"/>
    <w:rsid w:val="00A514C3"/>
    <w:rsid w:val="00A518F1"/>
    <w:rsid w:val="00A56CFA"/>
    <w:rsid w:val="00A648DA"/>
    <w:rsid w:val="00A70755"/>
    <w:rsid w:val="00A73056"/>
    <w:rsid w:val="00A77C22"/>
    <w:rsid w:val="00A81689"/>
    <w:rsid w:val="00A830E9"/>
    <w:rsid w:val="00A90CF3"/>
    <w:rsid w:val="00A90ECC"/>
    <w:rsid w:val="00A92F09"/>
    <w:rsid w:val="00AA1C23"/>
    <w:rsid w:val="00AA2EBB"/>
    <w:rsid w:val="00AA66C0"/>
    <w:rsid w:val="00AA6ABF"/>
    <w:rsid w:val="00AA7398"/>
    <w:rsid w:val="00AB4A7F"/>
    <w:rsid w:val="00AB79AE"/>
    <w:rsid w:val="00AC291A"/>
    <w:rsid w:val="00AC29F5"/>
    <w:rsid w:val="00AC4811"/>
    <w:rsid w:val="00AD0098"/>
    <w:rsid w:val="00AD5C34"/>
    <w:rsid w:val="00AD5D2C"/>
    <w:rsid w:val="00AE252D"/>
    <w:rsid w:val="00AE3294"/>
    <w:rsid w:val="00AE4A06"/>
    <w:rsid w:val="00AE740A"/>
    <w:rsid w:val="00AE74E0"/>
    <w:rsid w:val="00AF631B"/>
    <w:rsid w:val="00B0286C"/>
    <w:rsid w:val="00B06100"/>
    <w:rsid w:val="00B069F3"/>
    <w:rsid w:val="00B077CC"/>
    <w:rsid w:val="00B07FAF"/>
    <w:rsid w:val="00B10E3C"/>
    <w:rsid w:val="00B111D3"/>
    <w:rsid w:val="00B11AF8"/>
    <w:rsid w:val="00B13A7D"/>
    <w:rsid w:val="00B14197"/>
    <w:rsid w:val="00B17C12"/>
    <w:rsid w:val="00B17F9B"/>
    <w:rsid w:val="00B20AF0"/>
    <w:rsid w:val="00B20DFF"/>
    <w:rsid w:val="00B21C14"/>
    <w:rsid w:val="00B2402B"/>
    <w:rsid w:val="00B25F46"/>
    <w:rsid w:val="00B27C25"/>
    <w:rsid w:val="00B30BA0"/>
    <w:rsid w:val="00B32F62"/>
    <w:rsid w:val="00B435BF"/>
    <w:rsid w:val="00B463BD"/>
    <w:rsid w:val="00B51CBE"/>
    <w:rsid w:val="00B557E2"/>
    <w:rsid w:val="00B5701D"/>
    <w:rsid w:val="00B65089"/>
    <w:rsid w:val="00B66AAE"/>
    <w:rsid w:val="00B70360"/>
    <w:rsid w:val="00B761E4"/>
    <w:rsid w:val="00B817D6"/>
    <w:rsid w:val="00B82FAA"/>
    <w:rsid w:val="00B83F1F"/>
    <w:rsid w:val="00B858B0"/>
    <w:rsid w:val="00B86BFE"/>
    <w:rsid w:val="00B90346"/>
    <w:rsid w:val="00B96B2D"/>
    <w:rsid w:val="00BA041E"/>
    <w:rsid w:val="00BA0A95"/>
    <w:rsid w:val="00BA120E"/>
    <w:rsid w:val="00BA15A3"/>
    <w:rsid w:val="00BA3AFF"/>
    <w:rsid w:val="00BA68BC"/>
    <w:rsid w:val="00BB212F"/>
    <w:rsid w:val="00BB44EF"/>
    <w:rsid w:val="00BB462D"/>
    <w:rsid w:val="00BB4C9B"/>
    <w:rsid w:val="00BB7C23"/>
    <w:rsid w:val="00BC04C7"/>
    <w:rsid w:val="00BC14F7"/>
    <w:rsid w:val="00BC2DEC"/>
    <w:rsid w:val="00BC636C"/>
    <w:rsid w:val="00BD3699"/>
    <w:rsid w:val="00BD3736"/>
    <w:rsid w:val="00BD642C"/>
    <w:rsid w:val="00BD735C"/>
    <w:rsid w:val="00BE54C6"/>
    <w:rsid w:val="00BE5C24"/>
    <w:rsid w:val="00BF07F1"/>
    <w:rsid w:val="00BF3B0B"/>
    <w:rsid w:val="00BF41DC"/>
    <w:rsid w:val="00C01894"/>
    <w:rsid w:val="00C02D10"/>
    <w:rsid w:val="00C103E3"/>
    <w:rsid w:val="00C14CF2"/>
    <w:rsid w:val="00C1531C"/>
    <w:rsid w:val="00C17DFC"/>
    <w:rsid w:val="00C3108B"/>
    <w:rsid w:val="00C32DFA"/>
    <w:rsid w:val="00C331E4"/>
    <w:rsid w:val="00C34E62"/>
    <w:rsid w:val="00C350FF"/>
    <w:rsid w:val="00C36004"/>
    <w:rsid w:val="00C40830"/>
    <w:rsid w:val="00C4485B"/>
    <w:rsid w:val="00C4733B"/>
    <w:rsid w:val="00C60E04"/>
    <w:rsid w:val="00C616BC"/>
    <w:rsid w:val="00C63985"/>
    <w:rsid w:val="00C701A8"/>
    <w:rsid w:val="00C709E6"/>
    <w:rsid w:val="00C74B84"/>
    <w:rsid w:val="00C82A98"/>
    <w:rsid w:val="00C8304A"/>
    <w:rsid w:val="00C830E5"/>
    <w:rsid w:val="00C83B96"/>
    <w:rsid w:val="00C859E4"/>
    <w:rsid w:val="00C867B5"/>
    <w:rsid w:val="00C9120B"/>
    <w:rsid w:val="00C94BDA"/>
    <w:rsid w:val="00C95981"/>
    <w:rsid w:val="00CA33B7"/>
    <w:rsid w:val="00CA39B6"/>
    <w:rsid w:val="00CA50FF"/>
    <w:rsid w:val="00CB2B1D"/>
    <w:rsid w:val="00CC3328"/>
    <w:rsid w:val="00CC6194"/>
    <w:rsid w:val="00CC78BC"/>
    <w:rsid w:val="00CD42C1"/>
    <w:rsid w:val="00CD7E1F"/>
    <w:rsid w:val="00CE0F1F"/>
    <w:rsid w:val="00CE134E"/>
    <w:rsid w:val="00CE1F0B"/>
    <w:rsid w:val="00CE4F39"/>
    <w:rsid w:val="00CF2341"/>
    <w:rsid w:val="00CF4B84"/>
    <w:rsid w:val="00CF75DC"/>
    <w:rsid w:val="00D01C87"/>
    <w:rsid w:val="00D01F55"/>
    <w:rsid w:val="00D13376"/>
    <w:rsid w:val="00D14476"/>
    <w:rsid w:val="00D14F69"/>
    <w:rsid w:val="00D16BBC"/>
    <w:rsid w:val="00D255B7"/>
    <w:rsid w:val="00D25E30"/>
    <w:rsid w:val="00D31063"/>
    <w:rsid w:val="00D323C1"/>
    <w:rsid w:val="00D33AED"/>
    <w:rsid w:val="00D33B23"/>
    <w:rsid w:val="00D33E15"/>
    <w:rsid w:val="00D34A35"/>
    <w:rsid w:val="00D352D2"/>
    <w:rsid w:val="00D36ADC"/>
    <w:rsid w:val="00D37899"/>
    <w:rsid w:val="00D37914"/>
    <w:rsid w:val="00D431A0"/>
    <w:rsid w:val="00D43925"/>
    <w:rsid w:val="00D50DC6"/>
    <w:rsid w:val="00D51372"/>
    <w:rsid w:val="00D52606"/>
    <w:rsid w:val="00D5277E"/>
    <w:rsid w:val="00D54BEF"/>
    <w:rsid w:val="00D54EA4"/>
    <w:rsid w:val="00D552BA"/>
    <w:rsid w:val="00D564AA"/>
    <w:rsid w:val="00D57897"/>
    <w:rsid w:val="00D608A8"/>
    <w:rsid w:val="00D628BC"/>
    <w:rsid w:val="00D62BA6"/>
    <w:rsid w:val="00D738A6"/>
    <w:rsid w:val="00D76749"/>
    <w:rsid w:val="00D80A1D"/>
    <w:rsid w:val="00D80D58"/>
    <w:rsid w:val="00D855B3"/>
    <w:rsid w:val="00DA00E9"/>
    <w:rsid w:val="00DA0D1E"/>
    <w:rsid w:val="00DA316D"/>
    <w:rsid w:val="00DA459C"/>
    <w:rsid w:val="00DA6D52"/>
    <w:rsid w:val="00DB2940"/>
    <w:rsid w:val="00DB295F"/>
    <w:rsid w:val="00DB4843"/>
    <w:rsid w:val="00DC1A7B"/>
    <w:rsid w:val="00DC2FD7"/>
    <w:rsid w:val="00DD52D0"/>
    <w:rsid w:val="00DD6291"/>
    <w:rsid w:val="00DE2023"/>
    <w:rsid w:val="00DE3122"/>
    <w:rsid w:val="00DE7BDE"/>
    <w:rsid w:val="00DF0821"/>
    <w:rsid w:val="00DF4A2B"/>
    <w:rsid w:val="00DF52ED"/>
    <w:rsid w:val="00DF596C"/>
    <w:rsid w:val="00DF6125"/>
    <w:rsid w:val="00E0002D"/>
    <w:rsid w:val="00E0005D"/>
    <w:rsid w:val="00E02947"/>
    <w:rsid w:val="00E0443F"/>
    <w:rsid w:val="00E1379D"/>
    <w:rsid w:val="00E15DE0"/>
    <w:rsid w:val="00E17816"/>
    <w:rsid w:val="00E17BFE"/>
    <w:rsid w:val="00E17F2E"/>
    <w:rsid w:val="00E21C25"/>
    <w:rsid w:val="00E25199"/>
    <w:rsid w:val="00E26814"/>
    <w:rsid w:val="00E27463"/>
    <w:rsid w:val="00E338A1"/>
    <w:rsid w:val="00E37A1C"/>
    <w:rsid w:val="00E412F0"/>
    <w:rsid w:val="00E452F2"/>
    <w:rsid w:val="00E536C1"/>
    <w:rsid w:val="00E57E15"/>
    <w:rsid w:val="00E61BDF"/>
    <w:rsid w:val="00E61F67"/>
    <w:rsid w:val="00E62F0B"/>
    <w:rsid w:val="00E640F5"/>
    <w:rsid w:val="00E653EF"/>
    <w:rsid w:val="00E66EDD"/>
    <w:rsid w:val="00E6748E"/>
    <w:rsid w:val="00E7244D"/>
    <w:rsid w:val="00E73890"/>
    <w:rsid w:val="00E7591E"/>
    <w:rsid w:val="00E81E23"/>
    <w:rsid w:val="00E82298"/>
    <w:rsid w:val="00E85DE8"/>
    <w:rsid w:val="00E867A7"/>
    <w:rsid w:val="00E86B2B"/>
    <w:rsid w:val="00E86C7D"/>
    <w:rsid w:val="00E87947"/>
    <w:rsid w:val="00E9046A"/>
    <w:rsid w:val="00E93B64"/>
    <w:rsid w:val="00E95FA4"/>
    <w:rsid w:val="00EA08AC"/>
    <w:rsid w:val="00EA3C61"/>
    <w:rsid w:val="00EA7187"/>
    <w:rsid w:val="00EB3639"/>
    <w:rsid w:val="00EB394C"/>
    <w:rsid w:val="00EB68E4"/>
    <w:rsid w:val="00EB7B89"/>
    <w:rsid w:val="00EC47D8"/>
    <w:rsid w:val="00ED67B1"/>
    <w:rsid w:val="00ED6B10"/>
    <w:rsid w:val="00ED7E5B"/>
    <w:rsid w:val="00EE00DB"/>
    <w:rsid w:val="00EE669E"/>
    <w:rsid w:val="00EF1BAE"/>
    <w:rsid w:val="00EF262E"/>
    <w:rsid w:val="00EF4BA2"/>
    <w:rsid w:val="00EF526B"/>
    <w:rsid w:val="00EF6408"/>
    <w:rsid w:val="00EF6E5F"/>
    <w:rsid w:val="00F00367"/>
    <w:rsid w:val="00F035BD"/>
    <w:rsid w:val="00F036C8"/>
    <w:rsid w:val="00F05130"/>
    <w:rsid w:val="00F063A8"/>
    <w:rsid w:val="00F10B91"/>
    <w:rsid w:val="00F1207F"/>
    <w:rsid w:val="00F15221"/>
    <w:rsid w:val="00F15D00"/>
    <w:rsid w:val="00F2147C"/>
    <w:rsid w:val="00F25459"/>
    <w:rsid w:val="00F25D35"/>
    <w:rsid w:val="00F3709B"/>
    <w:rsid w:val="00F40E2F"/>
    <w:rsid w:val="00F45093"/>
    <w:rsid w:val="00F46EB8"/>
    <w:rsid w:val="00F54D00"/>
    <w:rsid w:val="00F621CE"/>
    <w:rsid w:val="00F6247D"/>
    <w:rsid w:val="00F70557"/>
    <w:rsid w:val="00F72470"/>
    <w:rsid w:val="00F76A90"/>
    <w:rsid w:val="00F772F1"/>
    <w:rsid w:val="00F80BE4"/>
    <w:rsid w:val="00F82063"/>
    <w:rsid w:val="00F82A51"/>
    <w:rsid w:val="00F84143"/>
    <w:rsid w:val="00F841E4"/>
    <w:rsid w:val="00F84FFC"/>
    <w:rsid w:val="00F86E28"/>
    <w:rsid w:val="00F96955"/>
    <w:rsid w:val="00FA5BD6"/>
    <w:rsid w:val="00FA681A"/>
    <w:rsid w:val="00FA692F"/>
    <w:rsid w:val="00FA75D7"/>
    <w:rsid w:val="00FB00AD"/>
    <w:rsid w:val="00FB08FC"/>
    <w:rsid w:val="00FB4D38"/>
    <w:rsid w:val="00FB5F8E"/>
    <w:rsid w:val="00FC3CC4"/>
    <w:rsid w:val="00FC4557"/>
    <w:rsid w:val="00FC4CBC"/>
    <w:rsid w:val="00FD1849"/>
    <w:rsid w:val="00FD1ED0"/>
    <w:rsid w:val="00FD350F"/>
    <w:rsid w:val="00FD393D"/>
    <w:rsid w:val="00FE33BC"/>
    <w:rsid w:val="00FE71F6"/>
    <w:rsid w:val="00FF1125"/>
    <w:rsid w:val="00FF21A1"/>
    <w:rsid w:val="00FF2590"/>
    <w:rsid w:val="00FF43E5"/>
    <w:rsid w:val="00FF4910"/>
    <w:rsid w:val="00FF5A5E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C12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504C48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link w:val="ekvgrundtextarialZchn"/>
    <w:qFormat/>
    <w:rsid w:val="00B858B0"/>
    <w:pPr>
      <w:tabs>
        <w:tab w:val="left" w:pos="340"/>
        <w:tab w:val="left" w:pos="595"/>
        <w:tab w:val="left" w:pos="851"/>
      </w:tabs>
      <w:spacing w:line="312" w:lineRule="exact"/>
    </w:pPr>
    <w:rPr>
      <w:rFonts w:ascii="Arial" w:hAnsi="Arial"/>
      <w:sz w:val="23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6139FF"/>
    <w:rPr>
      <w:sz w:val="23"/>
      <w:szCs w:val="28"/>
    </w:rPr>
  </w:style>
  <w:style w:type="paragraph" w:customStyle="1" w:styleId="ekvkvnummer">
    <w:name w:val="ekv.kv.nummer"/>
    <w:basedOn w:val="ekvgrundtextarial"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6139FF"/>
    <w:pPr>
      <w:tabs>
        <w:tab w:val="left" w:pos="9356"/>
      </w:tabs>
      <w:spacing w:line="566" w:lineRule="exact"/>
    </w:pPr>
    <w:rPr>
      <w:sz w:val="25"/>
    </w:rPr>
  </w:style>
  <w:style w:type="paragraph" w:customStyle="1" w:styleId="ekvgrundtexthalbe">
    <w:name w:val="ekv.grundtext.halbe"/>
    <w:basedOn w:val="ekvgrundtextarial"/>
    <w:qFormat/>
    <w:rsid w:val="006139FF"/>
    <w:pPr>
      <w:spacing w:line="156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locked/>
    <w:rsid w:val="00B858B0"/>
    <w:rPr>
      <w:rFonts w:ascii="Arial" w:hAnsi="Arial"/>
      <w:sz w:val="22"/>
      <w:lang w:val="de-DE" w:eastAsia="de-DE"/>
    </w:rPr>
  </w:style>
  <w:style w:type="paragraph" w:customStyle="1" w:styleId="ekvtabelle">
    <w:name w:val="ekv.tabelle"/>
    <w:basedOn w:val="ekvgrundtextarial"/>
    <w:uiPriority w:val="99"/>
    <w:qFormat/>
    <w:rsid w:val="00554158"/>
    <w:pPr>
      <w:ind w:left="-113"/>
    </w:pPr>
    <w:rPr>
      <w:sz w:val="22"/>
    </w:rPr>
  </w:style>
  <w:style w:type="paragraph" w:customStyle="1" w:styleId="ekvkolumnentitel">
    <w:name w:val="ekv.kolumnentitel"/>
    <w:basedOn w:val="ekvgrundtextarial"/>
    <w:qFormat/>
    <w:rsid w:val="001A65CD"/>
    <w:pPr>
      <w:spacing w:line="240" w:lineRule="auto"/>
    </w:pPr>
    <w:rPr>
      <w:sz w:val="20"/>
      <w:szCs w:val="30"/>
    </w:rPr>
  </w:style>
  <w:style w:type="paragraph" w:styleId="Kopfzeile">
    <w:name w:val="header"/>
    <w:basedOn w:val="Standard"/>
    <w:link w:val="KopfzeileZchn"/>
    <w:uiPriority w:val="89"/>
    <w:semiHidden/>
    <w:rsid w:val="008C10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411D7"/>
    <w:rPr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8C108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E536C1"/>
    <w:rPr>
      <w:rFonts w:eastAsia="Times New Roman"/>
      <w:lang w:eastAsia="en-US"/>
    </w:r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230C6C"/>
    <w:pPr>
      <w:shd w:val="clear" w:color="auto" w:fill="E6E6E6"/>
    </w:pPr>
  </w:style>
  <w:style w:type="character" w:styleId="Zeilennummer">
    <w:name w:val="line number"/>
    <w:uiPriority w:val="89"/>
    <w:semiHidden/>
    <w:rsid w:val="00EA3C61"/>
    <w:rPr>
      <w:rFonts w:cs="Times New Roman"/>
    </w:rPr>
  </w:style>
  <w:style w:type="paragraph" w:customStyle="1" w:styleId="ekvpicto">
    <w:name w:val="ekv.picto"/>
    <w:basedOn w:val="ekvgrundtextarial"/>
    <w:rsid w:val="00871436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FE71F6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 w:val="27"/>
      <w:szCs w:val="30"/>
    </w:rPr>
  </w:style>
  <w:style w:type="paragraph" w:customStyle="1" w:styleId="ekvaufzaehlung">
    <w:name w:val="ekv.aufzaehlung"/>
    <w:basedOn w:val="ekvgrundtextarial"/>
    <w:qFormat/>
    <w:rsid w:val="00B858B0"/>
    <w:pPr>
      <w:tabs>
        <w:tab w:val="left" w:pos="397"/>
        <w:tab w:val="left" w:pos="709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CE4F39"/>
    <w:rPr>
      <w:sz w:val="20"/>
    </w:rPr>
  </w:style>
  <w:style w:type="character" w:customStyle="1" w:styleId="ekvlueckentext">
    <w:name w:val="ekv.lueckentext"/>
    <w:qFormat/>
    <w:rsid w:val="00190585"/>
    <w:rPr>
      <w:rFonts w:ascii="Times New Roman" w:hAnsi="Times New Roman"/>
      <w:i/>
      <w:sz w:val="24"/>
      <w:u w:val="single"/>
    </w:rPr>
  </w:style>
  <w:style w:type="paragraph" w:customStyle="1" w:styleId="ekvbildbeschreibung">
    <w:name w:val="ekv.bildbeschreibung"/>
    <w:basedOn w:val="ekvgrundtextarial"/>
    <w:qFormat/>
    <w:rsid w:val="00FA681A"/>
    <w:pPr>
      <w:shd w:val="clear" w:color="auto" w:fill="CCCCCC"/>
    </w:pPr>
  </w:style>
  <w:style w:type="paragraph" w:customStyle="1" w:styleId="ekvbild">
    <w:name w:val="ekv.bild"/>
    <w:qFormat/>
    <w:rsid w:val="00FD393D"/>
    <w:rPr>
      <w:rFonts w:ascii="Arial" w:hAnsi="Arial"/>
      <w:sz w:val="23"/>
      <w:szCs w:val="22"/>
    </w:rPr>
  </w:style>
  <w:style w:type="character" w:customStyle="1" w:styleId="ekvfett">
    <w:name w:val="ekv.fett"/>
    <w:qFormat/>
    <w:rsid w:val="00050530"/>
    <w:rPr>
      <w:b/>
    </w:rPr>
  </w:style>
  <w:style w:type="character" w:customStyle="1" w:styleId="ekvkursiv">
    <w:name w:val="ekv.kursiv"/>
    <w:qFormat/>
    <w:rsid w:val="00050530"/>
    <w:rPr>
      <w:i/>
    </w:rPr>
  </w:style>
  <w:style w:type="character" w:customStyle="1" w:styleId="ekvfettkursiv">
    <w:name w:val="ekv.fett.kursiv"/>
    <w:qFormat/>
    <w:rsid w:val="00702862"/>
    <w:rPr>
      <w:b/>
      <w:i/>
    </w:rPr>
  </w:style>
  <w:style w:type="paragraph" w:customStyle="1" w:styleId="ekvboxtext">
    <w:name w:val="ekv.box.text"/>
    <w:basedOn w:val="ekvgrundtextarial"/>
    <w:rsid w:val="00D33E15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qFormat/>
    <w:rsid w:val="005307AC"/>
    <w:rPr>
      <w:rFonts w:cs="Times New Roman"/>
    </w:rPr>
  </w:style>
  <w:style w:type="character" w:customStyle="1" w:styleId="ekvarbeitsanweisungfremdsprache">
    <w:name w:val="ekv.arbeitsanweisung.fremdsprache"/>
    <w:qFormat/>
    <w:rsid w:val="005307AC"/>
    <w:rPr>
      <w:i/>
    </w:rPr>
  </w:style>
  <w:style w:type="paragraph" w:customStyle="1" w:styleId="ekvboxtitel">
    <w:name w:val="ekv.box.titel"/>
    <w:basedOn w:val="ekvgrundtextarial"/>
    <w:rsid w:val="00D33E15"/>
    <w:pPr>
      <w:shd w:val="clear" w:color="auto" w:fill="D9D9D9"/>
      <w:spacing w:before="40" w:after="120"/>
    </w:pPr>
  </w:style>
  <w:style w:type="paragraph" w:customStyle="1" w:styleId="ekvsprechblase">
    <w:name w:val="ekv.sprechblase"/>
    <w:qFormat/>
    <w:rsid w:val="005610D9"/>
    <w:pPr>
      <w:spacing w:line="270" w:lineRule="exact"/>
    </w:pPr>
    <w:rPr>
      <w:rFonts w:ascii="Arial" w:hAnsi="Arial" w:cs="Arial"/>
      <w:sz w:val="25"/>
      <w:szCs w:val="21"/>
    </w:rPr>
  </w:style>
  <w:style w:type="paragraph" w:customStyle="1" w:styleId="ekvkaertchen">
    <w:name w:val="ekv.kaertchen"/>
    <w:basedOn w:val="ekvzahlenmauer"/>
    <w:qFormat/>
    <w:rsid w:val="005610D9"/>
    <w:rPr>
      <w:b/>
      <w:sz w:val="27"/>
      <w:szCs w:val="25"/>
    </w:rPr>
  </w:style>
  <w:style w:type="paragraph" w:customStyle="1" w:styleId="ekvkreuzwortraetsel">
    <w:name w:val="ekv.kreuzwortraetsel"/>
    <w:qFormat/>
    <w:rsid w:val="005610D9"/>
    <w:pPr>
      <w:jc w:val="center"/>
    </w:pPr>
    <w:rPr>
      <w:rFonts w:ascii="Comic Sans MS" w:hAnsi="Comic Sans MS"/>
      <w:color w:val="0000FF"/>
      <w:sz w:val="26"/>
      <w:szCs w:val="24"/>
    </w:rPr>
  </w:style>
  <w:style w:type="paragraph" w:customStyle="1" w:styleId="ekvkrtchen">
    <w:name w:val="ekv.kärtchen"/>
    <w:basedOn w:val="ekvzahlenmauer"/>
    <w:rsid w:val="00A103D9"/>
    <w:pPr>
      <w:shd w:val="clear" w:color="auto" w:fill="D9D9D9"/>
      <w:jc w:val="left"/>
    </w:pPr>
  </w:style>
  <w:style w:type="paragraph" w:customStyle="1" w:styleId="ekvzahlenmauer">
    <w:name w:val="ekv.zahlenmauer"/>
    <w:basedOn w:val="ekvkreuzwortraetsel"/>
    <w:rsid w:val="00CC3328"/>
    <w:rPr>
      <w:rFonts w:ascii="Arial" w:hAnsi="Arial"/>
      <w:color w:val="auto"/>
      <w:sz w:val="22"/>
    </w:rPr>
  </w:style>
  <w:style w:type="character" w:customStyle="1" w:styleId="ekvlueckentextgesperrt">
    <w:name w:val="ekv.lueckentext.gesperrt"/>
    <w:semiHidden/>
    <w:rsid w:val="008E0DE8"/>
    <w:rPr>
      <w:rFonts w:ascii="Times New Roman" w:hAnsi="Times New Roman"/>
      <w:i/>
      <w:color w:val="FFFFFF"/>
      <w:sz w:val="24"/>
      <w:u w:val="single" w:color="000000"/>
    </w:rPr>
  </w:style>
  <w:style w:type="paragraph" w:customStyle="1" w:styleId="ekvrechendreieck">
    <w:name w:val="ekv.rechendreieck"/>
    <w:basedOn w:val="ekvgrundtextarial"/>
    <w:rsid w:val="00837D28"/>
    <w:pPr>
      <w:spacing w:line="396" w:lineRule="exact"/>
    </w:pPr>
    <w:rPr>
      <w:sz w:val="20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C12"/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504C48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link w:val="ekvgrundtextarialZchn"/>
    <w:qFormat/>
    <w:rsid w:val="00B858B0"/>
    <w:pPr>
      <w:tabs>
        <w:tab w:val="left" w:pos="340"/>
        <w:tab w:val="left" w:pos="595"/>
        <w:tab w:val="left" w:pos="851"/>
      </w:tabs>
      <w:spacing w:line="312" w:lineRule="exact"/>
    </w:pPr>
    <w:rPr>
      <w:rFonts w:ascii="Arial" w:hAnsi="Arial"/>
      <w:sz w:val="23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6139FF"/>
    <w:rPr>
      <w:sz w:val="23"/>
      <w:szCs w:val="28"/>
    </w:rPr>
  </w:style>
  <w:style w:type="paragraph" w:customStyle="1" w:styleId="ekvkvnummer">
    <w:name w:val="ekv.kv.nummer"/>
    <w:basedOn w:val="ekvgrundtextarial"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6139FF"/>
    <w:pPr>
      <w:tabs>
        <w:tab w:val="left" w:pos="9356"/>
      </w:tabs>
      <w:spacing w:line="566" w:lineRule="exact"/>
    </w:pPr>
    <w:rPr>
      <w:sz w:val="25"/>
    </w:rPr>
  </w:style>
  <w:style w:type="paragraph" w:customStyle="1" w:styleId="ekvgrundtexthalbe">
    <w:name w:val="ekv.grundtext.halbe"/>
    <w:basedOn w:val="ekvgrundtextarial"/>
    <w:qFormat/>
    <w:rsid w:val="006139FF"/>
    <w:pPr>
      <w:spacing w:line="156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locked/>
    <w:rsid w:val="00B858B0"/>
    <w:rPr>
      <w:rFonts w:ascii="Arial" w:hAnsi="Arial"/>
      <w:sz w:val="22"/>
      <w:lang w:val="de-DE" w:eastAsia="de-DE"/>
    </w:rPr>
  </w:style>
  <w:style w:type="paragraph" w:customStyle="1" w:styleId="ekvtabelle">
    <w:name w:val="ekv.tabelle"/>
    <w:basedOn w:val="ekvgrundtextarial"/>
    <w:uiPriority w:val="99"/>
    <w:qFormat/>
    <w:rsid w:val="00554158"/>
    <w:pPr>
      <w:ind w:left="-113"/>
    </w:pPr>
    <w:rPr>
      <w:sz w:val="22"/>
    </w:rPr>
  </w:style>
  <w:style w:type="paragraph" w:customStyle="1" w:styleId="ekvkolumnentitel">
    <w:name w:val="ekv.kolumnentitel"/>
    <w:basedOn w:val="ekvgrundtextarial"/>
    <w:qFormat/>
    <w:rsid w:val="001A65CD"/>
    <w:pPr>
      <w:spacing w:line="240" w:lineRule="auto"/>
    </w:pPr>
    <w:rPr>
      <w:sz w:val="20"/>
      <w:szCs w:val="30"/>
    </w:rPr>
  </w:style>
  <w:style w:type="paragraph" w:styleId="Kopfzeile">
    <w:name w:val="header"/>
    <w:basedOn w:val="Standard"/>
    <w:link w:val="KopfzeileZchn"/>
    <w:uiPriority w:val="89"/>
    <w:semiHidden/>
    <w:rsid w:val="008C10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4411D7"/>
    <w:rPr>
      <w:lang w:eastAsia="en-US"/>
    </w:rPr>
  </w:style>
  <w:style w:type="paragraph" w:styleId="Fuzeile">
    <w:name w:val="footer"/>
    <w:basedOn w:val="Standard"/>
    <w:link w:val="FuzeileZchn"/>
    <w:uiPriority w:val="99"/>
    <w:semiHidden/>
    <w:rsid w:val="008C108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E536C1"/>
    <w:rPr>
      <w:rFonts w:eastAsia="Times New Roman"/>
      <w:lang w:eastAsia="en-US"/>
    </w:r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230C6C"/>
    <w:pPr>
      <w:shd w:val="clear" w:color="auto" w:fill="E6E6E6"/>
    </w:pPr>
  </w:style>
  <w:style w:type="character" w:styleId="Zeilennummer">
    <w:name w:val="line number"/>
    <w:uiPriority w:val="89"/>
    <w:semiHidden/>
    <w:rsid w:val="00EA3C61"/>
    <w:rPr>
      <w:rFonts w:cs="Times New Roman"/>
    </w:rPr>
  </w:style>
  <w:style w:type="paragraph" w:customStyle="1" w:styleId="ekvpicto">
    <w:name w:val="ekv.picto"/>
    <w:basedOn w:val="ekvgrundtextarial"/>
    <w:rsid w:val="00871436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FE71F6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 w:val="27"/>
      <w:szCs w:val="30"/>
    </w:rPr>
  </w:style>
  <w:style w:type="paragraph" w:customStyle="1" w:styleId="ekvaufzaehlung">
    <w:name w:val="ekv.aufzaehlung"/>
    <w:basedOn w:val="ekvgrundtextarial"/>
    <w:qFormat/>
    <w:rsid w:val="00B858B0"/>
    <w:pPr>
      <w:tabs>
        <w:tab w:val="left" w:pos="397"/>
        <w:tab w:val="left" w:pos="709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CE4F39"/>
    <w:rPr>
      <w:sz w:val="20"/>
    </w:rPr>
  </w:style>
  <w:style w:type="character" w:customStyle="1" w:styleId="ekvlueckentext">
    <w:name w:val="ekv.lueckentext"/>
    <w:qFormat/>
    <w:rsid w:val="00190585"/>
    <w:rPr>
      <w:rFonts w:ascii="Times New Roman" w:hAnsi="Times New Roman"/>
      <w:i/>
      <w:sz w:val="24"/>
      <w:u w:val="single"/>
    </w:rPr>
  </w:style>
  <w:style w:type="paragraph" w:customStyle="1" w:styleId="ekvbildbeschreibung">
    <w:name w:val="ekv.bildbeschreibung"/>
    <w:basedOn w:val="ekvgrundtextarial"/>
    <w:qFormat/>
    <w:rsid w:val="00FA681A"/>
    <w:pPr>
      <w:shd w:val="clear" w:color="auto" w:fill="CCCCCC"/>
    </w:pPr>
  </w:style>
  <w:style w:type="paragraph" w:customStyle="1" w:styleId="ekvbild">
    <w:name w:val="ekv.bild"/>
    <w:qFormat/>
    <w:rsid w:val="00FD393D"/>
    <w:rPr>
      <w:rFonts w:ascii="Arial" w:hAnsi="Arial"/>
      <w:sz w:val="23"/>
      <w:szCs w:val="22"/>
    </w:rPr>
  </w:style>
  <w:style w:type="character" w:customStyle="1" w:styleId="ekvfett">
    <w:name w:val="ekv.fett"/>
    <w:qFormat/>
    <w:rsid w:val="00050530"/>
    <w:rPr>
      <w:b/>
    </w:rPr>
  </w:style>
  <w:style w:type="character" w:customStyle="1" w:styleId="ekvkursiv">
    <w:name w:val="ekv.kursiv"/>
    <w:qFormat/>
    <w:rsid w:val="00050530"/>
    <w:rPr>
      <w:i/>
    </w:rPr>
  </w:style>
  <w:style w:type="character" w:customStyle="1" w:styleId="ekvfettkursiv">
    <w:name w:val="ekv.fett.kursiv"/>
    <w:qFormat/>
    <w:rsid w:val="00702862"/>
    <w:rPr>
      <w:b/>
      <w:i/>
    </w:rPr>
  </w:style>
  <w:style w:type="paragraph" w:customStyle="1" w:styleId="ekvboxtext">
    <w:name w:val="ekv.box.text"/>
    <w:basedOn w:val="ekvgrundtextarial"/>
    <w:rsid w:val="00D33E15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qFormat/>
    <w:rsid w:val="005307AC"/>
    <w:rPr>
      <w:rFonts w:cs="Times New Roman"/>
    </w:rPr>
  </w:style>
  <w:style w:type="character" w:customStyle="1" w:styleId="ekvarbeitsanweisungfremdsprache">
    <w:name w:val="ekv.arbeitsanweisung.fremdsprache"/>
    <w:qFormat/>
    <w:rsid w:val="005307AC"/>
    <w:rPr>
      <w:i/>
    </w:rPr>
  </w:style>
  <w:style w:type="paragraph" w:customStyle="1" w:styleId="ekvboxtitel">
    <w:name w:val="ekv.box.titel"/>
    <w:basedOn w:val="ekvgrundtextarial"/>
    <w:rsid w:val="00D33E15"/>
    <w:pPr>
      <w:shd w:val="clear" w:color="auto" w:fill="D9D9D9"/>
      <w:spacing w:before="40" w:after="120"/>
    </w:pPr>
  </w:style>
  <w:style w:type="paragraph" w:customStyle="1" w:styleId="ekvsprechblase">
    <w:name w:val="ekv.sprechblase"/>
    <w:qFormat/>
    <w:rsid w:val="005610D9"/>
    <w:pPr>
      <w:spacing w:line="270" w:lineRule="exact"/>
    </w:pPr>
    <w:rPr>
      <w:rFonts w:ascii="Arial" w:hAnsi="Arial" w:cs="Arial"/>
      <w:sz w:val="25"/>
      <w:szCs w:val="21"/>
    </w:rPr>
  </w:style>
  <w:style w:type="paragraph" w:customStyle="1" w:styleId="ekvkaertchen">
    <w:name w:val="ekv.kaertchen"/>
    <w:basedOn w:val="ekvzahlenmauer"/>
    <w:qFormat/>
    <w:rsid w:val="005610D9"/>
    <w:rPr>
      <w:b/>
      <w:sz w:val="27"/>
      <w:szCs w:val="25"/>
    </w:rPr>
  </w:style>
  <w:style w:type="paragraph" w:customStyle="1" w:styleId="ekvkreuzwortraetsel">
    <w:name w:val="ekv.kreuzwortraetsel"/>
    <w:qFormat/>
    <w:rsid w:val="005610D9"/>
    <w:pPr>
      <w:jc w:val="center"/>
    </w:pPr>
    <w:rPr>
      <w:rFonts w:ascii="Comic Sans MS" w:hAnsi="Comic Sans MS"/>
      <w:color w:val="0000FF"/>
      <w:sz w:val="26"/>
      <w:szCs w:val="24"/>
    </w:rPr>
  </w:style>
  <w:style w:type="paragraph" w:customStyle="1" w:styleId="ekvkrtchen">
    <w:name w:val="ekv.kärtchen"/>
    <w:basedOn w:val="ekvzahlenmauer"/>
    <w:rsid w:val="00A103D9"/>
    <w:pPr>
      <w:shd w:val="clear" w:color="auto" w:fill="D9D9D9"/>
      <w:jc w:val="left"/>
    </w:pPr>
  </w:style>
  <w:style w:type="paragraph" w:customStyle="1" w:styleId="ekvzahlenmauer">
    <w:name w:val="ekv.zahlenmauer"/>
    <w:basedOn w:val="ekvkreuzwortraetsel"/>
    <w:rsid w:val="00CC3328"/>
    <w:rPr>
      <w:rFonts w:ascii="Arial" w:hAnsi="Arial"/>
      <w:color w:val="auto"/>
      <w:sz w:val="22"/>
    </w:rPr>
  </w:style>
  <w:style w:type="character" w:customStyle="1" w:styleId="ekvlueckentextgesperrt">
    <w:name w:val="ekv.lueckentext.gesperrt"/>
    <w:semiHidden/>
    <w:rsid w:val="008E0DE8"/>
    <w:rPr>
      <w:rFonts w:ascii="Times New Roman" w:hAnsi="Times New Roman"/>
      <w:i/>
      <w:color w:val="FFFFFF"/>
      <w:sz w:val="24"/>
      <w:u w:val="single" w:color="000000"/>
    </w:rPr>
  </w:style>
  <w:style w:type="paragraph" w:customStyle="1" w:styleId="ekvrechendreieck">
    <w:name w:val="ekv.rechendreieck"/>
    <w:basedOn w:val="ekvgrundtextarial"/>
    <w:rsid w:val="00837D28"/>
    <w:pPr>
      <w:spacing w:line="396" w:lineRule="exact"/>
    </w:pPr>
    <w:rPr>
      <w:sz w:val="20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ziska\AppData\Roaming\Microsoft\Templates\WD_KV_KL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WD_KV_KL2.dot</Template>
  <TotalTime>0</TotalTime>
  <Pages>6</Pages>
  <Words>795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dc:description>Test, Rückmeldebogen</dc:description>
  <cp:lastModifiedBy>Geißler, Anke</cp:lastModifiedBy>
  <cp:revision>2</cp:revision>
  <cp:lastPrinted>2017-03-31T09:18:00Z</cp:lastPrinted>
  <dcterms:created xsi:type="dcterms:W3CDTF">2019-04-11T11:07:00Z</dcterms:created>
  <dcterms:modified xsi:type="dcterms:W3CDTF">2019-04-11T11:07:00Z</dcterms:modified>
</cp:coreProperties>
</file>