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2EA" w:rsidRDefault="00B53ED4" w:rsidP="00810136">
      <w:pPr>
        <w:pStyle w:val="stoffdeckblatttitel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0" locked="0" layoutInCell="1" allowOverlap="1" wp14:anchorId="38D239EB" wp14:editId="7404C7DB">
            <wp:simplePos x="0" y="0"/>
            <wp:positionH relativeFrom="column">
              <wp:posOffset>-15240</wp:posOffset>
            </wp:positionH>
            <wp:positionV relativeFrom="paragraph">
              <wp:posOffset>-19050</wp:posOffset>
            </wp:positionV>
            <wp:extent cx="958215" cy="923290"/>
            <wp:effectExtent l="0" t="0" r="0" b="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B76F3">
        <w:rPr>
          <w:b/>
        </w:rPr>
        <w:t>Découvertes</w:t>
      </w:r>
      <w:proofErr w:type="spellEnd"/>
      <w:r w:rsidR="00DB76F3">
        <w:rPr>
          <w:b/>
        </w:rPr>
        <w:t xml:space="preserve"> Bayern </w:t>
      </w:r>
      <w:bookmarkStart w:id="0" w:name="_GoBack"/>
      <w:bookmarkEnd w:id="0"/>
    </w:p>
    <w:p w:rsidR="00101843" w:rsidRDefault="00F913A9" w:rsidP="00810136">
      <w:pPr>
        <w:pStyle w:val="stoffdeckblatttitel"/>
      </w:pPr>
      <w:r>
        <w:t xml:space="preserve">Abgleich </w:t>
      </w:r>
      <w:r w:rsidR="005441D2">
        <w:t xml:space="preserve">mit dem </w:t>
      </w:r>
      <w:r w:rsidR="008723E9" w:rsidRPr="008723E9">
        <w:t>Kompetenzrahmen zur Medienbildung an bayerischen Schulen</w:t>
      </w:r>
    </w:p>
    <w:p w:rsidR="00EE3B46" w:rsidRDefault="00DB76F3" w:rsidP="00810136">
      <w:pPr>
        <w:pStyle w:val="stoffdeckblatttitel"/>
      </w:pPr>
      <w:r>
        <w:t xml:space="preserve">Französisch </w:t>
      </w:r>
      <w:r w:rsidR="00FC22EA">
        <w:t xml:space="preserve">| </w:t>
      </w:r>
      <w:r>
        <w:t>Gymnasium</w:t>
      </w:r>
    </w:p>
    <w:p w:rsidR="00FC22EA" w:rsidRDefault="00FC22EA" w:rsidP="00810136">
      <w:pPr>
        <w:pStyle w:val="stoffdeckblatttitel"/>
        <w:rPr>
          <w:b/>
        </w:rPr>
      </w:pPr>
      <w:r>
        <w:t xml:space="preserve"> </w:t>
      </w: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FA16EE" w:rsidP="00810136">
      <w:pPr>
        <w:spacing w:after="0" w:line="312" w:lineRule="auto"/>
        <w:rPr>
          <w:b/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97152" behindDoc="0" locked="0" layoutInCell="1" allowOverlap="1" wp14:anchorId="28453F20" wp14:editId="03937D9A">
            <wp:simplePos x="0" y="0"/>
            <wp:positionH relativeFrom="column">
              <wp:posOffset>1609725</wp:posOffset>
            </wp:positionH>
            <wp:positionV relativeFrom="paragraph">
              <wp:posOffset>24765</wp:posOffset>
            </wp:positionV>
            <wp:extent cx="1427116" cy="1936800"/>
            <wp:effectExtent l="0" t="0" r="1905" b="6350"/>
            <wp:wrapNone/>
            <wp:docPr id="3" name="Grafik 3" descr="K:\EKV\ZSM\04_Kampagnen\02_GYV\02_Franzoesisch\Dec_BY\03_Gestaltungselemente\Cover\Band 2\622278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EKV\ZSM\04_Kampagnen\02_GYV\02_Franzoesisch\Dec_BY\03_Gestaltungselemente\Cover\Band 2\622278_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3" t="9786" r="11895" b="5694"/>
                    <a:stretch/>
                  </pic:blipFill>
                  <pic:spPr bwMode="auto">
                    <a:xfrm>
                      <a:off x="0" y="0"/>
                      <a:ext cx="1427116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de-DE"/>
        </w:rPr>
        <w:drawing>
          <wp:anchor distT="0" distB="0" distL="114300" distR="114300" simplePos="0" relativeHeight="251696128" behindDoc="0" locked="0" layoutInCell="1" allowOverlap="1" wp14:anchorId="232AD9D0" wp14:editId="3DF2CF03">
            <wp:simplePos x="0" y="0"/>
            <wp:positionH relativeFrom="column">
              <wp:posOffset>-6350</wp:posOffset>
            </wp:positionH>
            <wp:positionV relativeFrom="paragraph">
              <wp:posOffset>24765</wp:posOffset>
            </wp:positionV>
            <wp:extent cx="1413678" cy="1911350"/>
            <wp:effectExtent l="0" t="0" r="0" b="0"/>
            <wp:wrapNone/>
            <wp:docPr id="2" name="Grafik 2" descr="K:\EKV\ZSM\04_Kampagnen\02_GYV\02_Franzoesisch\Dec_BY\03_Gestaltungselemente\Cover\622268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EKV\ZSM\04_Kampagnen\02_GYV\02_Franzoesisch\Dec_BY\03_Gestaltungselemente\Cover\622268_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3" t="10143" r="12115" b="5694"/>
                    <a:stretch/>
                  </pic:blipFill>
                  <pic:spPr bwMode="auto">
                    <a:xfrm>
                      <a:off x="0" y="0"/>
                      <a:ext cx="1413678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Default="008913F6" w:rsidP="00810136">
      <w:pPr>
        <w:spacing w:after="0" w:line="312" w:lineRule="auto"/>
        <w:rPr>
          <w:b/>
          <w:noProof/>
          <w:lang w:eastAsia="de-DE"/>
        </w:rPr>
      </w:pPr>
    </w:p>
    <w:p w:rsidR="008913F6" w:rsidRPr="00CA239D" w:rsidRDefault="008913F6" w:rsidP="00810136">
      <w:pPr>
        <w:spacing w:after="0" w:line="312" w:lineRule="auto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913F6" w:rsidRDefault="008913F6" w:rsidP="00810136">
      <w:pPr>
        <w:pStyle w:val="Hinweise"/>
      </w:pPr>
    </w:p>
    <w:p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:rsidR="008C63D0" w:rsidRDefault="008C63D0" w:rsidP="008C63D0">
      <w:pPr>
        <w:pStyle w:val="Kopfzeile"/>
        <w:rPr>
          <w:rFonts w:ascii="Arial" w:eastAsia="Times New Roman" w:hAnsi="Arial" w:cs="Times New Roman"/>
          <w:color w:val="BFBFBF" w:themeColor="background1" w:themeShade="BF"/>
          <w:lang w:eastAsia="ar-SA"/>
        </w:rPr>
      </w:pPr>
    </w:p>
    <w:p w:rsidR="00EF09A7" w:rsidRPr="008C63D0" w:rsidRDefault="008C63D0" w:rsidP="00EF09A7">
      <w:pPr>
        <w:pStyle w:val="Kopfzeile"/>
        <w:tabs>
          <w:tab w:val="clear" w:pos="4536"/>
          <w:tab w:val="clear" w:pos="9072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b/>
          <w:sz w:val="16"/>
          <w:szCs w:val="16"/>
        </w:rPr>
      </w:pPr>
      <w:r w:rsidRPr="008C63D0">
        <w:rPr>
          <w:rFonts w:ascii="Arial" w:hAnsi="Arial" w:cs="Arial"/>
          <w:b/>
          <w:sz w:val="16"/>
          <w:szCs w:val="16"/>
        </w:rPr>
        <w:t xml:space="preserve">Schülerbuch </w:t>
      </w:r>
      <w:proofErr w:type="spellStart"/>
      <w:r w:rsidR="00816759">
        <w:rPr>
          <w:rFonts w:ascii="Arial" w:hAnsi="Arial" w:cs="Arial"/>
          <w:b/>
          <w:sz w:val="16"/>
          <w:szCs w:val="16"/>
        </w:rPr>
        <w:t>Lernjahr</w:t>
      </w:r>
      <w:proofErr w:type="spellEnd"/>
      <w:r w:rsidR="00816759">
        <w:rPr>
          <w:rFonts w:ascii="Arial" w:hAnsi="Arial" w:cs="Arial"/>
          <w:b/>
          <w:sz w:val="16"/>
          <w:szCs w:val="16"/>
        </w:rPr>
        <w:t xml:space="preserve"> 1</w:t>
      </w:r>
      <w:r>
        <w:rPr>
          <w:rFonts w:ascii="Arial" w:hAnsi="Arial" w:cs="Arial"/>
          <w:b/>
          <w:sz w:val="16"/>
          <w:szCs w:val="16"/>
        </w:rPr>
        <w:tab/>
      </w:r>
      <w:r w:rsidR="00EF09A7">
        <w:rPr>
          <w:rFonts w:ascii="Arial" w:hAnsi="Arial" w:cs="Arial"/>
          <w:b/>
          <w:sz w:val="16"/>
          <w:szCs w:val="16"/>
        </w:rPr>
        <w:t xml:space="preserve">Schülerbuch </w:t>
      </w:r>
      <w:proofErr w:type="spellStart"/>
      <w:r w:rsidR="00816759">
        <w:rPr>
          <w:rFonts w:ascii="Arial" w:hAnsi="Arial" w:cs="Arial"/>
          <w:b/>
          <w:sz w:val="16"/>
          <w:szCs w:val="16"/>
        </w:rPr>
        <w:t>Lernjahr</w:t>
      </w:r>
      <w:proofErr w:type="spellEnd"/>
      <w:r w:rsidR="00816759">
        <w:rPr>
          <w:rFonts w:ascii="Arial" w:hAnsi="Arial" w:cs="Arial"/>
          <w:b/>
          <w:sz w:val="16"/>
          <w:szCs w:val="16"/>
        </w:rPr>
        <w:t xml:space="preserve"> 2</w:t>
      </w:r>
      <w:r w:rsidR="00EF09A7">
        <w:rPr>
          <w:rFonts w:ascii="Arial" w:hAnsi="Arial" w:cs="Arial"/>
          <w:b/>
          <w:sz w:val="16"/>
          <w:szCs w:val="16"/>
        </w:rPr>
        <w:tab/>
      </w:r>
      <w:r w:rsidR="00EF09A7">
        <w:rPr>
          <w:rFonts w:ascii="Arial" w:hAnsi="Arial" w:cs="Arial"/>
          <w:b/>
          <w:sz w:val="16"/>
          <w:szCs w:val="16"/>
        </w:rPr>
        <w:tab/>
      </w:r>
    </w:p>
    <w:p w:rsidR="008C63D0" w:rsidRPr="008C63D0" w:rsidRDefault="008C63D0" w:rsidP="00EF09A7">
      <w:pPr>
        <w:pStyle w:val="Kopfzeile"/>
        <w:tabs>
          <w:tab w:val="clear" w:pos="4536"/>
          <w:tab w:val="left" w:pos="2552"/>
          <w:tab w:val="left" w:pos="4962"/>
          <w:tab w:val="left" w:pos="7513"/>
          <w:tab w:val="left" w:pos="10065"/>
          <w:tab w:val="left" w:pos="12474"/>
        </w:tabs>
        <w:rPr>
          <w:rFonts w:ascii="Arial" w:hAnsi="Arial" w:cs="Arial"/>
          <w:sz w:val="16"/>
          <w:szCs w:val="16"/>
        </w:rPr>
      </w:pPr>
      <w:r w:rsidRPr="008C63D0">
        <w:rPr>
          <w:rFonts w:ascii="Arial" w:hAnsi="Arial" w:cs="Arial"/>
          <w:sz w:val="16"/>
          <w:szCs w:val="16"/>
        </w:rPr>
        <w:t>ISBN: 978-3-12-</w:t>
      </w:r>
      <w:r w:rsidR="00816759">
        <w:rPr>
          <w:rFonts w:ascii="Arial" w:hAnsi="Arial" w:cs="Arial"/>
          <w:sz w:val="16"/>
          <w:szCs w:val="16"/>
        </w:rPr>
        <w:t>622268</w:t>
      </w:r>
      <w:r w:rsidRPr="008C63D0">
        <w:rPr>
          <w:rFonts w:ascii="Arial" w:hAnsi="Arial" w:cs="Arial"/>
          <w:sz w:val="16"/>
          <w:szCs w:val="16"/>
        </w:rPr>
        <w:t>-</w:t>
      </w:r>
      <w:r w:rsidR="00816759">
        <w:rPr>
          <w:rFonts w:ascii="Arial" w:hAnsi="Arial" w:cs="Arial"/>
          <w:sz w:val="16"/>
          <w:szCs w:val="16"/>
        </w:rPr>
        <w:t>6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</w:r>
      <w:r w:rsidRPr="008C63D0">
        <w:rPr>
          <w:rFonts w:ascii="Arial" w:hAnsi="Arial" w:cs="Arial"/>
          <w:sz w:val="16"/>
          <w:szCs w:val="16"/>
        </w:rPr>
        <w:t xml:space="preserve">ISBN: </w:t>
      </w:r>
      <w:r w:rsidR="00801E0A">
        <w:rPr>
          <w:rFonts w:ascii="Arial" w:hAnsi="Arial" w:cs="Arial"/>
          <w:sz w:val="16"/>
          <w:szCs w:val="16"/>
        </w:rPr>
        <w:t>978-3-12-</w:t>
      </w:r>
      <w:r w:rsidR="00816759">
        <w:rPr>
          <w:rFonts w:ascii="Arial" w:hAnsi="Arial" w:cs="Arial"/>
          <w:sz w:val="16"/>
          <w:szCs w:val="16"/>
        </w:rPr>
        <w:t>622278</w:t>
      </w:r>
      <w:r w:rsidRPr="008C63D0">
        <w:rPr>
          <w:rFonts w:ascii="Arial" w:hAnsi="Arial" w:cs="Arial"/>
          <w:sz w:val="16"/>
          <w:szCs w:val="16"/>
        </w:rPr>
        <w:t>-</w:t>
      </w:r>
      <w:r w:rsidR="00816759">
        <w:rPr>
          <w:rFonts w:ascii="Arial" w:hAnsi="Arial" w:cs="Arial"/>
          <w:sz w:val="16"/>
          <w:szCs w:val="16"/>
        </w:rPr>
        <w:t>5</w:t>
      </w:r>
      <w:r w:rsidR="00EF09A7">
        <w:rPr>
          <w:rFonts w:ascii="Arial" w:hAnsi="Arial" w:cs="Arial"/>
          <w:sz w:val="16"/>
          <w:szCs w:val="16"/>
        </w:rPr>
        <w:tab/>
      </w:r>
      <w:r w:rsidR="00EF09A7">
        <w:rPr>
          <w:rFonts w:ascii="Arial" w:hAnsi="Arial" w:cs="Arial"/>
          <w:sz w:val="16"/>
          <w:szCs w:val="16"/>
        </w:rPr>
        <w:tab/>
      </w:r>
    </w:p>
    <w:p w:rsidR="00810136" w:rsidRDefault="00810136" w:rsidP="00810136">
      <w:pPr>
        <w:pStyle w:val="Hinweise"/>
        <w:rPr>
          <w:b/>
        </w:rPr>
      </w:pPr>
    </w:p>
    <w:p w:rsidR="00810136" w:rsidRDefault="00810136" w:rsidP="00810136">
      <w:pPr>
        <w:pStyle w:val="Hinweise"/>
        <w:rPr>
          <w:b/>
        </w:rPr>
      </w:pPr>
    </w:p>
    <w:p w:rsidR="00605202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05202" w:rsidRPr="008C63D0" w:rsidRDefault="00605202" w:rsidP="00810136">
      <w:pPr>
        <w:spacing w:after="0" w:line="312" w:lineRule="auto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031"/>
        <w:gridCol w:w="3334"/>
        <w:gridCol w:w="3225"/>
        <w:gridCol w:w="3222"/>
      </w:tblGrid>
      <w:tr w:rsidR="00B75918" w:rsidRPr="00C71368" w:rsidTr="000A4F09">
        <w:trPr>
          <w:trHeight w:val="390"/>
        </w:trPr>
        <w:tc>
          <w:tcPr>
            <w:tcW w:w="654" w:type="pct"/>
            <w:shd w:val="clear" w:color="auto" w:fill="0066FF"/>
          </w:tcPr>
          <w:p w:rsidR="00B75918" w:rsidRPr="009F317B" w:rsidRDefault="00B75918" w:rsidP="001E40DA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9F317B"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  <w:t>Basis-kompetenzen</w:t>
            </w:r>
          </w:p>
        </w:tc>
        <w:tc>
          <w:tcPr>
            <w:tcW w:w="1028" w:type="pct"/>
            <w:shd w:val="clear" w:color="auto" w:fill="D5E6FF"/>
          </w:tcPr>
          <w:p w:rsidR="0045600B" w:rsidRPr="00170001" w:rsidRDefault="00B75918" w:rsidP="002D44D4">
            <w:pPr>
              <w:pStyle w:val="Listenabsatz"/>
              <w:spacing w:before="60" w:after="40"/>
              <w:ind w:left="482" w:hanging="482"/>
              <w:contextualSpacing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1.1    Medienangebote und Informatiksysteme (Hardware-, Software und/oder Netzwerk-komponenten) sach- und zielorientiert handhaben</w:t>
            </w:r>
          </w:p>
        </w:tc>
        <w:tc>
          <w:tcPr>
            <w:tcW w:w="1131" w:type="pct"/>
            <w:shd w:val="clear" w:color="auto" w:fill="D5E6FF"/>
          </w:tcPr>
          <w:p w:rsidR="00B75918" w:rsidRPr="00170001" w:rsidRDefault="00B75918" w:rsidP="00BE1F3A">
            <w:pPr>
              <w:pStyle w:val="Listenabsatz"/>
              <w:spacing w:before="60" w:after="40"/>
              <w:ind w:left="482" w:hanging="482"/>
              <w:contextualSpacing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1.2    Funktionsweisen und grundlegende Prinzipien von Medienangeboten und Informatiksystemen durchdringen und zur Bewältigung neuer Heraus-forderungen einsetzen</w:t>
            </w:r>
          </w:p>
          <w:p w:rsidR="006C0677" w:rsidRPr="00170001" w:rsidRDefault="006C0677" w:rsidP="00BE1F3A">
            <w:pPr>
              <w:pStyle w:val="Listenabsatz"/>
              <w:spacing w:before="60" w:after="40"/>
              <w:ind w:left="482" w:hanging="482"/>
              <w:contextualSpacing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94" w:type="pct"/>
            <w:shd w:val="clear" w:color="auto" w:fill="D5E6FF"/>
          </w:tcPr>
          <w:p w:rsidR="00B75918" w:rsidRPr="00170001" w:rsidRDefault="00B75918" w:rsidP="00BF61F8">
            <w:pPr>
              <w:pStyle w:val="Listenabsatz"/>
              <w:spacing w:before="60" w:after="40"/>
              <w:ind w:left="482" w:hanging="482"/>
              <w:contextualSpacing w:val="0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1.3   Probleme insbesondere in</w:t>
            </w:r>
            <w:r w:rsidR="003F4A8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Medienangeboten und Informatik</w:t>
            </w:r>
            <w:r w:rsidRPr="001700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systemen identifizieren und auch mit Hilfe von Algorithmen lösen</w:t>
            </w:r>
          </w:p>
        </w:tc>
        <w:tc>
          <w:tcPr>
            <w:tcW w:w="1093" w:type="pct"/>
            <w:shd w:val="clear" w:color="auto" w:fill="D5E6FF"/>
          </w:tcPr>
          <w:p w:rsidR="00B75918" w:rsidRPr="00170001" w:rsidRDefault="00B75918" w:rsidP="00B75918">
            <w:pPr>
              <w:pStyle w:val="Listenabsatz"/>
              <w:spacing w:before="60" w:after="40"/>
              <w:ind w:left="482" w:hanging="482"/>
              <w:contextualSpacing w:val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1.4   Eigene Kompetenzen im Umgang mit Medien-angeboten und Informatik-systemen zur Optimierung entwickeln</w:t>
            </w:r>
          </w:p>
        </w:tc>
      </w:tr>
      <w:tr w:rsidR="00B75918" w:rsidRPr="00185B9B" w:rsidTr="000A4F09">
        <w:trPr>
          <w:trHeight w:val="305"/>
        </w:trPr>
        <w:tc>
          <w:tcPr>
            <w:tcW w:w="654" w:type="pct"/>
            <w:shd w:val="clear" w:color="auto" w:fill="65A3FF"/>
          </w:tcPr>
          <w:p w:rsidR="00B75918" w:rsidRPr="000D5CBD" w:rsidRDefault="00B75918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028" w:type="pct"/>
          </w:tcPr>
          <w:p w:rsidR="004320DC" w:rsidRPr="00891516" w:rsidRDefault="004320DC" w:rsidP="0074582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745823" w:rsidRPr="00891516" w:rsidRDefault="00807840" w:rsidP="0074582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1:</w:t>
            </w:r>
          </w:p>
          <w:p w:rsidR="000C18FD" w:rsidRPr="00891516" w:rsidRDefault="000C18F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C18FD" w:rsidRPr="00891516" w:rsidRDefault="000C18F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pro </w:t>
            </w:r>
          </w:p>
          <w:p w:rsidR="000C18FD" w:rsidRPr="00891516" w:rsidRDefault="000C18F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Übungssoftware</w:t>
            </w:r>
          </w:p>
          <w:p w:rsidR="000C18FD" w:rsidRPr="00891516" w:rsidRDefault="000C18F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Vokabeltrainer App</w:t>
            </w:r>
          </w:p>
          <w:p w:rsidR="000C18FD" w:rsidRPr="00891516" w:rsidRDefault="000C18F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Lehrwerk</w:t>
            </w:r>
            <w:r w:rsidR="006C7CE8" w:rsidRPr="00891516">
              <w:rPr>
                <w:rFonts w:ascii="Arial" w:hAnsi="Arial" w:cs="Arial"/>
                <w:sz w:val="16"/>
                <w:szCs w:val="16"/>
              </w:rPr>
              <w:t>-</w:t>
            </w:r>
            <w:r w:rsidRPr="00891516">
              <w:rPr>
                <w:rFonts w:ascii="Arial" w:hAnsi="Arial" w:cs="Arial"/>
                <w:sz w:val="16"/>
                <w:szCs w:val="16"/>
              </w:rPr>
              <w:t xml:space="preserve">Online </w:t>
            </w:r>
          </w:p>
          <w:p w:rsidR="000C18FD" w:rsidRPr="00891516" w:rsidRDefault="000C18FD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45823" w:rsidRPr="00891516" w:rsidRDefault="00807840" w:rsidP="0074582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2:</w:t>
            </w:r>
          </w:p>
          <w:p w:rsidR="000C18FD" w:rsidRPr="00891516" w:rsidRDefault="000C18FD" w:rsidP="000C18F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C18FD" w:rsidRPr="00891516" w:rsidRDefault="000C18FD" w:rsidP="000C18F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pro </w:t>
            </w:r>
          </w:p>
          <w:p w:rsidR="000C18FD" w:rsidRPr="00891516" w:rsidRDefault="000C18FD" w:rsidP="000C18F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Übungssoftware</w:t>
            </w:r>
          </w:p>
          <w:p w:rsidR="000C18FD" w:rsidRPr="00891516" w:rsidRDefault="000C18FD" w:rsidP="000C18F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Vokabeltrainer App</w:t>
            </w:r>
          </w:p>
          <w:p w:rsidR="000C18FD" w:rsidRPr="00891516" w:rsidRDefault="000C18FD" w:rsidP="000C18F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Lehrwerk</w:t>
            </w:r>
            <w:r w:rsidR="006C7CE8" w:rsidRPr="00891516">
              <w:rPr>
                <w:rFonts w:ascii="Arial" w:hAnsi="Arial" w:cs="Arial"/>
                <w:sz w:val="16"/>
                <w:szCs w:val="16"/>
              </w:rPr>
              <w:t>-</w:t>
            </w:r>
            <w:r w:rsidRPr="00891516">
              <w:rPr>
                <w:rFonts w:ascii="Arial" w:hAnsi="Arial" w:cs="Arial"/>
                <w:sz w:val="16"/>
                <w:szCs w:val="16"/>
              </w:rPr>
              <w:t xml:space="preserve">Online </w:t>
            </w:r>
          </w:p>
          <w:p w:rsidR="00B75918" w:rsidRPr="00891516" w:rsidRDefault="00B75918" w:rsidP="00B753A4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75918" w:rsidRPr="00891516" w:rsidRDefault="00B75918" w:rsidP="003D4F0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75918" w:rsidRPr="00891516" w:rsidRDefault="00B7591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B75918" w:rsidRPr="00891516" w:rsidRDefault="00B7591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B75918" w:rsidRPr="00891516" w:rsidRDefault="00B75918" w:rsidP="003D4F09">
            <w:pPr>
              <w:spacing w:before="4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B75918" w:rsidRPr="00891516" w:rsidRDefault="00B75918" w:rsidP="003D4F09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31" w:type="pct"/>
          </w:tcPr>
          <w:p w:rsidR="00B75918" w:rsidRPr="00EC1C37" w:rsidRDefault="00B75918" w:rsidP="003D4F09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4320DC" w:rsidRPr="00891516" w:rsidRDefault="00807840" w:rsidP="004320D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1: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pro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Übungssoftware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Vokabeltrainer App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 xml:space="preserve">Lehrwerk-Online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320DC" w:rsidRPr="00891516" w:rsidRDefault="00807840" w:rsidP="004320D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2: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pro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Übungssoftware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Vokabeltrainer App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 xml:space="preserve">Lehrwerk-Online </w:t>
            </w:r>
          </w:p>
          <w:p w:rsidR="00B75918" w:rsidRPr="00891516" w:rsidRDefault="00B75918" w:rsidP="00613321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75918" w:rsidRPr="00891516" w:rsidRDefault="00B75918" w:rsidP="00F17CD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4" w:type="pct"/>
          </w:tcPr>
          <w:p w:rsidR="00B75918" w:rsidRPr="00891516" w:rsidRDefault="00B75918" w:rsidP="003D4F09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  <w:p w:rsidR="00B75918" w:rsidRPr="00891516" w:rsidRDefault="00B75918" w:rsidP="006A375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93" w:type="pct"/>
          </w:tcPr>
          <w:p w:rsidR="004320DC" w:rsidRPr="00EC1C37" w:rsidRDefault="004320DC" w:rsidP="006A3750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4320DC" w:rsidRPr="00891516" w:rsidRDefault="00807840" w:rsidP="004320D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1: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pro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Übungssoftware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Vokabeltrainer App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 xml:space="preserve">Lehrwerk-Online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320DC" w:rsidRPr="00891516" w:rsidRDefault="00807840" w:rsidP="004320DC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2: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891516"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 w:rsidRPr="00891516">
              <w:rPr>
                <w:rFonts w:ascii="Arial" w:hAnsi="Arial" w:cs="Arial"/>
                <w:sz w:val="16"/>
                <w:szCs w:val="16"/>
              </w:rPr>
              <w:t xml:space="preserve"> pro 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Übungssoftware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>Vokabeltrainer App</w:t>
            </w:r>
          </w:p>
          <w:p w:rsidR="004320DC" w:rsidRPr="00891516" w:rsidRDefault="004320DC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91516">
              <w:rPr>
                <w:rFonts w:ascii="Arial" w:hAnsi="Arial" w:cs="Arial"/>
                <w:sz w:val="16"/>
                <w:szCs w:val="16"/>
              </w:rPr>
              <w:t xml:space="preserve">Lehrwerk-Online </w:t>
            </w:r>
          </w:p>
          <w:p w:rsidR="006A3750" w:rsidRPr="00891516" w:rsidRDefault="006A3750" w:rsidP="006A375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Pr="00891516" w:rsidRDefault="006A3750" w:rsidP="006A375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Pr="00891516" w:rsidRDefault="006A3750" w:rsidP="006A3750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</w:tbl>
    <w:p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  <w:r w:rsidRPr="005B4D9C">
        <w:rPr>
          <w:sz w:val="20"/>
          <w:szCs w:val="20"/>
        </w:rPr>
        <w:br w:type="page"/>
      </w:r>
    </w:p>
    <w:p w:rsidR="005B4D9C" w:rsidRPr="005B4D9C" w:rsidRDefault="005B4D9C" w:rsidP="008C63D0">
      <w:pPr>
        <w:pStyle w:val="stoffberschrift1"/>
        <w:numPr>
          <w:ilvl w:val="0"/>
          <w:numId w:val="0"/>
        </w:numPr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6" w:space="0" w:color="00B0F0"/>
          <w:insideV w:val="single" w:sz="6" w:space="0" w:color="00B0F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01"/>
        <w:gridCol w:w="3116"/>
        <w:gridCol w:w="3243"/>
        <w:gridCol w:w="3243"/>
        <w:gridCol w:w="3237"/>
      </w:tblGrid>
      <w:tr w:rsidR="00E955F4" w:rsidRPr="00C71368" w:rsidTr="000A4F09">
        <w:tc>
          <w:tcPr>
            <w:tcW w:w="645" w:type="pct"/>
            <w:shd w:val="clear" w:color="auto" w:fill="0099CC"/>
          </w:tcPr>
          <w:p w:rsidR="006A3750" w:rsidRPr="00E955F4" w:rsidRDefault="006A3750" w:rsidP="001E40DA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rPr>
                <w:rFonts w:ascii="Arial" w:hAnsi="Arial" w:cs="Arial"/>
                <w:b/>
                <w:smallCaps/>
                <w:color w:val="0099CC"/>
                <w:sz w:val="20"/>
                <w:szCs w:val="20"/>
              </w:rPr>
            </w:pPr>
            <w:r w:rsidRPr="00E955F4">
              <w:rPr>
                <w:rFonts w:ascii="Arial" w:hAnsi="Arial" w:cs="Arial"/>
                <w:b/>
                <w:bCs/>
                <w:smallCaps/>
                <w:color w:val="FFFFFF" w:themeColor="background1"/>
                <w:sz w:val="20"/>
                <w:szCs w:val="20"/>
              </w:rPr>
              <w:t>Suchen und Verarbeiten</w:t>
            </w:r>
          </w:p>
        </w:tc>
        <w:tc>
          <w:tcPr>
            <w:tcW w:w="1057" w:type="pct"/>
            <w:shd w:val="clear" w:color="auto" w:fill="E5F2FF"/>
          </w:tcPr>
          <w:p w:rsidR="006A3750" w:rsidRPr="00170001" w:rsidRDefault="006A3750" w:rsidP="006A3750">
            <w:pPr>
              <w:pStyle w:val="Listenabsatz"/>
              <w:spacing w:before="60" w:after="40"/>
              <w:ind w:left="482" w:hanging="482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sz w:val="20"/>
                <w:szCs w:val="20"/>
              </w:rPr>
              <w:t>2.1    Aufgabenstellungen klären, Informations-bedarfe ableiten und Suchstrategien entwickeln</w:t>
            </w:r>
          </w:p>
        </w:tc>
        <w:tc>
          <w:tcPr>
            <w:tcW w:w="1100" w:type="pct"/>
            <w:shd w:val="clear" w:color="auto" w:fill="E5F2FF"/>
          </w:tcPr>
          <w:p w:rsidR="006A3750" w:rsidRPr="00170001" w:rsidRDefault="006A3750" w:rsidP="006A3750">
            <w:pPr>
              <w:pStyle w:val="Listenabsatz"/>
              <w:spacing w:before="60" w:after="40"/>
              <w:ind w:left="512" w:hanging="512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2.2    Mediale Informations-quellen begründet auswählen und gezielt Inhalte entnehmen</w:t>
            </w:r>
          </w:p>
        </w:tc>
        <w:tc>
          <w:tcPr>
            <w:tcW w:w="1100" w:type="pct"/>
            <w:shd w:val="clear" w:color="auto" w:fill="E5F2FF"/>
          </w:tcPr>
          <w:p w:rsidR="006A3750" w:rsidRPr="00170001" w:rsidRDefault="006E09C4" w:rsidP="006A3750">
            <w:pPr>
              <w:pStyle w:val="Listenabsatz"/>
              <w:spacing w:before="60" w:after="40"/>
              <w:ind w:left="529" w:hanging="529"/>
              <w:contextualSpacing w:val="0"/>
              <w:rPr>
                <w:rFonts w:ascii="Arial" w:hAnsi="Arial" w:cs="Arial"/>
                <w:b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2.3    Daten und Informationen analysieren, vergleichen, interpretieren und kritisch bewerten</w:t>
            </w:r>
          </w:p>
        </w:tc>
        <w:tc>
          <w:tcPr>
            <w:tcW w:w="1098" w:type="pct"/>
            <w:shd w:val="clear" w:color="auto" w:fill="E5F2FF"/>
          </w:tcPr>
          <w:p w:rsidR="006A3750" w:rsidRPr="00170001" w:rsidRDefault="006E09C4" w:rsidP="000A5534">
            <w:pPr>
              <w:pStyle w:val="Listenabsatz"/>
              <w:spacing w:before="60" w:after="40"/>
              <w:ind w:left="546" w:hanging="546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  <w:r w:rsidR="000F0B24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A5534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Daten und Informationen zielorientiert speichern, zusammenfassen, strukturieren, modellieren und aufbereiten</w:t>
            </w:r>
          </w:p>
          <w:p w:rsidR="006C0677" w:rsidRPr="00170001" w:rsidRDefault="006C0677" w:rsidP="000A5534">
            <w:pPr>
              <w:pStyle w:val="Listenabsatz"/>
              <w:spacing w:before="60" w:after="40"/>
              <w:ind w:left="546" w:hanging="546"/>
              <w:contextualSpacing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A3750" w:rsidRPr="004945BE" w:rsidTr="000A4F09">
        <w:tc>
          <w:tcPr>
            <w:tcW w:w="645" w:type="pct"/>
            <w:shd w:val="clear" w:color="auto" w:fill="5DAEFF"/>
          </w:tcPr>
          <w:p w:rsidR="006A3750" w:rsidRPr="00B753A4" w:rsidRDefault="006A3750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057" w:type="pct"/>
          </w:tcPr>
          <w:p w:rsidR="004320DC" w:rsidRDefault="004320DC" w:rsidP="00BC421B">
            <w:pPr>
              <w:spacing w:before="40"/>
              <w:jc w:val="both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  <w:p w:rsidR="006A3750" w:rsidRPr="00745823" w:rsidRDefault="000C18FD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45823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745823">
              <w:rPr>
                <w:rFonts w:ascii="Arial" w:hAnsi="Arial" w:cs="Arial"/>
                <w:b/>
                <w:sz w:val="16"/>
                <w:szCs w:val="16"/>
              </w:rPr>
              <w:t xml:space="preserve"> 1:</w:t>
            </w:r>
          </w:p>
          <w:p w:rsidR="000C18FD" w:rsidRDefault="000C18F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C18FD" w:rsidRDefault="000C18F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eBook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pro </w:t>
            </w:r>
          </w:p>
          <w:p w:rsidR="000C18FD" w:rsidRDefault="000C18F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Lehrwerk</w:t>
            </w:r>
            <w:r w:rsidR="006C7CE8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Online </w:t>
            </w:r>
          </w:p>
          <w:p w:rsidR="000C18FD" w:rsidRDefault="000C18F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B28D7" w:rsidRPr="007C0221" w:rsidRDefault="0071315B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B28D7" w:rsidRPr="007C0221">
              <w:rPr>
                <w:rFonts w:ascii="Arial" w:hAnsi="Arial" w:cs="Arial"/>
                <w:sz w:val="16"/>
                <w:szCs w:val="16"/>
              </w:rPr>
              <w:t>S. 36 / Aufgabe 3</w:t>
            </w:r>
          </w:p>
          <w:p w:rsidR="00EC1C37" w:rsidRPr="007C0221" w:rsidRDefault="00EC1C37" w:rsidP="00EC1C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9 / Aufgabe 5</w:t>
            </w:r>
          </w:p>
          <w:p w:rsidR="00EC1C37" w:rsidRPr="007C0221" w:rsidRDefault="00EC1C37" w:rsidP="00EC1C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14 / Aufgabe 16</w:t>
            </w:r>
          </w:p>
          <w:p w:rsidR="00EC1C37" w:rsidRPr="007C0221" w:rsidRDefault="00EC1C37" w:rsidP="00EC1C37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43 / Aufgabe </w:t>
            </w:r>
            <w:r w:rsidR="00677CCB" w:rsidRPr="007C0221">
              <w:rPr>
                <w:rFonts w:ascii="Arial" w:hAnsi="Arial" w:cs="Arial"/>
                <w:sz w:val="16"/>
                <w:szCs w:val="16"/>
              </w:rPr>
              <w:t>16</w:t>
            </w:r>
          </w:p>
          <w:p w:rsidR="00EC1C37" w:rsidRPr="007C0221" w:rsidRDefault="00EC1C37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B28D7" w:rsidRPr="007C0221" w:rsidRDefault="003B28D7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C18FD" w:rsidRPr="007C0221" w:rsidRDefault="000C18FD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7C0221">
              <w:rPr>
                <w:rFonts w:ascii="Arial" w:hAnsi="Arial" w:cs="Arial"/>
                <w:b/>
                <w:sz w:val="16"/>
                <w:szCs w:val="16"/>
              </w:rPr>
              <w:t xml:space="preserve"> 2:</w:t>
            </w:r>
          </w:p>
          <w:p w:rsidR="000C18FD" w:rsidRPr="007C0221" w:rsidRDefault="0071315B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6C7CE8" w:rsidRPr="007C0221">
              <w:rPr>
                <w:rFonts w:ascii="Arial" w:hAnsi="Arial" w:cs="Arial"/>
                <w:sz w:val="16"/>
                <w:szCs w:val="16"/>
              </w:rPr>
              <w:t>S. 30 / Aufgabe 4</w:t>
            </w:r>
          </w:p>
          <w:p w:rsidR="004320DC" w:rsidRPr="007C0221" w:rsidRDefault="0071315B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4320DC" w:rsidRPr="007C0221">
              <w:rPr>
                <w:rFonts w:ascii="Arial" w:hAnsi="Arial" w:cs="Arial"/>
                <w:sz w:val="16"/>
                <w:szCs w:val="16"/>
              </w:rPr>
              <w:t xml:space="preserve">S. 78 </w:t>
            </w:r>
          </w:p>
          <w:p w:rsidR="003C5B4F" w:rsidRPr="007C0221" w:rsidRDefault="0071315B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C5B4F" w:rsidRPr="007C0221">
              <w:rPr>
                <w:rFonts w:ascii="Arial" w:hAnsi="Arial" w:cs="Arial"/>
                <w:sz w:val="16"/>
                <w:szCs w:val="16"/>
              </w:rPr>
              <w:t xml:space="preserve">S. 111 / Aufgabe 8 </w:t>
            </w:r>
          </w:p>
          <w:p w:rsidR="006C7CE8" w:rsidRPr="007C0221" w:rsidRDefault="0071315B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6C7CE8" w:rsidRPr="007C0221">
              <w:rPr>
                <w:rFonts w:ascii="Arial" w:hAnsi="Arial" w:cs="Arial"/>
                <w:sz w:val="16"/>
                <w:szCs w:val="16"/>
              </w:rPr>
              <w:t>S. 116 / Aufgabe 11</w:t>
            </w:r>
          </w:p>
          <w:p w:rsidR="00677CCB" w:rsidRPr="007C0221" w:rsidRDefault="00677CCB" w:rsidP="00677C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  <w:lang w:val="fr-FR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  <w:lang w:val="fr-FR"/>
              </w:rPr>
              <w:t xml:space="preserve"> S. 71 / Préparation du test</w:t>
            </w:r>
          </w:p>
          <w:p w:rsidR="00F94BA9" w:rsidRPr="007C0221" w:rsidRDefault="00F94BA9" w:rsidP="00677C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  <w:lang w:val="fr-FR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  <w:lang w:val="fr-FR"/>
              </w:rPr>
              <w:t xml:space="preserve"> S. 79 / Préparation au </w:t>
            </w:r>
            <w:proofErr w:type="spellStart"/>
            <w:r w:rsidRPr="007C0221">
              <w:rPr>
                <w:rFonts w:ascii="Arial" w:hAnsi="Arial" w:cs="Arial"/>
                <w:sz w:val="16"/>
                <w:szCs w:val="16"/>
                <w:lang w:val="fr-FR"/>
              </w:rPr>
              <w:t>Delf</w:t>
            </w:r>
            <w:proofErr w:type="spellEnd"/>
          </w:p>
          <w:p w:rsidR="00D31540" w:rsidRDefault="00D31540" w:rsidP="00D31540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97 / Aufgabe 1</w:t>
            </w:r>
          </w:p>
          <w:p w:rsidR="00D31540" w:rsidRDefault="00D31540" w:rsidP="00677CC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BC421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6A3750" w:rsidRDefault="006A3750" w:rsidP="00BC421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  <w:p w:rsidR="006A3750" w:rsidRPr="000D5CBD" w:rsidRDefault="006A3750" w:rsidP="00BC421B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100" w:type="pct"/>
          </w:tcPr>
          <w:p w:rsidR="006A3750" w:rsidRPr="0071315B" w:rsidRDefault="006A3750" w:rsidP="00BC421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</w:pPr>
          </w:p>
          <w:p w:rsidR="006C7CE8" w:rsidRPr="00745823" w:rsidRDefault="006C7CE8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745823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Découvertes </w:t>
            </w:r>
            <w:proofErr w:type="spellStart"/>
            <w:r w:rsidRPr="00745823">
              <w:rPr>
                <w:rFonts w:ascii="Arial" w:hAnsi="Arial" w:cs="Arial"/>
                <w:b/>
                <w:sz w:val="16"/>
                <w:szCs w:val="16"/>
                <w:lang w:val="fr-FR"/>
              </w:rPr>
              <w:t>alle</w:t>
            </w:r>
            <w:proofErr w:type="spellEnd"/>
            <w:r w:rsidRPr="00745823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745823">
              <w:rPr>
                <w:rFonts w:ascii="Arial" w:hAnsi="Arial" w:cs="Arial"/>
                <w:b/>
                <w:sz w:val="16"/>
                <w:szCs w:val="16"/>
                <w:lang w:val="fr-FR"/>
              </w:rPr>
              <w:t>Bände</w:t>
            </w:r>
            <w:proofErr w:type="spellEnd"/>
            <w:r w:rsidRPr="00745823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6C7CE8" w:rsidRDefault="006C7CE8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 w:rsidRPr="006C7CE8">
              <w:rPr>
                <w:rFonts w:ascii="Arial" w:hAnsi="Arial" w:cs="Arial"/>
                <w:sz w:val="16"/>
                <w:szCs w:val="16"/>
                <w:lang w:val="fr-FR"/>
              </w:rPr>
              <w:t>Ça tourne!</w:t>
            </w:r>
          </w:p>
          <w:p w:rsidR="006C7CE8" w:rsidRPr="004320DC" w:rsidRDefault="006C7CE8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320DC">
              <w:rPr>
                <w:rFonts w:ascii="Arial" w:hAnsi="Arial" w:cs="Arial"/>
                <w:sz w:val="16"/>
                <w:szCs w:val="16"/>
              </w:rPr>
              <w:t>Lehrwerk-Online</w:t>
            </w:r>
          </w:p>
          <w:p w:rsidR="006C7CE8" w:rsidRPr="004320DC" w:rsidRDefault="006C7CE8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A092E" w:rsidRPr="00745823" w:rsidRDefault="008A092E" w:rsidP="008A092E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45823">
              <w:rPr>
                <w:rFonts w:ascii="Arial" w:hAnsi="Arial" w:cs="Arial"/>
                <w:b/>
                <w:sz w:val="16"/>
                <w:szCs w:val="16"/>
              </w:rPr>
              <w:t>D</w:t>
            </w:r>
            <w:r w:rsidR="00745823">
              <w:rPr>
                <w:rFonts w:ascii="Arial" w:hAnsi="Arial" w:cs="Arial"/>
                <w:b/>
                <w:sz w:val="16"/>
                <w:szCs w:val="16"/>
              </w:rPr>
              <w:t>écouvert</w:t>
            </w:r>
            <w:r w:rsidRPr="00745823">
              <w:rPr>
                <w:rFonts w:ascii="Arial" w:hAnsi="Arial" w:cs="Arial"/>
                <w:b/>
                <w:sz w:val="16"/>
                <w:szCs w:val="16"/>
              </w:rPr>
              <w:t>es</w:t>
            </w:r>
            <w:proofErr w:type="spellEnd"/>
            <w:r w:rsidRPr="00745823">
              <w:rPr>
                <w:rFonts w:ascii="Arial" w:hAnsi="Arial" w:cs="Arial"/>
                <w:b/>
                <w:sz w:val="16"/>
                <w:szCs w:val="16"/>
              </w:rPr>
              <w:t xml:space="preserve"> 1: </w:t>
            </w:r>
          </w:p>
          <w:p w:rsidR="003B28D7" w:rsidRDefault="007C0221" w:rsidP="008A092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B28D7">
              <w:rPr>
                <w:rFonts w:ascii="Arial" w:hAnsi="Arial" w:cs="Arial"/>
                <w:sz w:val="16"/>
                <w:szCs w:val="16"/>
              </w:rPr>
              <w:t>S. 35 / Aufgabe 2</w:t>
            </w:r>
          </w:p>
          <w:p w:rsidR="006C7CE8" w:rsidRPr="00EC1C37" w:rsidRDefault="006C7CE8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Pr="00EC1C37" w:rsidRDefault="006A3750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Pr="004320DC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4320DC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2</w:t>
            </w:r>
            <w:r w:rsidR="006A3750" w:rsidRPr="004320DC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4320DC" w:rsidRPr="007C0221" w:rsidRDefault="007C0221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4320DC" w:rsidRPr="007C0221">
              <w:rPr>
                <w:rFonts w:ascii="Arial" w:hAnsi="Arial" w:cs="Arial"/>
                <w:sz w:val="16"/>
                <w:szCs w:val="16"/>
              </w:rPr>
              <w:t xml:space="preserve">S. 46 </w:t>
            </w:r>
          </w:p>
          <w:p w:rsidR="004320DC" w:rsidRPr="007C0221" w:rsidRDefault="007C0221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4320DC" w:rsidRPr="007C0221">
              <w:rPr>
                <w:rFonts w:ascii="Arial" w:hAnsi="Arial" w:cs="Arial"/>
                <w:sz w:val="16"/>
                <w:szCs w:val="16"/>
              </w:rPr>
              <w:t xml:space="preserve">S. 78 </w:t>
            </w:r>
          </w:p>
          <w:p w:rsidR="004320DC" w:rsidRPr="007C0221" w:rsidRDefault="007C0221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4320DC" w:rsidRPr="007C0221">
              <w:rPr>
                <w:rFonts w:ascii="Arial" w:hAnsi="Arial" w:cs="Arial"/>
                <w:sz w:val="16"/>
                <w:szCs w:val="16"/>
              </w:rPr>
              <w:t>S. 79 / Aufgabe 1C-D</w:t>
            </w:r>
          </w:p>
          <w:p w:rsidR="004320DC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6A3750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320DC">
              <w:rPr>
                <w:rFonts w:ascii="Arial" w:hAnsi="Arial" w:cs="Arial"/>
                <w:sz w:val="16"/>
                <w:szCs w:val="16"/>
              </w:rPr>
              <w:t xml:space="preserve">86 </w:t>
            </w:r>
          </w:p>
          <w:p w:rsidR="006A3750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4320DC">
              <w:rPr>
                <w:rFonts w:ascii="Arial" w:hAnsi="Arial" w:cs="Arial"/>
                <w:sz w:val="16"/>
                <w:szCs w:val="16"/>
              </w:rPr>
              <w:t>S. 116</w:t>
            </w:r>
            <w:r w:rsidR="006A3750">
              <w:rPr>
                <w:rFonts w:ascii="Arial" w:hAnsi="Arial" w:cs="Arial"/>
                <w:sz w:val="16"/>
                <w:szCs w:val="16"/>
              </w:rPr>
              <w:t xml:space="preserve"> / Aufgabe</w:t>
            </w:r>
            <w:r w:rsidR="004320DC">
              <w:rPr>
                <w:rFonts w:ascii="Arial" w:hAnsi="Arial" w:cs="Arial"/>
                <w:sz w:val="16"/>
                <w:szCs w:val="16"/>
              </w:rPr>
              <w:t xml:space="preserve"> 11</w:t>
            </w:r>
          </w:p>
          <w:p w:rsidR="006A3750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6A3750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4320DC">
              <w:rPr>
                <w:rFonts w:ascii="Arial" w:hAnsi="Arial" w:cs="Arial"/>
                <w:sz w:val="16"/>
                <w:szCs w:val="16"/>
              </w:rPr>
              <w:t>127ff.</w:t>
            </w:r>
          </w:p>
          <w:p w:rsidR="004320DC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4320DC">
              <w:rPr>
                <w:rFonts w:ascii="Arial" w:hAnsi="Arial" w:cs="Arial"/>
                <w:sz w:val="16"/>
                <w:szCs w:val="16"/>
              </w:rPr>
              <w:t>S. 140 / Aufgaben 1+2</w:t>
            </w:r>
          </w:p>
          <w:p w:rsidR="006A3750" w:rsidRPr="0076152D" w:rsidRDefault="006A3750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0" w:type="pct"/>
          </w:tcPr>
          <w:p w:rsidR="006A3750" w:rsidRPr="000D5CBD" w:rsidRDefault="006A3750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6A3750" w:rsidRDefault="006A3750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A5534" w:rsidRDefault="000A553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A5534" w:rsidRDefault="000A553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A5534" w:rsidRDefault="000A553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A5534" w:rsidRDefault="000A553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A5534" w:rsidRDefault="000A553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A5534" w:rsidRDefault="000A553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A5534" w:rsidRPr="000D5CBD" w:rsidRDefault="000A553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98" w:type="pct"/>
          </w:tcPr>
          <w:p w:rsidR="006A3750" w:rsidRPr="000D5CBD" w:rsidRDefault="006A3750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8A092E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</w:t>
            </w:r>
            <w:r w:rsidR="00745823">
              <w:rPr>
                <w:rFonts w:ascii="Arial" w:hAnsi="Arial" w:cs="Arial"/>
                <w:b/>
                <w:sz w:val="16"/>
                <w:szCs w:val="16"/>
              </w:rPr>
              <w:t>u</w:t>
            </w:r>
            <w:r>
              <w:rPr>
                <w:rFonts w:ascii="Arial" w:hAnsi="Arial" w:cs="Arial"/>
                <w:b/>
                <w:sz w:val="16"/>
                <w:szCs w:val="16"/>
              </w:rPr>
              <w:t>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6A3750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3B28D7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B28D7">
              <w:rPr>
                <w:rFonts w:ascii="Arial" w:hAnsi="Arial" w:cs="Arial"/>
                <w:sz w:val="16"/>
                <w:szCs w:val="16"/>
              </w:rPr>
              <w:t xml:space="preserve">S. 34 / Aufgabe 7 </w:t>
            </w:r>
          </w:p>
          <w:p w:rsidR="006A3750" w:rsidRPr="00CF7ECB" w:rsidRDefault="006A3750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Pr="004320DC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4320DC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2</w:t>
            </w:r>
            <w:r w:rsidR="006A3750" w:rsidRPr="004320DC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4320DC" w:rsidRDefault="007C0221" w:rsidP="004320DC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4320DC">
              <w:rPr>
                <w:rFonts w:ascii="Arial" w:hAnsi="Arial" w:cs="Arial"/>
                <w:sz w:val="16"/>
                <w:szCs w:val="16"/>
              </w:rPr>
              <w:t>S. 79 / Aufgabe 1E</w:t>
            </w:r>
          </w:p>
          <w:p w:rsidR="006A3750" w:rsidRPr="004320DC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SB </w:t>
            </w:r>
            <w:r w:rsidR="006A3750" w:rsidRPr="004320DC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4320DC">
              <w:rPr>
                <w:rFonts w:ascii="Arial" w:hAnsi="Arial" w:cs="Arial"/>
                <w:sz w:val="16"/>
                <w:szCs w:val="16"/>
                <w:lang w:val="fr-FR"/>
              </w:rPr>
              <w:t>127ff.</w:t>
            </w:r>
            <w:r w:rsidR="006A3750" w:rsidRPr="004320DC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  <w:p w:rsidR="006A3750" w:rsidRDefault="006A3750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76152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76152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76152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76152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Default="006A3750" w:rsidP="0076152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A3750" w:rsidRPr="000D5CBD" w:rsidRDefault="006A3750" w:rsidP="0076152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B7CAA" w:rsidRDefault="000B7CAA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6C0677" w:rsidRDefault="006C067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EE098D" w:rsidRDefault="00EE098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EE098D" w:rsidRDefault="00EE098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EE098D" w:rsidRDefault="00EE098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EE098D" w:rsidRDefault="00EE098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EE098D" w:rsidRDefault="00EE098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00C0BC"/>
          <w:left w:val="single" w:sz="4" w:space="0" w:color="00C0BC"/>
          <w:bottom w:val="single" w:sz="4" w:space="0" w:color="00C0BC"/>
          <w:right w:val="single" w:sz="4" w:space="0" w:color="00C0BC"/>
          <w:insideH w:val="single" w:sz="6" w:space="0" w:color="00C0BC"/>
          <w:insideV w:val="single" w:sz="6" w:space="0" w:color="00C0BC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9"/>
        <w:gridCol w:w="3120"/>
        <w:gridCol w:w="3246"/>
        <w:gridCol w:w="3131"/>
        <w:gridCol w:w="3314"/>
      </w:tblGrid>
      <w:tr w:rsidR="000A4F09" w:rsidRPr="00C71368" w:rsidTr="000A4F09">
        <w:trPr>
          <w:trHeight w:val="249"/>
        </w:trPr>
        <w:tc>
          <w:tcPr>
            <w:tcW w:w="654" w:type="pct"/>
            <w:shd w:val="clear" w:color="auto" w:fill="33CCCC"/>
          </w:tcPr>
          <w:p w:rsidR="000F0B24" w:rsidRPr="00987E4B" w:rsidRDefault="000F0B24" w:rsidP="001E40DA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 w:rsidRPr="000A5534">
              <w:rPr>
                <w:rFonts w:ascii="Arial" w:hAnsi="Arial" w:cs="Arial"/>
                <w:b/>
                <w:bCs/>
                <w:smallCaps/>
                <w:color w:val="FFFFFF" w:themeColor="background1"/>
                <w:sz w:val="20"/>
                <w:szCs w:val="20"/>
              </w:rPr>
              <w:t>Kommunizieren und Kooperieren</w:t>
            </w:r>
          </w:p>
        </w:tc>
        <w:tc>
          <w:tcPr>
            <w:tcW w:w="1058" w:type="pct"/>
            <w:shd w:val="clear" w:color="auto" w:fill="EAFAFA"/>
          </w:tcPr>
          <w:p w:rsidR="000F0B24" w:rsidRPr="00170001" w:rsidRDefault="000F0B24" w:rsidP="000A5534">
            <w:pPr>
              <w:spacing w:before="60" w:after="40"/>
              <w:ind w:left="482" w:hanging="425"/>
              <w:rPr>
                <w:rFonts w:ascii="Arial" w:hAnsi="Arial" w:cs="Arial"/>
                <w:b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sz w:val="20"/>
                <w:szCs w:val="20"/>
              </w:rPr>
              <w:t>3.1</w:t>
            </w:r>
            <w:r w:rsidRPr="00170001">
              <w:rPr>
                <w:rFonts w:ascii="Arial" w:hAnsi="Arial" w:cs="Arial"/>
                <w:b/>
                <w:sz w:val="20"/>
                <w:szCs w:val="20"/>
              </w:rPr>
              <w:tab/>
              <w:t>Mit Hilfe von Medien situations- und adressatengerecht interagieren</w:t>
            </w:r>
          </w:p>
          <w:p w:rsidR="000F0B24" w:rsidRPr="00170001" w:rsidRDefault="000F0B24" w:rsidP="000A5534">
            <w:pPr>
              <w:spacing w:before="60" w:after="40"/>
              <w:ind w:left="482" w:hanging="567"/>
              <w:rPr>
                <w:rFonts w:ascii="Arial" w:hAnsi="Arial" w:cs="Arial"/>
                <w:sz w:val="20"/>
                <w:szCs w:val="20"/>
              </w:rPr>
            </w:pPr>
            <w:r w:rsidRPr="0017000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01" w:type="pct"/>
            <w:shd w:val="clear" w:color="auto" w:fill="EAFAFA"/>
          </w:tcPr>
          <w:p w:rsidR="000F0B24" w:rsidRPr="00170001" w:rsidRDefault="000F0B24" w:rsidP="000A5534">
            <w:pPr>
              <w:spacing w:before="60" w:after="40"/>
              <w:ind w:left="481" w:hanging="481"/>
              <w:rPr>
                <w:rFonts w:ascii="Arial" w:hAnsi="Arial" w:cs="Arial"/>
                <w:sz w:val="16"/>
                <w:szCs w:val="16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3.2.   Analoge und digitale Werkzeuge zur effektiven Gestaltung </w:t>
            </w:r>
            <w:proofErr w:type="spellStart"/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kollaborativer</w:t>
            </w:r>
            <w:proofErr w:type="spellEnd"/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als auch individueller Lernprozesse verwenden und Resultate mit anderen teilen</w:t>
            </w:r>
          </w:p>
        </w:tc>
        <w:tc>
          <w:tcPr>
            <w:tcW w:w="1062" w:type="pct"/>
            <w:shd w:val="clear" w:color="auto" w:fill="EAFAFA"/>
          </w:tcPr>
          <w:p w:rsidR="000F0B24" w:rsidRPr="00170001" w:rsidRDefault="000F0B24" w:rsidP="00A551AE">
            <w:pPr>
              <w:spacing w:before="60" w:after="40"/>
              <w:ind w:left="482" w:hanging="48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3.3    Medien zur gleichberechtigten Teilhabe an der Gesellschaft aktiv und selbstbestimmt nutzen</w:t>
            </w:r>
          </w:p>
          <w:p w:rsidR="000F0B24" w:rsidRPr="00170001" w:rsidRDefault="000F0B24" w:rsidP="000A5534">
            <w:pPr>
              <w:spacing w:before="60" w:after="4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24" w:type="pct"/>
            <w:shd w:val="clear" w:color="auto" w:fill="EAFAFA"/>
          </w:tcPr>
          <w:p w:rsidR="000F0B24" w:rsidRPr="00170001" w:rsidRDefault="000F0B24" w:rsidP="006C0677">
            <w:pPr>
              <w:spacing w:before="60" w:after="40"/>
              <w:ind w:left="482" w:hanging="48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3.4   Umgangsregeln, </w:t>
            </w:r>
            <w:r w:rsidR="00B62CA5" w:rsidRPr="0017000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ethisch-moralische Prinzipien sowie Persönlichkeitsrechte </w:t>
            </w:r>
            <w:r w:rsidR="006C0677" w:rsidRPr="0017000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bei digitaler Interaktion </w:t>
            </w:r>
            <w:r w:rsidR="006C0677" w:rsidRPr="0017000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und Kooperation berück</w:t>
            </w:r>
            <w:r w:rsidR="00B62CA5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sichtigen</w:t>
            </w:r>
          </w:p>
          <w:p w:rsidR="000F0B24" w:rsidRPr="00170001" w:rsidRDefault="000F0B24" w:rsidP="00A551AE">
            <w:pPr>
              <w:spacing w:before="60" w:after="40"/>
              <w:ind w:left="482" w:hanging="482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F0B24" w:rsidRPr="004945BE" w:rsidTr="000A4F09">
        <w:trPr>
          <w:trHeight w:val="1408"/>
        </w:trPr>
        <w:tc>
          <w:tcPr>
            <w:tcW w:w="654" w:type="pct"/>
            <w:shd w:val="clear" w:color="auto" w:fill="8FE5E3"/>
          </w:tcPr>
          <w:p w:rsidR="000F0B24" w:rsidRPr="000B7CAA" w:rsidRDefault="000F0B24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058" w:type="pct"/>
          </w:tcPr>
          <w:p w:rsidR="00891516" w:rsidRDefault="00891516" w:rsidP="00745823">
            <w:pPr>
              <w:spacing w:before="40"/>
              <w:jc w:val="both"/>
              <w:rPr>
                <w:rFonts w:ascii="Arial" w:eastAsia="Times New Roman" w:hAnsi="Arial" w:cs="Arial"/>
                <w:sz w:val="16"/>
                <w:szCs w:val="16"/>
                <w:lang w:eastAsia="de-DE"/>
              </w:rPr>
            </w:pPr>
          </w:p>
          <w:p w:rsidR="00745823" w:rsidRDefault="00745823" w:rsidP="0074582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1: </w:t>
            </w:r>
          </w:p>
          <w:p w:rsidR="003B28D7" w:rsidRDefault="007C0221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B28D7">
              <w:rPr>
                <w:rFonts w:ascii="Arial" w:hAnsi="Arial" w:cs="Arial"/>
                <w:sz w:val="16"/>
                <w:szCs w:val="16"/>
              </w:rPr>
              <w:t xml:space="preserve">S. 42 / Aufgabe 3 </w:t>
            </w:r>
          </w:p>
          <w:p w:rsidR="003B28D7" w:rsidRDefault="007C0221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B28D7">
              <w:rPr>
                <w:rFonts w:ascii="Arial" w:hAnsi="Arial" w:cs="Arial"/>
                <w:sz w:val="16"/>
                <w:szCs w:val="16"/>
              </w:rPr>
              <w:t>S. 55 / Aufgabe 3</w:t>
            </w:r>
          </w:p>
          <w:p w:rsidR="00891516" w:rsidRDefault="007C0221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745823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E098D">
              <w:rPr>
                <w:rFonts w:ascii="Arial" w:hAnsi="Arial" w:cs="Arial"/>
                <w:sz w:val="16"/>
                <w:szCs w:val="16"/>
              </w:rPr>
              <w:t xml:space="preserve">89 / Aufgabe 8 </w:t>
            </w:r>
          </w:p>
          <w:p w:rsidR="00891516" w:rsidRDefault="007C0221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745823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91516">
              <w:rPr>
                <w:rFonts w:ascii="Arial" w:hAnsi="Arial" w:cs="Arial"/>
                <w:sz w:val="16"/>
                <w:szCs w:val="16"/>
              </w:rPr>
              <w:t>110 / Aufgabe 1</w:t>
            </w:r>
          </w:p>
          <w:p w:rsidR="00745823" w:rsidRPr="007C0221" w:rsidRDefault="007C0221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91516" w:rsidRPr="007C0221">
              <w:rPr>
                <w:rFonts w:ascii="Arial" w:hAnsi="Arial" w:cs="Arial"/>
                <w:sz w:val="16"/>
                <w:szCs w:val="16"/>
              </w:rPr>
              <w:t xml:space="preserve">S. 123 / Aufgabe 4 </w:t>
            </w:r>
          </w:p>
          <w:p w:rsidR="00F94BA9" w:rsidRPr="007C0221" w:rsidRDefault="00F94BA9" w:rsidP="00F94BA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</w:t>
            </w:r>
            <w:r w:rsidR="001A795E" w:rsidRPr="007C0221">
              <w:rPr>
                <w:rFonts w:ascii="Arial" w:hAnsi="Arial" w:cs="Arial"/>
                <w:sz w:val="16"/>
                <w:szCs w:val="16"/>
              </w:rPr>
              <w:t>57</w:t>
            </w:r>
            <w:r w:rsidRPr="007C0221"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1A795E" w:rsidRPr="007C0221">
              <w:rPr>
                <w:rFonts w:ascii="Arial" w:hAnsi="Arial" w:cs="Arial"/>
                <w:sz w:val="16"/>
                <w:szCs w:val="16"/>
              </w:rPr>
              <w:t>20</w:t>
            </w:r>
          </w:p>
          <w:p w:rsidR="001A795E" w:rsidRPr="007C0221" w:rsidRDefault="001A795E" w:rsidP="001A795E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69 / Aufgabe 9</w:t>
            </w:r>
          </w:p>
          <w:p w:rsidR="000F0B24" w:rsidRPr="007C0221" w:rsidRDefault="000F0B24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F0B24" w:rsidRPr="007C0221" w:rsidRDefault="006C7CE8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7C0221">
              <w:rPr>
                <w:rFonts w:ascii="Arial" w:hAnsi="Arial" w:cs="Arial"/>
                <w:b/>
                <w:sz w:val="16"/>
                <w:szCs w:val="16"/>
              </w:rPr>
              <w:t xml:space="preserve"> 2: </w:t>
            </w:r>
          </w:p>
          <w:p w:rsidR="006C7CE8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0F0B24" w:rsidRPr="007C0221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6C7CE8" w:rsidRPr="007C0221">
              <w:rPr>
                <w:rFonts w:ascii="Arial" w:hAnsi="Arial" w:cs="Arial"/>
                <w:sz w:val="16"/>
                <w:szCs w:val="16"/>
              </w:rPr>
              <w:t>21</w:t>
            </w:r>
            <w:r w:rsidR="000F0B24" w:rsidRPr="007C0221">
              <w:rPr>
                <w:rFonts w:ascii="Arial" w:hAnsi="Arial" w:cs="Arial"/>
                <w:sz w:val="16"/>
                <w:szCs w:val="16"/>
              </w:rPr>
              <w:t xml:space="preserve"> / Aufgabe </w:t>
            </w:r>
            <w:r w:rsidR="006C7CE8" w:rsidRPr="007C0221">
              <w:rPr>
                <w:rFonts w:ascii="Arial" w:hAnsi="Arial" w:cs="Arial"/>
                <w:sz w:val="16"/>
                <w:szCs w:val="16"/>
              </w:rPr>
              <w:t>8</w:t>
            </w:r>
          </w:p>
          <w:p w:rsidR="000F0B24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A092E" w:rsidRPr="007C0221">
              <w:rPr>
                <w:rFonts w:ascii="Arial" w:hAnsi="Arial" w:cs="Arial"/>
                <w:sz w:val="16"/>
                <w:szCs w:val="16"/>
              </w:rPr>
              <w:t>S. 39 / Aufgabe 2</w:t>
            </w:r>
          </w:p>
          <w:p w:rsidR="008A092E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A092E" w:rsidRPr="007C0221">
              <w:rPr>
                <w:rFonts w:ascii="Arial" w:hAnsi="Arial" w:cs="Arial"/>
                <w:sz w:val="16"/>
                <w:szCs w:val="16"/>
              </w:rPr>
              <w:t xml:space="preserve">S. 57 / Aufgabe 8 </w:t>
            </w:r>
          </w:p>
          <w:p w:rsidR="008A092E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A092E" w:rsidRPr="007C0221">
              <w:rPr>
                <w:rFonts w:ascii="Arial" w:hAnsi="Arial" w:cs="Arial"/>
                <w:sz w:val="16"/>
                <w:szCs w:val="16"/>
              </w:rPr>
              <w:t>S. 58 / Aufgabe 2D</w:t>
            </w:r>
          </w:p>
          <w:p w:rsidR="008A092E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A092E" w:rsidRPr="007C0221">
              <w:rPr>
                <w:rFonts w:ascii="Arial" w:hAnsi="Arial" w:cs="Arial"/>
                <w:sz w:val="16"/>
                <w:szCs w:val="16"/>
              </w:rPr>
              <w:t>S. 69 / Aufgabe 4C</w:t>
            </w:r>
          </w:p>
          <w:p w:rsidR="008A092E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A092E" w:rsidRPr="007C0221">
              <w:rPr>
                <w:rFonts w:ascii="Arial" w:hAnsi="Arial" w:cs="Arial"/>
                <w:sz w:val="16"/>
                <w:szCs w:val="16"/>
              </w:rPr>
              <w:t xml:space="preserve">S. 79 </w:t>
            </w:r>
            <w:r w:rsidR="00891516" w:rsidRPr="007C0221">
              <w:rPr>
                <w:rFonts w:ascii="Arial" w:hAnsi="Arial" w:cs="Arial"/>
                <w:sz w:val="16"/>
                <w:szCs w:val="16"/>
              </w:rPr>
              <w:t xml:space="preserve">/ Aufgabe </w:t>
            </w:r>
            <w:r w:rsidR="008A092E" w:rsidRPr="007C0221">
              <w:rPr>
                <w:rFonts w:ascii="Arial" w:hAnsi="Arial" w:cs="Arial"/>
                <w:sz w:val="16"/>
                <w:szCs w:val="16"/>
              </w:rPr>
              <w:t>1A</w:t>
            </w:r>
          </w:p>
          <w:p w:rsidR="008A092E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A092E" w:rsidRPr="007C0221">
              <w:rPr>
                <w:rFonts w:ascii="Arial" w:hAnsi="Arial" w:cs="Arial"/>
                <w:sz w:val="16"/>
                <w:szCs w:val="16"/>
              </w:rPr>
              <w:t xml:space="preserve">S. 93 / Aufgabe 8 </w:t>
            </w:r>
          </w:p>
          <w:p w:rsidR="008A092E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A092E" w:rsidRPr="007C0221">
              <w:rPr>
                <w:rFonts w:ascii="Arial" w:hAnsi="Arial" w:cs="Arial"/>
                <w:sz w:val="16"/>
                <w:szCs w:val="16"/>
              </w:rPr>
              <w:t>S. 98 / Aufgabe 2</w:t>
            </w:r>
          </w:p>
          <w:p w:rsidR="007C0221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>SB S. 22, 37, 56, 73 (</w:t>
            </w: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Médiations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  <w:p w:rsidR="004531AD" w:rsidRPr="007C0221" w:rsidRDefault="004531AD" w:rsidP="004531A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50 / Aufgabe 17</w:t>
            </w:r>
          </w:p>
          <w:p w:rsidR="005A3B89" w:rsidRPr="007C0221" w:rsidRDefault="005A3B89" w:rsidP="005A3B89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94 / Aufgabe 14</w:t>
            </w:r>
          </w:p>
          <w:p w:rsidR="000F0B24" w:rsidRDefault="006168B3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122 / Aufgabe 8</w:t>
            </w:r>
          </w:p>
          <w:p w:rsidR="00723E3D" w:rsidRDefault="00723E3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23E3D" w:rsidRPr="007C0221" w:rsidRDefault="00723E3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1" w:type="pct"/>
          </w:tcPr>
          <w:p w:rsidR="00891516" w:rsidRDefault="00891516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0F0B24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0F0B24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0F0B24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0F0B24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E098D">
              <w:rPr>
                <w:rFonts w:ascii="Arial" w:hAnsi="Arial" w:cs="Arial"/>
                <w:sz w:val="16"/>
                <w:szCs w:val="16"/>
              </w:rPr>
              <w:t>91 / Aufgabe 4</w:t>
            </w:r>
            <w:r w:rsidR="000F0B2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891516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91516">
              <w:rPr>
                <w:rFonts w:ascii="Arial" w:hAnsi="Arial" w:cs="Arial"/>
                <w:sz w:val="16"/>
                <w:szCs w:val="16"/>
              </w:rPr>
              <w:t>S. 125 / Aufgabe 4</w:t>
            </w:r>
          </w:p>
          <w:p w:rsidR="000F0B24" w:rsidRPr="00CF7ECB" w:rsidRDefault="000F0B24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F0B24" w:rsidRPr="00EE098D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EE098D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2</w:t>
            </w:r>
            <w:r w:rsidR="000F0B24" w:rsidRPr="00EE098D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0F0B24" w:rsidRPr="00EE098D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SB </w:t>
            </w:r>
            <w:r w:rsidR="000F0B24" w:rsidRPr="00EE098D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EE098D" w:rsidRPr="00EE098D">
              <w:rPr>
                <w:rFonts w:ascii="Arial" w:hAnsi="Arial" w:cs="Arial"/>
                <w:sz w:val="16"/>
                <w:szCs w:val="16"/>
                <w:lang w:val="fr-FR"/>
              </w:rPr>
              <w:t>127 f.</w:t>
            </w:r>
            <w:r w:rsidR="000F0B24" w:rsidRPr="00EE098D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  <w:p w:rsidR="000F0B24" w:rsidRPr="004320DC" w:rsidRDefault="000F0B24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0F0B24" w:rsidRDefault="000F0B24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F0B24" w:rsidRPr="00F17CD6" w:rsidRDefault="000F0B24" w:rsidP="00891516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62" w:type="pct"/>
          </w:tcPr>
          <w:p w:rsidR="000F0B24" w:rsidRPr="000D5CBD" w:rsidRDefault="000F0B2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F0B24" w:rsidRPr="00CF7ECB" w:rsidRDefault="000F0B24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F0B24" w:rsidRDefault="000F0B2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F0B24" w:rsidRDefault="000F0B2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F0B24" w:rsidRDefault="000F0B2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F0B24" w:rsidRDefault="000F0B2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  <w:p w:rsidR="000F0B24" w:rsidRPr="000D5CBD" w:rsidRDefault="000F0B24" w:rsidP="00BC421B">
            <w:pPr>
              <w:spacing w:before="40" w:after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124" w:type="pct"/>
          </w:tcPr>
          <w:p w:rsidR="00745823" w:rsidRPr="00EC1C37" w:rsidRDefault="00745823" w:rsidP="001D49A5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D49A5" w:rsidRPr="00EC1C37" w:rsidRDefault="008A092E" w:rsidP="001D49A5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C1C37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EC1C37">
              <w:rPr>
                <w:rFonts w:ascii="Arial" w:hAnsi="Arial" w:cs="Arial"/>
                <w:b/>
                <w:sz w:val="16"/>
                <w:szCs w:val="16"/>
              </w:rPr>
              <w:t xml:space="preserve"> 2</w:t>
            </w:r>
            <w:r w:rsidR="001D49A5" w:rsidRPr="00EC1C37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8A092E" w:rsidRDefault="007C0221" w:rsidP="001D49A5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1D49A5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8A092E">
              <w:rPr>
                <w:rFonts w:ascii="Arial" w:hAnsi="Arial" w:cs="Arial"/>
                <w:sz w:val="16"/>
                <w:szCs w:val="16"/>
              </w:rPr>
              <w:t>30 / 5 (</w:t>
            </w:r>
            <w:proofErr w:type="spellStart"/>
            <w:r w:rsidR="008A092E">
              <w:rPr>
                <w:rFonts w:ascii="Arial" w:hAnsi="Arial" w:cs="Arial"/>
                <w:sz w:val="16"/>
                <w:szCs w:val="16"/>
              </w:rPr>
              <w:t>Lektionstext</w:t>
            </w:r>
            <w:proofErr w:type="spellEnd"/>
            <w:r w:rsidR="008A092E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8A092E" w:rsidRDefault="007C0221" w:rsidP="001D49A5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8A092E">
              <w:rPr>
                <w:rFonts w:ascii="Arial" w:hAnsi="Arial" w:cs="Arial"/>
                <w:sz w:val="16"/>
                <w:szCs w:val="16"/>
              </w:rPr>
              <w:t xml:space="preserve">S. 36 / Aufgabe 7 (Hörverstehen) </w:t>
            </w:r>
          </w:p>
          <w:p w:rsidR="001D49A5" w:rsidRPr="00CF7ECB" w:rsidRDefault="001D49A5" w:rsidP="001D49A5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D49A5" w:rsidRDefault="001D49A5" w:rsidP="001D49A5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D49A5" w:rsidRPr="000D5CBD" w:rsidRDefault="001D49A5" w:rsidP="008A092E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</w:tbl>
    <w:p w:rsidR="006C0677" w:rsidRDefault="006C067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723E3D" w:rsidRDefault="00723E3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723E3D" w:rsidRDefault="00723E3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723E3D" w:rsidRDefault="00723E3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723E3D" w:rsidRPr="00101252" w:rsidRDefault="00723E3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5000" w:type="pct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6" w:space="0" w:color="009999"/>
          <w:insideV w:val="single" w:sz="6" w:space="0" w:color="009999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60"/>
        <w:gridCol w:w="3402"/>
        <w:gridCol w:w="2966"/>
        <w:gridCol w:w="3184"/>
      </w:tblGrid>
      <w:tr w:rsidR="00AB2E87" w:rsidRPr="00271163" w:rsidTr="000A4F09">
        <w:tc>
          <w:tcPr>
            <w:tcW w:w="654" w:type="pct"/>
            <w:shd w:val="clear" w:color="auto" w:fill="009999"/>
          </w:tcPr>
          <w:p w:rsidR="00AB2E87" w:rsidRPr="00AB2E87" w:rsidRDefault="00B62CA5" w:rsidP="001E40DA">
            <w:pPr>
              <w:pStyle w:val="Listenabsatz"/>
              <w:numPr>
                <w:ilvl w:val="0"/>
                <w:numId w:val="14"/>
              </w:numPr>
              <w:spacing w:before="60" w:after="40"/>
              <w:ind w:left="227" w:hanging="227"/>
              <w:contextualSpacing w:val="0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B62CA5">
              <w:rPr>
                <w:rFonts w:ascii="Arial" w:hAnsi="Arial" w:cs="Arial"/>
                <w:b/>
                <w:bCs/>
                <w:smallCaps/>
                <w:color w:val="FFFFFF" w:themeColor="background1"/>
                <w:sz w:val="20"/>
                <w:szCs w:val="20"/>
              </w:rPr>
              <w:t>Produzieren und Präsentieren</w:t>
            </w:r>
          </w:p>
        </w:tc>
        <w:tc>
          <w:tcPr>
            <w:tcW w:w="1106" w:type="pct"/>
            <w:shd w:val="clear" w:color="auto" w:fill="D9FFFF"/>
          </w:tcPr>
          <w:p w:rsidR="00885C1F" w:rsidRPr="00170001" w:rsidRDefault="00AB2E87" w:rsidP="00A551AE">
            <w:pPr>
              <w:spacing w:before="60" w:after="40"/>
              <w:ind w:left="482" w:hanging="48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4.1 </w:t>
            </w:r>
            <w:r w:rsidR="00F0061B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551AE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62CA5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Werkzeuge zur </w:t>
            </w:r>
            <w:r w:rsidR="006C0677" w:rsidRPr="00170001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B62CA5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Realisierung </w:t>
            </w:r>
            <w:r w:rsidR="0009300B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  <w:r w:rsidR="00B62CA5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erschiedener Medien</w:t>
            </w:r>
            <w:r w:rsidR="006C0677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B62CA5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produkte auswählen und zielgerichtet einsetzen</w:t>
            </w:r>
          </w:p>
          <w:p w:rsidR="00885C1F" w:rsidRPr="00170001" w:rsidRDefault="00885C1F" w:rsidP="00B62CA5">
            <w:pPr>
              <w:spacing w:before="60" w:after="40"/>
              <w:ind w:left="482" w:hanging="48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4" w:type="pct"/>
            <w:shd w:val="clear" w:color="auto" w:fill="D9FFFF"/>
          </w:tcPr>
          <w:p w:rsidR="009F3673" w:rsidRPr="00170001" w:rsidRDefault="00AB2E87" w:rsidP="00A551AE">
            <w:pPr>
              <w:spacing w:before="60" w:after="40"/>
              <w:ind w:left="482" w:hanging="48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4.2 </w:t>
            </w:r>
            <w:r w:rsidR="00F0061B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551AE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B62CA5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Medienprodukte unter Berücksichtigung formaler und ästhetischer Gestaltungskriterien und Wirkungsabsichten erstellen</w:t>
            </w:r>
          </w:p>
          <w:p w:rsidR="00B62CA5" w:rsidRPr="00170001" w:rsidRDefault="00B62CA5" w:rsidP="00B62CA5">
            <w:pPr>
              <w:spacing w:before="60" w:after="40"/>
              <w:ind w:left="482" w:hanging="482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206AFB" w:rsidRPr="00170001" w:rsidRDefault="00206AFB" w:rsidP="00A551AE">
            <w:pPr>
              <w:spacing w:before="60" w:after="40"/>
              <w:ind w:left="482" w:hanging="482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06" w:type="pct"/>
            <w:shd w:val="clear" w:color="auto" w:fill="D9FFFF"/>
          </w:tcPr>
          <w:p w:rsidR="004B7955" w:rsidRPr="00170001" w:rsidRDefault="00AB2E87" w:rsidP="006C0677">
            <w:pPr>
              <w:spacing w:before="60" w:after="40"/>
              <w:ind w:left="482" w:hanging="48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4.3 </w:t>
            </w:r>
            <w:r w:rsidR="00F0061B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6C0677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Arbeitsergebnisse </w:t>
            </w:r>
            <w:r w:rsidR="006C0677" w:rsidRPr="00170001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unter Einsatz adäquater Präsentationstechniken und medialer Werkzeuge sach- und adressatenbezogen darbieten</w:t>
            </w:r>
          </w:p>
        </w:tc>
        <w:tc>
          <w:tcPr>
            <w:tcW w:w="1080" w:type="pct"/>
            <w:shd w:val="clear" w:color="auto" w:fill="D9FFFF"/>
          </w:tcPr>
          <w:p w:rsidR="004B7955" w:rsidRPr="00170001" w:rsidRDefault="00AB2E87" w:rsidP="00A551AE">
            <w:pPr>
              <w:spacing w:before="60" w:after="40"/>
              <w:ind w:left="493" w:hanging="493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4.4 </w:t>
            </w:r>
            <w:r w:rsidR="00C61DF4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  <w:r w:rsidR="006C0677"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Publikationswege erschließen, Medienprodukte unter Wahrung von Persönlichkeits- und Urheberrecht erstellen und veröffentlichen</w:t>
            </w:r>
          </w:p>
          <w:p w:rsidR="004B7955" w:rsidRPr="00170001" w:rsidRDefault="004B7955" w:rsidP="006C0677">
            <w:pPr>
              <w:spacing w:before="60" w:after="40"/>
              <w:ind w:left="493" w:hanging="493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DE1532" w:rsidRPr="002130B0" w:rsidTr="000A4F09">
        <w:trPr>
          <w:trHeight w:val="4692"/>
        </w:trPr>
        <w:tc>
          <w:tcPr>
            <w:tcW w:w="654" w:type="pct"/>
            <w:shd w:val="clear" w:color="auto" w:fill="00C0BC"/>
          </w:tcPr>
          <w:p w:rsidR="00DE1532" w:rsidRPr="00AB2E87" w:rsidRDefault="00DE1532" w:rsidP="003D4F09">
            <w:pPr>
              <w:pStyle w:val="Listenabsatz"/>
              <w:spacing w:before="40" w:after="40"/>
              <w:ind w:left="170"/>
              <w:contextualSpacing w:val="0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6" w:type="pct"/>
          </w:tcPr>
          <w:p w:rsidR="00DE1532" w:rsidRDefault="00DE153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71315B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1315B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71315B"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DE1532" w:rsidRPr="0071315B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BA6C6A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21742B" w:rsidRPr="00BA6C6A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21742B" w:rsidRPr="007C0221">
              <w:rPr>
                <w:rFonts w:ascii="Arial" w:hAnsi="Arial" w:cs="Arial"/>
                <w:sz w:val="16"/>
                <w:szCs w:val="16"/>
              </w:rPr>
              <w:t>111</w:t>
            </w:r>
          </w:p>
          <w:p w:rsidR="00BA6C6A" w:rsidRPr="007C0221" w:rsidRDefault="00BA6C6A" w:rsidP="00BA6C6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74 / Aufgabe 2</w:t>
            </w:r>
          </w:p>
          <w:p w:rsidR="00BA6C6A" w:rsidRPr="007C0221" w:rsidRDefault="00BA6C6A" w:rsidP="00BA6C6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86/ Aufgabe 16</w:t>
            </w:r>
          </w:p>
          <w:p w:rsidR="00BA6C6A" w:rsidRPr="007C0221" w:rsidRDefault="00BA6C6A" w:rsidP="00BA6C6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7C0221" w:rsidRDefault="00DE153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7C0221" w:rsidRDefault="00DE153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7C0221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7C0221">
              <w:rPr>
                <w:rFonts w:ascii="Arial" w:hAnsi="Arial" w:cs="Arial"/>
                <w:b/>
                <w:sz w:val="16"/>
                <w:szCs w:val="16"/>
              </w:rPr>
              <w:t xml:space="preserve"> 2</w:t>
            </w:r>
            <w:r w:rsidR="00DE1532" w:rsidRPr="007C0221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D50948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DE1532" w:rsidRPr="007C0221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CE121F" w:rsidRPr="007C0221">
              <w:rPr>
                <w:rFonts w:ascii="Arial" w:hAnsi="Arial" w:cs="Arial"/>
                <w:sz w:val="16"/>
                <w:szCs w:val="16"/>
              </w:rPr>
              <w:t>131 / Aufgabe 3</w:t>
            </w:r>
            <w:r w:rsidR="00DE1532" w:rsidRPr="007C022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BA6C6A" w:rsidRDefault="00BA6C6A" w:rsidP="00BA6C6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122 / Aufgabe 8</w:t>
            </w:r>
          </w:p>
          <w:p w:rsidR="00BA6C6A" w:rsidRPr="0071315B" w:rsidRDefault="00BA6C6A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71315B" w:rsidRDefault="00DE153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E3BA6" w:rsidRPr="0071315B" w:rsidRDefault="007E3BA6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E3BA6" w:rsidRPr="0071315B" w:rsidRDefault="007E3BA6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0677" w:rsidRPr="0071315B" w:rsidRDefault="006C0677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0677" w:rsidRPr="0071315B" w:rsidRDefault="006C0677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0677" w:rsidRPr="0071315B" w:rsidRDefault="006C0677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1742B" w:rsidRPr="0071315B" w:rsidRDefault="0021742B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1742B" w:rsidRPr="0071315B" w:rsidRDefault="0021742B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1742B" w:rsidRPr="0071315B" w:rsidRDefault="0021742B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1742B" w:rsidRPr="0071315B" w:rsidRDefault="0021742B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1742B" w:rsidRPr="0071315B" w:rsidRDefault="0021742B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1742B" w:rsidRPr="0071315B" w:rsidRDefault="0021742B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1742B" w:rsidRPr="0071315B" w:rsidRDefault="0021742B" w:rsidP="001D3F2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4" w:type="pct"/>
          </w:tcPr>
          <w:p w:rsidR="00DE1532" w:rsidRPr="0071315B" w:rsidRDefault="00DE1532" w:rsidP="00BC421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DE1532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1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D50948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B28D7">
              <w:rPr>
                <w:rFonts w:ascii="Arial" w:hAnsi="Arial" w:cs="Arial"/>
                <w:sz w:val="16"/>
                <w:szCs w:val="16"/>
              </w:rPr>
              <w:t>S. 55 / Aufgabe 5</w:t>
            </w:r>
            <w:r w:rsidR="00DE1532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21742B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21742B">
              <w:rPr>
                <w:rFonts w:ascii="Arial" w:hAnsi="Arial" w:cs="Arial"/>
                <w:sz w:val="16"/>
                <w:szCs w:val="16"/>
              </w:rPr>
              <w:t>S. 75 / Aufgabe 2</w:t>
            </w:r>
          </w:p>
          <w:p w:rsidR="00DE1532" w:rsidRPr="00CF7ECB" w:rsidRDefault="00DE153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2</w:t>
            </w:r>
            <w:r w:rsidR="00DE1532">
              <w:rPr>
                <w:rFonts w:ascii="Arial" w:hAnsi="Arial" w:cs="Arial"/>
                <w:b/>
                <w:sz w:val="16"/>
                <w:szCs w:val="16"/>
              </w:rPr>
              <w:t xml:space="preserve">: </w:t>
            </w:r>
          </w:p>
          <w:p w:rsidR="00CE121F" w:rsidRDefault="007C0221" w:rsidP="00CE121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CE121F">
              <w:rPr>
                <w:rFonts w:ascii="Arial" w:hAnsi="Arial" w:cs="Arial"/>
                <w:sz w:val="16"/>
                <w:szCs w:val="16"/>
              </w:rPr>
              <w:t xml:space="preserve">S. 131 / Aufgabe 3 </w:t>
            </w:r>
          </w:p>
          <w:p w:rsidR="00DE1532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CE121F">
              <w:rPr>
                <w:rFonts w:ascii="Arial" w:hAnsi="Arial" w:cs="Arial"/>
                <w:sz w:val="16"/>
                <w:szCs w:val="16"/>
              </w:rPr>
              <w:t>S. 134 / Aufgabe 2</w:t>
            </w:r>
          </w:p>
          <w:p w:rsidR="00DE1532" w:rsidRPr="00F17CD6" w:rsidRDefault="00DE1532" w:rsidP="00745823">
            <w:pPr>
              <w:spacing w:before="40"/>
              <w:jc w:val="both"/>
              <w:rPr>
                <w:rFonts w:ascii="Arial" w:hAnsi="Arial" w:cs="Arial"/>
                <w:color w:val="7030A0"/>
                <w:sz w:val="16"/>
                <w:szCs w:val="16"/>
              </w:rPr>
            </w:pPr>
          </w:p>
        </w:tc>
        <w:tc>
          <w:tcPr>
            <w:tcW w:w="1006" w:type="pct"/>
          </w:tcPr>
          <w:p w:rsidR="00DE1532" w:rsidRPr="000D5CBD" w:rsidRDefault="00DE153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745823" w:rsidRPr="00EC1C37" w:rsidRDefault="00745823" w:rsidP="0074582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EC1C3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Découvertes 1: </w:t>
            </w:r>
          </w:p>
          <w:p w:rsidR="00745823" w:rsidRPr="00EC1C37" w:rsidRDefault="007C0221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SB </w:t>
            </w:r>
            <w:r w:rsidR="00745823" w:rsidRPr="00EC1C37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EE098D" w:rsidRPr="00EC1C37">
              <w:rPr>
                <w:rFonts w:ascii="Arial" w:hAnsi="Arial" w:cs="Arial"/>
                <w:sz w:val="16"/>
                <w:szCs w:val="16"/>
                <w:lang w:val="fr-FR"/>
              </w:rPr>
              <w:t xml:space="preserve">23 / </w:t>
            </w:r>
            <w:proofErr w:type="spellStart"/>
            <w:r w:rsidR="00EE098D" w:rsidRPr="00EC1C37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="00EE098D" w:rsidRPr="00EC1C37">
              <w:rPr>
                <w:rFonts w:ascii="Arial" w:hAnsi="Arial" w:cs="Arial"/>
                <w:sz w:val="16"/>
                <w:szCs w:val="16"/>
                <w:lang w:val="fr-FR"/>
              </w:rPr>
              <w:t xml:space="preserve"> 4</w:t>
            </w:r>
            <w:r w:rsidR="00745823" w:rsidRPr="00EC1C37">
              <w:rPr>
                <w:rFonts w:ascii="Arial" w:hAnsi="Arial" w:cs="Arial"/>
                <w:sz w:val="16"/>
                <w:szCs w:val="16"/>
                <w:lang w:val="fr-FR"/>
              </w:rPr>
              <w:t xml:space="preserve"> </w:t>
            </w:r>
          </w:p>
          <w:p w:rsidR="00745823" w:rsidRPr="00EC1C37" w:rsidRDefault="00745823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DE1532" w:rsidRPr="00EC1C37" w:rsidRDefault="003C5B4F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EC1C37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Découvertes 2: </w:t>
            </w:r>
          </w:p>
          <w:p w:rsidR="003C5B4F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C5B4F" w:rsidRPr="007C0221">
              <w:rPr>
                <w:rFonts w:ascii="Arial" w:hAnsi="Arial" w:cs="Arial"/>
                <w:sz w:val="16"/>
                <w:szCs w:val="16"/>
              </w:rPr>
              <w:t>S. 118 / Aufgabe 2</w:t>
            </w:r>
          </w:p>
          <w:p w:rsidR="00CE121F" w:rsidRDefault="007C0221" w:rsidP="00CE121F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CE121F">
              <w:rPr>
                <w:rFonts w:ascii="Arial" w:hAnsi="Arial" w:cs="Arial"/>
                <w:sz w:val="16"/>
                <w:szCs w:val="16"/>
              </w:rPr>
              <w:t>S. 134 / Aufgabe 2</w:t>
            </w:r>
          </w:p>
          <w:p w:rsidR="00DE1532" w:rsidRDefault="00DE153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Default="00DE153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DE1532" w:rsidRPr="000D5CBD" w:rsidRDefault="00DE1532" w:rsidP="00745823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080" w:type="pct"/>
          </w:tcPr>
          <w:p w:rsidR="00DE1532" w:rsidRPr="0021742B" w:rsidRDefault="00DE153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06B01" w:rsidRPr="0021742B" w:rsidRDefault="00E06B01" w:rsidP="00E06B01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21742B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21742B">
              <w:rPr>
                <w:rFonts w:ascii="Arial" w:hAnsi="Arial" w:cs="Arial"/>
                <w:b/>
                <w:sz w:val="16"/>
                <w:szCs w:val="16"/>
              </w:rPr>
              <w:t xml:space="preserve"> 1: </w:t>
            </w:r>
          </w:p>
          <w:p w:rsidR="00E06B01" w:rsidRDefault="0021742B" w:rsidP="00E06B01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bei allen Präsentationsaufgaben, bei denen Quellen verwendet werden</w:t>
            </w:r>
          </w:p>
          <w:p w:rsidR="0021742B" w:rsidRDefault="0021742B" w:rsidP="00E06B01">
            <w:pPr>
              <w:spacing w:before="40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E1532" w:rsidRPr="000D5CBD" w:rsidRDefault="00E06B01" w:rsidP="00E06B01">
            <w:pPr>
              <w:spacing w:before="4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E06B01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E06B01">
              <w:rPr>
                <w:rFonts w:ascii="Arial" w:hAnsi="Arial" w:cs="Arial"/>
                <w:b/>
                <w:sz w:val="16"/>
                <w:szCs w:val="16"/>
              </w:rPr>
              <w:t xml:space="preserve"> 2: 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bei allen Präsentationsaufgaben, bei denen Quellen verwendet werden </w:t>
            </w:r>
          </w:p>
        </w:tc>
      </w:tr>
    </w:tbl>
    <w:p w:rsidR="006C0677" w:rsidRDefault="006C067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7C0221" w:rsidRDefault="007C0221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7C0221" w:rsidRDefault="007C0221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7C0221" w:rsidRDefault="007C0221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6C0677" w:rsidRDefault="006C0677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723E3D" w:rsidRPr="00101252" w:rsidRDefault="00723E3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tbl>
      <w:tblPr>
        <w:tblStyle w:val="Tabellenraster"/>
        <w:tblW w:w="4982" w:type="pct"/>
        <w:tblBorders>
          <w:top w:val="single" w:sz="4" w:space="0" w:color="00CC66"/>
          <w:left w:val="single" w:sz="4" w:space="0" w:color="00CC66"/>
          <w:bottom w:val="single" w:sz="4" w:space="0" w:color="00CC66"/>
          <w:right w:val="single" w:sz="4" w:space="0" w:color="00CC66"/>
          <w:insideH w:val="single" w:sz="6" w:space="0" w:color="00CC66"/>
          <w:insideV w:val="single" w:sz="6" w:space="0" w:color="00CC66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928"/>
        <w:gridCol w:w="3259"/>
        <w:gridCol w:w="3404"/>
        <w:gridCol w:w="2976"/>
        <w:gridCol w:w="3120"/>
      </w:tblGrid>
      <w:tr w:rsidR="006C0677" w:rsidRPr="00271163" w:rsidTr="009F317B">
        <w:trPr>
          <w:trHeight w:val="70"/>
        </w:trPr>
        <w:tc>
          <w:tcPr>
            <w:tcW w:w="656" w:type="pct"/>
            <w:shd w:val="clear" w:color="auto" w:fill="00CC66"/>
          </w:tcPr>
          <w:p w:rsidR="006C0677" w:rsidRPr="001E40DA" w:rsidRDefault="006C0677" w:rsidP="001E40DA">
            <w:pPr>
              <w:pStyle w:val="Listenabsatz"/>
              <w:numPr>
                <w:ilvl w:val="0"/>
                <w:numId w:val="14"/>
              </w:numPr>
              <w:spacing w:before="60" w:after="40"/>
              <w:ind w:left="284" w:hanging="284"/>
              <w:rPr>
                <w:rFonts w:ascii="Arial" w:hAnsi="Arial" w:cs="Arial"/>
                <w:b/>
                <w:smallCaps/>
                <w:color w:val="FFFFFF" w:themeColor="background1"/>
                <w:sz w:val="20"/>
                <w:szCs w:val="20"/>
              </w:rPr>
            </w:pPr>
            <w:r w:rsidRPr="006C0677">
              <w:rPr>
                <w:rFonts w:ascii="Arial" w:hAnsi="Arial" w:cs="Arial"/>
                <w:b/>
                <w:bCs/>
                <w:smallCaps/>
                <w:color w:val="FFFFFF" w:themeColor="background1"/>
                <w:sz w:val="20"/>
                <w:szCs w:val="20"/>
              </w:rPr>
              <w:t>Analysieren und Reflektieren</w:t>
            </w:r>
          </w:p>
        </w:tc>
        <w:tc>
          <w:tcPr>
            <w:tcW w:w="1109" w:type="pct"/>
            <w:shd w:val="clear" w:color="auto" w:fill="D5FFEA"/>
          </w:tcPr>
          <w:p w:rsidR="006C0677" w:rsidRPr="00170001" w:rsidRDefault="006C0677" w:rsidP="009E02DC">
            <w:pPr>
              <w:spacing w:before="60" w:after="40"/>
              <w:ind w:left="504" w:hanging="50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5.1    Inhalte, Gestaltungsmittel, Strukturen und Wirkungsweisen von Medienangeboten und Informatiksystemen analysieren und bewerten</w:t>
            </w:r>
          </w:p>
          <w:p w:rsidR="006C0677" w:rsidRPr="00170001" w:rsidRDefault="006C0677" w:rsidP="009E02DC">
            <w:pPr>
              <w:spacing w:before="6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C0677" w:rsidRPr="00170001" w:rsidRDefault="006C0677" w:rsidP="0050000E">
            <w:pPr>
              <w:spacing w:before="60" w:after="40"/>
              <w:ind w:left="504" w:hanging="504"/>
              <w:rPr>
                <w:rFonts w:ascii="Arial" w:hAnsi="Arial" w:cs="Arial"/>
                <w:bCs/>
                <w:sz w:val="16"/>
                <w:szCs w:val="16"/>
              </w:rPr>
            </w:pPr>
            <w:r w:rsidRPr="00170001">
              <w:rPr>
                <w:rFonts w:ascii="Arial" w:hAnsi="Arial" w:cs="Arial"/>
                <w:bCs/>
                <w:sz w:val="16"/>
                <w:szCs w:val="16"/>
              </w:rPr>
              <w:br/>
            </w:r>
          </w:p>
        </w:tc>
        <w:tc>
          <w:tcPr>
            <w:tcW w:w="1159" w:type="pct"/>
            <w:shd w:val="clear" w:color="auto" w:fill="D5FFEA"/>
          </w:tcPr>
          <w:p w:rsidR="006C0677" w:rsidRPr="00170001" w:rsidRDefault="006C0677" w:rsidP="0060540A">
            <w:pPr>
              <w:spacing w:before="60" w:after="40"/>
              <w:ind w:left="458" w:hanging="45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5.2   Interessengeleitete Setzung und Verbreitung medialer Inhalte erkennen und Einfluss der Medien auf Wertvorstellungen, Rollen- und Weltbilder sowie Handlungsweisen hinterfragen</w:t>
            </w:r>
          </w:p>
          <w:p w:rsidR="006C0677" w:rsidRPr="00170001" w:rsidRDefault="006C0677" w:rsidP="00E37B0E">
            <w:pPr>
              <w:spacing w:before="60" w:after="40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013" w:type="pct"/>
            <w:shd w:val="clear" w:color="auto" w:fill="D5FFEA"/>
          </w:tcPr>
          <w:p w:rsidR="006C0677" w:rsidRPr="00170001" w:rsidRDefault="006C0677" w:rsidP="00C61DF4">
            <w:pPr>
              <w:spacing w:before="60" w:after="40"/>
              <w:ind w:left="439" w:hanging="43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5.3   Bedeutung der Medien und digitaler Technologien für die Wirtschaft, Berufs- und Arbeitswelt reflektieren</w:t>
            </w:r>
          </w:p>
          <w:p w:rsidR="006C0677" w:rsidRPr="00170001" w:rsidRDefault="006C0677" w:rsidP="0060540A">
            <w:pPr>
              <w:spacing w:before="60" w:after="4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C0677" w:rsidRPr="00170001" w:rsidRDefault="006C0677" w:rsidP="00C61DF4">
            <w:pPr>
              <w:spacing w:before="60" w:after="40"/>
              <w:ind w:left="439" w:hanging="439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pct"/>
            <w:shd w:val="clear" w:color="auto" w:fill="D5FFEA"/>
          </w:tcPr>
          <w:p w:rsidR="006C0677" w:rsidRPr="00170001" w:rsidRDefault="006C0677" w:rsidP="00F20FC3">
            <w:pPr>
              <w:spacing w:before="60" w:after="40"/>
              <w:ind w:left="538" w:hanging="53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0001">
              <w:rPr>
                <w:rFonts w:ascii="Arial" w:hAnsi="Arial" w:cs="Arial"/>
                <w:b/>
                <w:bCs/>
                <w:sz w:val="20"/>
                <w:szCs w:val="20"/>
              </w:rPr>
              <w:t>5.4     Potenziale und Risiken der Digitalisierung und des Mediengebrauchs für das Individuum und die Gesellschaft beurteilen</w:t>
            </w:r>
          </w:p>
          <w:p w:rsidR="006C0677" w:rsidRPr="00170001" w:rsidRDefault="006C0677" w:rsidP="00F20FC3">
            <w:pPr>
              <w:spacing w:before="60" w:after="40"/>
              <w:ind w:left="538" w:hanging="53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C0677" w:rsidRPr="002130B0" w:rsidTr="000A4F09">
        <w:tc>
          <w:tcPr>
            <w:tcW w:w="656" w:type="pct"/>
            <w:shd w:val="clear" w:color="auto" w:fill="57FFAB"/>
          </w:tcPr>
          <w:p w:rsidR="006C0677" w:rsidRPr="00AB2E87" w:rsidRDefault="006C0677" w:rsidP="003D4F09">
            <w:pPr>
              <w:pStyle w:val="Listenabsatz"/>
              <w:spacing w:before="40" w:after="40"/>
              <w:ind w:left="170"/>
              <w:contextualSpacing w:val="0"/>
              <w:jc w:val="both"/>
              <w:rPr>
                <w:rFonts w:ascii="Arial" w:hAnsi="Arial" w:cs="Arial"/>
                <w:color w:val="9900FF"/>
                <w:sz w:val="16"/>
                <w:szCs w:val="16"/>
              </w:rPr>
            </w:pPr>
          </w:p>
        </w:tc>
        <w:tc>
          <w:tcPr>
            <w:tcW w:w="1109" w:type="pct"/>
          </w:tcPr>
          <w:p w:rsidR="006C0677" w:rsidRDefault="006C0677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F17CDD" w:rsidRPr="0071315B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1</w:t>
            </w:r>
            <w:r w:rsidR="00F17CDD" w:rsidRPr="0071315B">
              <w:rPr>
                <w:rFonts w:ascii="Arial" w:hAnsi="Arial" w:cs="Arial"/>
                <w:b/>
                <w:sz w:val="16"/>
                <w:szCs w:val="16"/>
                <w:lang w:val="fr-FR"/>
              </w:rPr>
              <w:t>:</w:t>
            </w:r>
          </w:p>
          <w:p w:rsidR="00F17CDD" w:rsidRPr="0071315B" w:rsidRDefault="00F17CD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F17CDD" w:rsidRPr="007C0221" w:rsidRDefault="00F17CDD" w:rsidP="00F17CD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  <w:lang w:val="fr-FR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  <w:lang w:val="fr-FR"/>
              </w:rPr>
              <w:t xml:space="preserve"> S. 13 / </w:t>
            </w:r>
            <w:proofErr w:type="spellStart"/>
            <w:r w:rsidRPr="007C0221">
              <w:rPr>
                <w:rFonts w:ascii="Arial" w:hAnsi="Arial" w:cs="Arial"/>
                <w:sz w:val="16"/>
                <w:szCs w:val="16"/>
                <w:lang w:val="fr-FR"/>
              </w:rPr>
              <w:t>Aufgabe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  <w:lang w:val="fr-FR"/>
              </w:rPr>
              <w:t xml:space="preserve"> 14</w:t>
            </w:r>
          </w:p>
          <w:p w:rsidR="00F17CDD" w:rsidRPr="007C0221" w:rsidRDefault="00F17CD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6C0677" w:rsidRPr="007C0221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7C0221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2</w:t>
            </w:r>
            <w:r w:rsidR="006C0677" w:rsidRPr="007C0221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E06B01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E06B01" w:rsidRPr="007C0221">
              <w:rPr>
                <w:rFonts w:ascii="Arial" w:hAnsi="Arial" w:cs="Arial"/>
                <w:sz w:val="16"/>
                <w:szCs w:val="16"/>
              </w:rPr>
              <w:t>S. 46 / Aufgabe 1+2</w:t>
            </w:r>
          </w:p>
          <w:p w:rsidR="00E06B01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E06B01" w:rsidRPr="007C0221">
              <w:rPr>
                <w:rFonts w:ascii="Arial" w:hAnsi="Arial" w:cs="Arial"/>
                <w:sz w:val="16"/>
                <w:szCs w:val="16"/>
              </w:rPr>
              <w:t>S. 86</w:t>
            </w:r>
          </w:p>
          <w:p w:rsidR="006C0677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6C0677" w:rsidRPr="007C0221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06B01" w:rsidRPr="007C0221">
              <w:rPr>
                <w:rFonts w:ascii="Arial" w:hAnsi="Arial" w:cs="Arial"/>
                <w:sz w:val="16"/>
                <w:szCs w:val="16"/>
              </w:rPr>
              <w:t>140 / Aufgabe 1+2</w:t>
            </w:r>
            <w:r w:rsidR="006C0677" w:rsidRPr="007C022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F17CDD" w:rsidRDefault="00F17CDD" w:rsidP="00F17CD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C0221">
              <w:rPr>
                <w:rFonts w:ascii="Arial" w:hAnsi="Arial" w:cs="Arial"/>
                <w:sz w:val="16"/>
                <w:szCs w:val="16"/>
              </w:rPr>
              <w:t>Cda</w:t>
            </w:r>
            <w:proofErr w:type="spellEnd"/>
            <w:r w:rsidRPr="007C0221">
              <w:rPr>
                <w:rFonts w:ascii="Arial" w:hAnsi="Arial" w:cs="Arial"/>
                <w:sz w:val="16"/>
                <w:szCs w:val="16"/>
              </w:rPr>
              <w:t xml:space="preserve"> S. 30 / Aufgabe 20</w:t>
            </w:r>
          </w:p>
          <w:p w:rsidR="00F17CDD" w:rsidRDefault="00F17CD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0677" w:rsidRDefault="006C0677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0677" w:rsidRPr="006F75FC" w:rsidRDefault="006C0677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6C0677" w:rsidRPr="0071315B" w:rsidRDefault="006C0677" w:rsidP="00BC421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  <w:lang w:val="fr-FR"/>
              </w:rPr>
            </w:pPr>
          </w:p>
          <w:p w:rsidR="006C0677" w:rsidRPr="004320DC" w:rsidRDefault="005F3AAD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4320DC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Découvertes 1: </w:t>
            </w:r>
          </w:p>
          <w:p w:rsidR="00EE098D" w:rsidRPr="007C0221" w:rsidRDefault="007C0221" w:rsidP="00EE098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EE098D" w:rsidRPr="007C0221">
              <w:rPr>
                <w:rFonts w:ascii="Arial" w:hAnsi="Arial" w:cs="Arial"/>
                <w:sz w:val="16"/>
                <w:szCs w:val="16"/>
              </w:rPr>
              <w:t>S. 65 / 3 (</w:t>
            </w:r>
            <w:proofErr w:type="spellStart"/>
            <w:r w:rsidR="00EE098D" w:rsidRPr="007C0221">
              <w:rPr>
                <w:rFonts w:ascii="Arial" w:hAnsi="Arial" w:cs="Arial"/>
                <w:sz w:val="16"/>
                <w:szCs w:val="16"/>
              </w:rPr>
              <w:t>Lektionstext</w:t>
            </w:r>
            <w:proofErr w:type="spellEnd"/>
            <w:r w:rsidR="00EE098D" w:rsidRPr="007C0221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  <w:p w:rsidR="006C0677" w:rsidRPr="007C0221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C0221"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6C0677" w:rsidRPr="007C0221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E098D" w:rsidRPr="007C0221">
              <w:rPr>
                <w:rFonts w:ascii="Arial" w:hAnsi="Arial" w:cs="Arial"/>
                <w:sz w:val="16"/>
                <w:szCs w:val="16"/>
              </w:rPr>
              <w:t xml:space="preserve">66 / </w:t>
            </w:r>
            <w:proofErr w:type="spellStart"/>
            <w:r w:rsidR="00EE098D" w:rsidRPr="007C0221">
              <w:rPr>
                <w:rFonts w:ascii="Arial" w:hAnsi="Arial" w:cs="Arial"/>
                <w:sz w:val="16"/>
                <w:szCs w:val="16"/>
              </w:rPr>
              <w:t>Afugabe</w:t>
            </w:r>
            <w:proofErr w:type="spellEnd"/>
            <w:r w:rsidR="00EE098D" w:rsidRPr="007C0221">
              <w:rPr>
                <w:rFonts w:ascii="Arial" w:hAnsi="Arial" w:cs="Arial"/>
                <w:sz w:val="16"/>
                <w:szCs w:val="16"/>
              </w:rPr>
              <w:t xml:space="preserve"> 4B </w:t>
            </w:r>
          </w:p>
          <w:p w:rsidR="00EE098D" w:rsidRPr="007C0221" w:rsidRDefault="00EE098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0677" w:rsidRPr="004320DC" w:rsidRDefault="00745823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4320DC">
              <w:rPr>
                <w:rFonts w:ascii="Arial" w:hAnsi="Arial" w:cs="Arial"/>
                <w:b/>
                <w:sz w:val="16"/>
                <w:szCs w:val="16"/>
                <w:lang w:val="fr-FR"/>
              </w:rPr>
              <w:t>Découvertes 2</w:t>
            </w:r>
            <w:r w:rsidR="006C0677" w:rsidRPr="004320DC">
              <w:rPr>
                <w:rFonts w:ascii="Arial" w:hAnsi="Arial" w:cs="Arial"/>
                <w:b/>
                <w:sz w:val="16"/>
                <w:szCs w:val="16"/>
                <w:lang w:val="fr-FR"/>
              </w:rPr>
              <w:t xml:space="preserve">: </w:t>
            </w:r>
          </w:p>
          <w:p w:rsidR="00E37B0E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SB </w:t>
            </w:r>
            <w:r w:rsidR="006C0677" w:rsidRPr="004320DC">
              <w:rPr>
                <w:rFonts w:ascii="Arial" w:hAnsi="Arial" w:cs="Arial"/>
                <w:sz w:val="16"/>
                <w:szCs w:val="16"/>
                <w:lang w:val="fr-FR"/>
              </w:rPr>
              <w:t xml:space="preserve">S. </w:t>
            </w:r>
            <w:r w:rsidR="0021742B">
              <w:rPr>
                <w:rFonts w:ascii="Arial" w:hAnsi="Arial" w:cs="Arial"/>
                <w:sz w:val="16"/>
                <w:szCs w:val="16"/>
                <w:lang w:val="fr-FR"/>
              </w:rPr>
              <w:t>39 (</w:t>
            </w:r>
            <w:proofErr w:type="spellStart"/>
            <w:r w:rsidR="0021742B">
              <w:rPr>
                <w:rFonts w:ascii="Arial" w:hAnsi="Arial" w:cs="Arial"/>
                <w:sz w:val="16"/>
                <w:szCs w:val="16"/>
                <w:lang w:val="fr-FR"/>
              </w:rPr>
              <w:t>Lektionstext</w:t>
            </w:r>
            <w:proofErr w:type="spellEnd"/>
            <w:r w:rsidR="0021742B">
              <w:rPr>
                <w:rFonts w:ascii="Arial" w:hAnsi="Arial" w:cs="Arial"/>
                <w:sz w:val="16"/>
                <w:szCs w:val="16"/>
                <w:lang w:val="fr-FR"/>
              </w:rPr>
              <w:t>)</w:t>
            </w:r>
          </w:p>
          <w:p w:rsidR="00E37B0E" w:rsidRDefault="00E37B0E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37B0E" w:rsidRDefault="00E37B0E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37B0E" w:rsidRDefault="00E37B0E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37B0E" w:rsidRDefault="00E37B0E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37B0E" w:rsidRDefault="00E37B0E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37B0E" w:rsidRPr="001E40DA" w:rsidRDefault="00E37B0E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13" w:type="pct"/>
          </w:tcPr>
          <w:p w:rsidR="006C0677" w:rsidRDefault="006C0677" w:rsidP="007E3BA6">
            <w:pPr>
              <w:spacing w:before="40"/>
              <w:jc w:val="both"/>
              <w:rPr>
                <w:rFonts w:ascii="Arial" w:hAnsi="Arial" w:cs="Arial"/>
                <w:color w:val="808080" w:themeColor="background1" w:themeShade="80"/>
                <w:sz w:val="16"/>
                <w:szCs w:val="16"/>
                <w:lang w:val="fr-FR"/>
              </w:rPr>
            </w:pPr>
          </w:p>
          <w:p w:rsidR="00E37D2E" w:rsidRPr="007E3BA6" w:rsidRDefault="00E37D2E" w:rsidP="007E3BA6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2" w:type="pct"/>
          </w:tcPr>
          <w:p w:rsidR="006C0677" w:rsidRDefault="006C0677" w:rsidP="00BC421B">
            <w:pPr>
              <w:pStyle w:val="Listenabsatz"/>
              <w:spacing w:before="40"/>
              <w:ind w:left="17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745823" w:rsidRPr="00EC1C37" w:rsidRDefault="00745823" w:rsidP="00745823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C1C37"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 w:rsidRPr="00EC1C37">
              <w:rPr>
                <w:rFonts w:ascii="Arial" w:hAnsi="Arial" w:cs="Arial"/>
                <w:b/>
                <w:sz w:val="16"/>
                <w:szCs w:val="16"/>
              </w:rPr>
              <w:t xml:space="preserve"> 1: </w:t>
            </w:r>
          </w:p>
          <w:p w:rsidR="00EE098D" w:rsidRPr="00EC1C37" w:rsidRDefault="007C0221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745823" w:rsidRPr="00EC1C37">
              <w:rPr>
                <w:rFonts w:ascii="Arial" w:hAnsi="Arial" w:cs="Arial"/>
                <w:sz w:val="16"/>
                <w:szCs w:val="16"/>
              </w:rPr>
              <w:t xml:space="preserve">S. </w:t>
            </w:r>
            <w:r w:rsidR="00E37D2E">
              <w:rPr>
                <w:rFonts w:ascii="Arial" w:hAnsi="Arial" w:cs="Arial"/>
                <w:sz w:val="16"/>
                <w:szCs w:val="16"/>
              </w:rPr>
              <w:t>65 / 3 (</w:t>
            </w:r>
            <w:proofErr w:type="spellStart"/>
            <w:r w:rsidR="00E37D2E">
              <w:rPr>
                <w:rFonts w:ascii="Arial" w:hAnsi="Arial" w:cs="Arial"/>
                <w:sz w:val="16"/>
                <w:szCs w:val="16"/>
              </w:rPr>
              <w:t>Lektionstext</w:t>
            </w:r>
            <w:proofErr w:type="spellEnd"/>
            <w:r w:rsidR="00E37D2E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EE098D" w:rsidRPr="00EC1C37" w:rsidRDefault="007C0221" w:rsidP="00EE098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21742B" w:rsidRPr="00EC1C37">
              <w:rPr>
                <w:rFonts w:ascii="Arial" w:hAnsi="Arial" w:cs="Arial"/>
                <w:sz w:val="16"/>
                <w:szCs w:val="16"/>
              </w:rPr>
              <w:t>S. 66 / Auf</w:t>
            </w:r>
            <w:r w:rsidR="00EE098D" w:rsidRPr="00EC1C37">
              <w:rPr>
                <w:rFonts w:ascii="Arial" w:hAnsi="Arial" w:cs="Arial"/>
                <w:sz w:val="16"/>
                <w:szCs w:val="16"/>
              </w:rPr>
              <w:t xml:space="preserve">gabe 4B </w:t>
            </w:r>
          </w:p>
          <w:p w:rsidR="0021742B" w:rsidRPr="00EC1C37" w:rsidRDefault="007C0221" w:rsidP="00EE098D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21742B" w:rsidRPr="00EC1C37">
              <w:rPr>
                <w:rFonts w:ascii="Arial" w:hAnsi="Arial" w:cs="Arial"/>
                <w:sz w:val="16"/>
                <w:szCs w:val="16"/>
              </w:rPr>
              <w:t>S. 69 /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Lektionstext</w:t>
            </w:r>
            <w:proofErr w:type="spellEnd"/>
          </w:p>
          <w:p w:rsidR="00745823" w:rsidRPr="00EC1C37" w:rsidRDefault="00745823" w:rsidP="00745823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3C5B4F" w:rsidRDefault="003C5B4F" w:rsidP="00BC421B">
            <w:pPr>
              <w:spacing w:before="4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Découvertes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2: </w:t>
            </w:r>
          </w:p>
          <w:p w:rsidR="003C5B4F" w:rsidRPr="005F3AAD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C5B4F" w:rsidRPr="005F3AAD">
              <w:rPr>
                <w:rFonts w:ascii="Arial" w:hAnsi="Arial" w:cs="Arial"/>
                <w:sz w:val="16"/>
                <w:szCs w:val="16"/>
              </w:rPr>
              <w:t>S</w:t>
            </w:r>
            <w:r w:rsidR="00E37D2E">
              <w:rPr>
                <w:rFonts w:ascii="Arial" w:hAnsi="Arial" w:cs="Arial"/>
                <w:sz w:val="16"/>
                <w:szCs w:val="16"/>
              </w:rPr>
              <w:t>. 30 / Aufgabe 5 (</w:t>
            </w:r>
            <w:proofErr w:type="spellStart"/>
            <w:r w:rsidR="00E37D2E">
              <w:rPr>
                <w:rFonts w:ascii="Arial" w:hAnsi="Arial" w:cs="Arial"/>
                <w:sz w:val="16"/>
                <w:szCs w:val="16"/>
              </w:rPr>
              <w:t>Lektionstext</w:t>
            </w:r>
            <w:proofErr w:type="spellEnd"/>
            <w:r w:rsidR="00E37D2E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6C0677" w:rsidRPr="005F3AAD" w:rsidRDefault="007C0221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SB </w:t>
            </w:r>
            <w:r w:rsidR="003C5B4F" w:rsidRPr="005F3AAD">
              <w:rPr>
                <w:rFonts w:ascii="Arial" w:hAnsi="Arial" w:cs="Arial"/>
                <w:sz w:val="16"/>
                <w:szCs w:val="16"/>
              </w:rPr>
              <w:t>S. 36 / Aufgabe 7</w:t>
            </w:r>
          </w:p>
          <w:p w:rsidR="005F3AAD" w:rsidRPr="00CF7ECB" w:rsidRDefault="005F3AAD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0677" w:rsidRDefault="006C0677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94242" w:rsidRDefault="0069424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94242" w:rsidRDefault="0069424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94242" w:rsidRDefault="00694242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0677" w:rsidRDefault="006C0677" w:rsidP="00BC421B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C0677" w:rsidRPr="001E40DA" w:rsidRDefault="006C0677" w:rsidP="001E40DA">
            <w:pPr>
              <w:spacing w:before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D48E5" w:rsidRPr="00101252" w:rsidRDefault="001D48E5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p w:rsidR="003C421D" w:rsidRPr="00101252" w:rsidRDefault="003C421D" w:rsidP="008C63D0">
      <w:pPr>
        <w:pStyle w:val="stoffberschrift2"/>
        <w:spacing w:before="0" w:after="0" w:line="312" w:lineRule="auto"/>
        <w:rPr>
          <w:sz w:val="20"/>
          <w:szCs w:val="20"/>
        </w:rPr>
      </w:pPr>
    </w:p>
    <w:sectPr w:rsidR="003C421D" w:rsidRPr="00101252" w:rsidSect="00644ECD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997" w:rsidRDefault="00A91997" w:rsidP="002421C0">
      <w:pPr>
        <w:spacing w:after="0" w:line="240" w:lineRule="auto"/>
      </w:pPr>
      <w:r>
        <w:separator/>
      </w:r>
    </w:p>
  </w:endnote>
  <w:endnote w:type="continuationSeparator" w:id="0">
    <w:p w:rsidR="00A91997" w:rsidRDefault="00A91997" w:rsidP="00242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loCEF Light">
    <w:altName w:val="Arial"/>
    <w:panose1 w:val="00000000000000000000"/>
    <w:charset w:val="00"/>
    <w:family w:val="modern"/>
    <w:notTrueType/>
    <w:pitch w:val="variable"/>
    <w:sig w:usb0="800000AF" w:usb1="0000204A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8FD" w:rsidRPr="004F7230" w:rsidRDefault="000C18FD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59264" behindDoc="0" locked="0" layoutInCell="1" allowOverlap="0" wp14:anchorId="58462739" wp14:editId="165B8E6D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8" name="Grafik 8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73A178" wp14:editId="5C06696F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0C18FD" w:rsidRPr="00DA2388" w:rsidRDefault="000C18FD" w:rsidP="00BC613D">
    <w:pPr>
      <w:pStyle w:val="Fuzeile"/>
      <w:tabs>
        <w:tab w:val="left" w:pos="1389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>
      <w:rPr>
        <w:rFonts w:ascii="Arial" w:hAnsi="Arial" w:cs="Arial"/>
        <w:sz w:val="16"/>
        <w:szCs w:val="16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 | Alle Rechte vorbehalten. </w:t>
    </w:r>
    <w:r w:rsidRPr="00B21BA1">
      <w:rPr>
        <w:rFonts w:ascii="Arial" w:hAnsi="Arial" w:cs="Arial"/>
        <w:sz w:val="14"/>
        <w:szCs w:val="14"/>
      </w:rPr>
      <w:t>Von dieser Druckvorlage ist die Vervielfältigung</w:t>
    </w:r>
    <w:r>
      <w:rPr>
        <w:rFonts w:ascii="Arial" w:hAnsi="Arial" w:cs="Arial"/>
        <w:sz w:val="14"/>
        <w:szCs w:val="14"/>
      </w:rPr>
      <w:t xml:space="preserve"> </w:t>
    </w:r>
    <w:r w:rsidRPr="00B21BA1">
      <w:rPr>
        <w:rFonts w:ascii="Arial" w:hAnsi="Arial" w:cs="Arial"/>
        <w:sz w:val="14"/>
        <w:szCs w:val="14"/>
      </w:rPr>
      <w:t xml:space="preserve">für </w:t>
    </w:r>
    <w:r>
      <w:rPr>
        <w:rFonts w:ascii="Arial" w:hAnsi="Arial" w:cs="Arial"/>
        <w:sz w:val="14"/>
        <w:szCs w:val="14"/>
      </w:rPr>
      <w:t xml:space="preserve">den eigenen Unterrichtsgebrauch gestattet.  </w:t>
    </w:r>
    <w:sdt>
      <w:sdtPr>
        <w:id w:val="-43343509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>
          <w:tab/>
        </w:r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F14572">
          <w:rPr>
            <w:rFonts w:ascii="Arial" w:hAnsi="Arial" w:cs="Arial"/>
            <w:noProof/>
            <w:sz w:val="14"/>
            <w:szCs w:val="14"/>
          </w:rPr>
          <w:t>2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8FD" w:rsidRPr="004F7230" w:rsidRDefault="000C18FD" w:rsidP="00DA2388">
    <w:pPr>
      <w:pStyle w:val="Fuzeile"/>
      <w:rPr>
        <w:rFonts w:ascii="Arial" w:hAnsi="Arial" w:cs="Arial"/>
        <w:sz w:val="14"/>
        <w:szCs w:val="14"/>
      </w:rPr>
    </w:pPr>
    <w:r w:rsidRPr="004F7230">
      <w:rPr>
        <w:rFonts w:ascii="Arial" w:hAnsi="Arial" w:cs="Arial"/>
        <w:noProof/>
        <w:sz w:val="14"/>
        <w:szCs w:val="14"/>
        <w:lang w:eastAsia="de-DE"/>
      </w:rPr>
      <w:drawing>
        <wp:anchor distT="0" distB="0" distL="114300" distR="114300" simplePos="0" relativeHeight="251662336" behindDoc="0" locked="0" layoutInCell="1" allowOverlap="0" wp14:anchorId="5C3190E7" wp14:editId="7490D82A">
          <wp:simplePos x="0" y="0"/>
          <wp:positionH relativeFrom="column">
            <wp:posOffset>-11430</wp:posOffset>
          </wp:positionH>
          <wp:positionV relativeFrom="paragraph">
            <wp:posOffset>9113</wp:posOffset>
          </wp:positionV>
          <wp:extent cx="467995" cy="233680"/>
          <wp:effectExtent l="0" t="0" r="8255" b="0"/>
          <wp:wrapNone/>
          <wp:docPr id="9" name="Grafik 9" descr="Klett_LAw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lett_LAw_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230">
      <w:rPr>
        <w:rFonts w:ascii="Arial" w:hAnsi="Arial" w:cs="Arial"/>
        <w:noProof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C1B2D3" wp14:editId="68F63452">
              <wp:simplePos x="0" y="0"/>
              <wp:positionH relativeFrom="column">
                <wp:posOffset>-14605</wp:posOffset>
              </wp:positionH>
              <wp:positionV relativeFrom="paragraph">
                <wp:posOffset>-67310</wp:posOffset>
              </wp:positionV>
              <wp:extent cx="9252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2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-5.3pt" to="727.35pt,-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" strokecolor="black [3213]"/>
          </w:pict>
        </mc:Fallback>
      </mc:AlternateContent>
    </w:r>
    <w:r>
      <w:rPr>
        <w:rFonts w:ascii="Arial" w:hAnsi="Arial" w:cs="Arial"/>
        <w:sz w:val="14"/>
        <w:szCs w:val="14"/>
      </w:rPr>
      <w:t xml:space="preserve">   </w:t>
    </w:r>
  </w:p>
  <w:p w:rsidR="000C18FD" w:rsidRPr="00BC613D" w:rsidRDefault="000C18FD" w:rsidP="00BC613D">
    <w:pPr>
      <w:pStyle w:val="CDBasisklein"/>
      <w:tabs>
        <w:tab w:val="left" w:pos="13892"/>
      </w:tabs>
    </w:pPr>
    <w:r w:rsidRPr="00BC613D">
      <w:rPr>
        <w:rFonts w:ascii="Arial" w:hAnsi="Arial" w:cs="Arial"/>
        <w:sz w:val="14"/>
        <w:szCs w:val="14"/>
      </w:rPr>
      <w:t xml:space="preserve">                     </w:t>
    </w:r>
    <w:r w:rsidRPr="00BC613D">
      <w:rPr>
        <w:rFonts w:ascii="Arial" w:hAnsi="Arial" w:cs="Arial"/>
        <w:sz w:val="16"/>
        <w:szCs w:val="16"/>
      </w:rPr>
      <w:t>©</w:t>
    </w:r>
    <w:r w:rsidRPr="00BC613D">
      <w:rPr>
        <w:rFonts w:ascii="Arial" w:hAnsi="Arial" w:cs="Arial"/>
      </w:rPr>
      <w:t xml:space="preserve"> </w:t>
    </w:r>
    <w:r w:rsidRPr="00BC613D">
      <w:rPr>
        <w:rFonts w:ascii="Arial" w:hAnsi="Arial" w:cs="Arial"/>
        <w:b/>
        <w:sz w:val="14"/>
        <w:szCs w:val="14"/>
      </w:rPr>
      <w:t>Ernst Klett Verlag GmbH</w:t>
    </w:r>
    <w:r>
      <w:rPr>
        <w:rFonts w:ascii="Arial" w:hAnsi="Arial" w:cs="Arial"/>
        <w:sz w:val="14"/>
        <w:szCs w:val="14"/>
      </w:rPr>
      <w:t xml:space="preserve">, Stuttgart 2019, www.klett.de |  Alle Rechte vorbehalten. </w:t>
    </w:r>
    <w:r w:rsidRPr="00B21BA1">
      <w:rPr>
        <w:rFonts w:ascii="Arial" w:hAnsi="Arial" w:cs="Arial"/>
        <w:sz w:val="14"/>
        <w:szCs w:val="14"/>
      </w:rPr>
      <w:t xml:space="preserve">Von dieser Druckvorlage ist die Vervielfältigung für </w:t>
    </w:r>
    <w:r>
      <w:rPr>
        <w:rFonts w:ascii="Arial" w:hAnsi="Arial" w:cs="Arial"/>
        <w:sz w:val="14"/>
        <w:szCs w:val="14"/>
      </w:rPr>
      <w:t xml:space="preserve">den eigenen Unterrichtsgebrauch </w:t>
    </w:r>
    <w:r w:rsidRPr="00B21BA1">
      <w:rPr>
        <w:rFonts w:ascii="Arial" w:hAnsi="Arial" w:cs="Arial"/>
        <w:sz w:val="14"/>
        <w:szCs w:val="14"/>
      </w:rPr>
      <w:t>gestattet</w:t>
    </w:r>
    <w:r>
      <w:rPr>
        <w:rFonts w:ascii="Arial" w:hAnsi="Arial" w:cs="Arial"/>
        <w:sz w:val="14"/>
        <w:szCs w:val="14"/>
      </w:rPr>
      <w:t>.</w:t>
    </w:r>
    <w:r>
      <w:rPr>
        <w:rFonts w:ascii="Arial" w:hAnsi="Arial" w:cs="Arial"/>
        <w:sz w:val="14"/>
        <w:szCs w:val="14"/>
      </w:rPr>
      <w:tab/>
    </w:r>
    <w:sdt>
      <w:sdtPr>
        <w:id w:val="1627956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4"/>
          <w:szCs w:val="14"/>
        </w:rPr>
      </w:sdtEndPr>
      <w:sdtContent>
        <w:r w:rsidRPr="004F7230">
          <w:rPr>
            <w:rFonts w:ascii="Arial" w:hAnsi="Arial" w:cs="Arial"/>
            <w:sz w:val="14"/>
            <w:szCs w:val="14"/>
          </w:rPr>
          <w:t xml:space="preserve">Seite </w:t>
        </w:r>
        <w:r w:rsidRPr="004F7230">
          <w:rPr>
            <w:rFonts w:ascii="Arial" w:hAnsi="Arial" w:cs="Arial"/>
            <w:sz w:val="14"/>
            <w:szCs w:val="14"/>
          </w:rPr>
          <w:fldChar w:fldCharType="begin"/>
        </w:r>
        <w:r w:rsidRPr="004F7230">
          <w:rPr>
            <w:rFonts w:ascii="Arial" w:hAnsi="Arial" w:cs="Arial"/>
            <w:sz w:val="14"/>
            <w:szCs w:val="14"/>
          </w:rPr>
          <w:instrText>PAGE   \* MERGEFORMAT</w:instrText>
        </w:r>
        <w:r w:rsidRPr="004F7230">
          <w:rPr>
            <w:rFonts w:ascii="Arial" w:hAnsi="Arial" w:cs="Arial"/>
            <w:sz w:val="14"/>
            <w:szCs w:val="14"/>
          </w:rPr>
          <w:fldChar w:fldCharType="separate"/>
        </w:r>
        <w:r w:rsidR="00F14572">
          <w:rPr>
            <w:rFonts w:ascii="Arial" w:hAnsi="Arial" w:cs="Arial"/>
            <w:noProof/>
            <w:sz w:val="14"/>
            <w:szCs w:val="14"/>
          </w:rPr>
          <w:t>6</w:t>
        </w:r>
        <w:r w:rsidRPr="004F7230">
          <w:rPr>
            <w:rFonts w:ascii="Arial" w:hAnsi="Arial" w:cs="Arial"/>
            <w:sz w:val="14"/>
            <w:szCs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997" w:rsidRDefault="00A91997" w:rsidP="002421C0">
      <w:pPr>
        <w:spacing w:after="0" w:line="240" w:lineRule="auto"/>
      </w:pPr>
      <w:r>
        <w:separator/>
      </w:r>
    </w:p>
  </w:footnote>
  <w:footnote w:type="continuationSeparator" w:id="0">
    <w:p w:rsidR="00A91997" w:rsidRDefault="00A91997" w:rsidP="00242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8FD" w:rsidRPr="003D439C" w:rsidRDefault="000C18FD" w:rsidP="00DB76F3">
    <w:pPr>
      <w:pStyle w:val="Kopfzeile"/>
      <w:tabs>
        <w:tab w:val="left" w:pos="12900"/>
      </w:tabs>
      <w:ind w:firstLine="426"/>
      <w:rPr>
        <w:rFonts w:ascii="Arial" w:hAnsi="Arial" w:cs="Arial"/>
        <w:sz w:val="14"/>
        <w:szCs w:val="14"/>
      </w:rPr>
    </w:pPr>
    <w:r>
      <w:rPr>
        <w:rFonts w:ascii="Arial" w:hAnsi="Arial" w:cs="Arial"/>
        <w:noProof/>
        <w:sz w:val="20"/>
        <w:szCs w:val="20"/>
        <w:lang w:eastAsia="de-DE"/>
      </w:rPr>
      <w:drawing>
        <wp:anchor distT="0" distB="0" distL="114300" distR="114300" simplePos="0" relativeHeight="251669504" behindDoc="0" locked="0" layoutInCell="1" allowOverlap="1" wp14:anchorId="0BA3FA8A" wp14:editId="2CCF2AB2">
          <wp:simplePos x="0" y="0"/>
          <wp:positionH relativeFrom="column">
            <wp:posOffset>-30480</wp:posOffset>
          </wp:positionH>
          <wp:positionV relativeFrom="paragraph">
            <wp:posOffset>-107315</wp:posOffset>
          </wp:positionV>
          <wp:extent cx="286385" cy="280670"/>
          <wp:effectExtent l="0" t="0" r="0" b="5080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38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14"/>
      </w:rPr>
      <w:t xml:space="preserve">  </w:t>
    </w:r>
    <w:r w:rsidRPr="00EA62DA">
      <w:rPr>
        <w:rFonts w:ascii="Arial" w:hAnsi="Arial" w:cs="Arial"/>
        <w:sz w:val="14"/>
        <w:szCs w:val="14"/>
      </w:rPr>
      <w:t>Abgleich mit dem Kompetenzrahmen zur Medienbildung an bayerischen Schulen</w:t>
    </w:r>
    <w:r>
      <w:rPr>
        <w:rFonts w:ascii="Arial" w:hAnsi="Arial" w:cs="Arial"/>
        <w:sz w:val="14"/>
        <w:szCs w:val="14"/>
      </w:rPr>
      <w:t xml:space="preserve">                    </w:t>
    </w:r>
    <w:r>
      <w:rPr>
        <w:rFonts w:ascii="Arial" w:hAnsi="Arial" w:cs="Arial"/>
        <w:sz w:val="14"/>
        <w:szCs w:val="14"/>
      </w:rPr>
      <w:tab/>
      <w:t xml:space="preserve">        </w:t>
    </w:r>
    <w:r>
      <w:rPr>
        <w:rFonts w:ascii="Arial" w:hAnsi="Arial" w:cs="Arial"/>
        <w:sz w:val="14"/>
        <w:szCs w:val="14"/>
      </w:rPr>
      <w:tab/>
    </w:r>
    <w:proofErr w:type="spellStart"/>
    <w:r>
      <w:rPr>
        <w:rFonts w:ascii="Arial" w:hAnsi="Arial" w:cs="Arial"/>
        <w:sz w:val="14"/>
        <w:szCs w:val="14"/>
      </w:rPr>
      <w:t>Découvertes</w:t>
    </w:r>
    <w:proofErr w:type="spellEnd"/>
    <w:r>
      <w:rPr>
        <w:rFonts w:ascii="Arial" w:hAnsi="Arial" w:cs="Arial"/>
        <w:sz w:val="14"/>
        <w:szCs w:val="14"/>
      </w:rPr>
      <w:t xml:space="preserve"> Bayern</w:t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8FD" w:rsidRDefault="000C18FD" w:rsidP="001C62ED">
    <w:pPr>
      <w:pStyle w:val="Kopfzeile"/>
      <w:tabs>
        <w:tab w:val="left" w:pos="12900"/>
      </w:tabs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  <w:t xml:space="preserve">                                </w:t>
    </w:r>
    <w:r>
      <w:rPr>
        <w:rFonts w:ascii="Arial" w:hAnsi="Arial" w:cs="Arial"/>
        <w:sz w:val="14"/>
        <w:szCs w:val="14"/>
      </w:rPr>
      <w:tab/>
      <w:t xml:space="preserve">   </w:t>
    </w:r>
    <w:r>
      <w:rPr>
        <w:rFonts w:ascii="Arial" w:hAnsi="Arial" w:cs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489F"/>
    <w:multiLevelType w:val="multilevel"/>
    <w:tmpl w:val="7276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371B3"/>
    <w:multiLevelType w:val="hybridMultilevel"/>
    <w:tmpl w:val="910CDD04"/>
    <w:lvl w:ilvl="0" w:tplc="A0FAFE08">
      <w:start w:val="1"/>
      <w:numFmt w:val="decimal"/>
      <w:pStyle w:val="stoff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23DA0"/>
    <w:multiLevelType w:val="hybridMultilevel"/>
    <w:tmpl w:val="E6887084"/>
    <w:lvl w:ilvl="0" w:tplc="51F48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F7426"/>
    <w:multiLevelType w:val="hybridMultilevel"/>
    <w:tmpl w:val="46E05BE4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12947663"/>
    <w:multiLevelType w:val="multilevel"/>
    <w:tmpl w:val="234EE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2A2617"/>
    <w:multiLevelType w:val="hybridMultilevel"/>
    <w:tmpl w:val="192AAD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64FA2"/>
    <w:multiLevelType w:val="hybridMultilevel"/>
    <w:tmpl w:val="6CF8DD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B960E9"/>
    <w:multiLevelType w:val="multilevel"/>
    <w:tmpl w:val="7D84C6D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ordinal"/>
      <w:lvlText w:val="1.2.%3"/>
      <w:lvlJc w:val="left"/>
      <w:pPr>
        <w:ind w:left="405" w:hanging="4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35813CF"/>
    <w:multiLevelType w:val="hybridMultilevel"/>
    <w:tmpl w:val="4508D652"/>
    <w:lvl w:ilvl="0" w:tplc="93BC11C4">
      <w:start w:val="1"/>
      <w:numFmt w:val="ordinal"/>
      <w:lvlText w:val="1.3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03125"/>
    <w:multiLevelType w:val="multilevel"/>
    <w:tmpl w:val="49360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167913"/>
    <w:multiLevelType w:val="multilevel"/>
    <w:tmpl w:val="51A8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E36B26"/>
    <w:multiLevelType w:val="hybridMultilevel"/>
    <w:tmpl w:val="A60E06E6"/>
    <w:lvl w:ilvl="0" w:tplc="689248D4">
      <w:start w:val="1"/>
      <w:numFmt w:val="ordinal"/>
      <w:lvlText w:val="1.2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62415"/>
    <w:multiLevelType w:val="multilevel"/>
    <w:tmpl w:val="D35C1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AE65AE"/>
    <w:multiLevelType w:val="hybridMultilevel"/>
    <w:tmpl w:val="08FACD32"/>
    <w:lvl w:ilvl="0" w:tplc="0407000F">
      <w:start w:val="1"/>
      <w:numFmt w:val="decimal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>
    <w:nsid w:val="34235B1A"/>
    <w:multiLevelType w:val="hybridMultilevel"/>
    <w:tmpl w:val="6A26BC2A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>
    <w:nsid w:val="35356595"/>
    <w:multiLevelType w:val="multilevel"/>
    <w:tmpl w:val="AAC8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7F04E1"/>
    <w:multiLevelType w:val="hybridMultilevel"/>
    <w:tmpl w:val="967EF096"/>
    <w:lvl w:ilvl="0" w:tplc="CB065B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36FE778F"/>
    <w:multiLevelType w:val="hybridMultilevel"/>
    <w:tmpl w:val="A67A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125CC"/>
    <w:multiLevelType w:val="hybridMultilevel"/>
    <w:tmpl w:val="6AEEBDD2"/>
    <w:lvl w:ilvl="0" w:tplc="A2E223D8">
      <w:numFmt w:val="bullet"/>
      <w:lvlText w:val="-"/>
      <w:lvlJc w:val="left"/>
      <w:pPr>
        <w:ind w:left="833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>
    <w:nsid w:val="3F9A2887"/>
    <w:multiLevelType w:val="hybridMultilevel"/>
    <w:tmpl w:val="D9982B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46B16"/>
    <w:multiLevelType w:val="hybridMultilevel"/>
    <w:tmpl w:val="8E6EBA82"/>
    <w:lvl w:ilvl="0" w:tplc="C25CEE7E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4E209708">
      <w:start w:val="1"/>
      <w:numFmt w:val="decimal"/>
      <w:lvlText w:val="%2.1"/>
      <w:lvlJc w:val="left"/>
      <w:pPr>
        <w:ind w:left="1440" w:hanging="360"/>
      </w:pPr>
      <w:rPr>
        <w:rFonts w:hint="default"/>
        <w:color w:val="1E9A47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DC7D02"/>
    <w:multiLevelType w:val="multilevel"/>
    <w:tmpl w:val="1972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0E7EF0"/>
    <w:multiLevelType w:val="multilevel"/>
    <w:tmpl w:val="2FA2A8D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" w:hanging="4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466D7F48"/>
    <w:multiLevelType w:val="hybridMultilevel"/>
    <w:tmpl w:val="96305012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543EFF"/>
    <w:multiLevelType w:val="multilevel"/>
    <w:tmpl w:val="1E1C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835FC5"/>
    <w:multiLevelType w:val="multilevel"/>
    <w:tmpl w:val="BDE8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405684"/>
    <w:multiLevelType w:val="hybridMultilevel"/>
    <w:tmpl w:val="6E4CD494"/>
    <w:lvl w:ilvl="0" w:tplc="A2E223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4C4D9F"/>
    <w:multiLevelType w:val="multilevel"/>
    <w:tmpl w:val="10E0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536C2E"/>
    <w:multiLevelType w:val="multilevel"/>
    <w:tmpl w:val="C548E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BA6D26"/>
    <w:multiLevelType w:val="hybridMultilevel"/>
    <w:tmpl w:val="315CF1B0"/>
    <w:lvl w:ilvl="0" w:tplc="D420772E">
      <w:start w:val="1"/>
      <w:numFmt w:val="bullet"/>
      <w:lvlText w:val="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E96469"/>
    <w:multiLevelType w:val="multilevel"/>
    <w:tmpl w:val="BB900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B12F12"/>
    <w:multiLevelType w:val="hybridMultilevel"/>
    <w:tmpl w:val="74E60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0702C1"/>
    <w:multiLevelType w:val="hybridMultilevel"/>
    <w:tmpl w:val="B8F07CB0"/>
    <w:lvl w:ilvl="0" w:tplc="3CBA20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F41509"/>
    <w:multiLevelType w:val="multilevel"/>
    <w:tmpl w:val="749C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005A5F"/>
    <w:multiLevelType w:val="hybridMultilevel"/>
    <w:tmpl w:val="8D7A12FE"/>
    <w:lvl w:ilvl="0" w:tplc="93BC11C4">
      <w:start w:val="1"/>
      <w:numFmt w:val="ordinal"/>
      <w:lvlText w:val="1.3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1605A7"/>
    <w:multiLevelType w:val="hybridMultilevel"/>
    <w:tmpl w:val="F3DA71D6"/>
    <w:lvl w:ilvl="0" w:tplc="F58EF9E2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6">
    <w:nsid w:val="7B3B621F"/>
    <w:multiLevelType w:val="hybridMultilevel"/>
    <w:tmpl w:val="FA7889BE"/>
    <w:lvl w:ilvl="0" w:tplc="F58EF9E2">
      <w:start w:val="1"/>
      <w:numFmt w:val="bullet"/>
      <w:lvlText w:val="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23"/>
  </w:num>
  <w:num w:numId="4">
    <w:abstractNumId w:val="6"/>
  </w:num>
  <w:num w:numId="5">
    <w:abstractNumId w:val="31"/>
  </w:num>
  <w:num w:numId="6">
    <w:abstractNumId w:val="17"/>
  </w:num>
  <w:num w:numId="7">
    <w:abstractNumId w:val="5"/>
  </w:num>
  <w:num w:numId="8">
    <w:abstractNumId w:val="19"/>
  </w:num>
  <w:num w:numId="9">
    <w:abstractNumId w:val="13"/>
  </w:num>
  <w:num w:numId="10">
    <w:abstractNumId w:val="1"/>
  </w:num>
  <w:num w:numId="11">
    <w:abstractNumId w:val="18"/>
  </w:num>
  <w:num w:numId="12">
    <w:abstractNumId w:val="3"/>
  </w:num>
  <w:num w:numId="13">
    <w:abstractNumId w:val="14"/>
  </w:num>
  <w:num w:numId="14">
    <w:abstractNumId w:val="20"/>
  </w:num>
  <w:num w:numId="15">
    <w:abstractNumId w:val="16"/>
  </w:num>
  <w:num w:numId="16">
    <w:abstractNumId w:val="35"/>
  </w:num>
  <w:num w:numId="17">
    <w:abstractNumId w:val="29"/>
  </w:num>
  <w:num w:numId="18">
    <w:abstractNumId w:val="36"/>
  </w:num>
  <w:num w:numId="19">
    <w:abstractNumId w:val="32"/>
  </w:num>
  <w:num w:numId="20">
    <w:abstractNumId w:val="22"/>
  </w:num>
  <w:num w:numId="21">
    <w:abstractNumId w:val="11"/>
  </w:num>
  <w:num w:numId="22">
    <w:abstractNumId w:val="8"/>
  </w:num>
  <w:num w:numId="23">
    <w:abstractNumId w:val="34"/>
  </w:num>
  <w:num w:numId="24">
    <w:abstractNumId w:val="7"/>
  </w:num>
  <w:num w:numId="25">
    <w:abstractNumId w:val="10"/>
  </w:num>
  <w:num w:numId="26">
    <w:abstractNumId w:val="15"/>
  </w:num>
  <w:num w:numId="27">
    <w:abstractNumId w:val="9"/>
  </w:num>
  <w:num w:numId="28">
    <w:abstractNumId w:val="4"/>
  </w:num>
  <w:num w:numId="29">
    <w:abstractNumId w:val="25"/>
  </w:num>
  <w:num w:numId="30">
    <w:abstractNumId w:val="33"/>
  </w:num>
  <w:num w:numId="31">
    <w:abstractNumId w:val="24"/>
  </w:num>
  <w:num w:numId="32">
    <w:abstractNumId w:val="21"/>
  </w:num>
  <w:num w:numId="33">
    <w:abstractNumId w:val="28"/>
  </w:num>
  <w:num w:numId="34">
    <w:abstractNumId w:val="30"/>
  </w:num>
  <w:num w:numId="35">
    <w:abstractNumId w:val="0"/>
  </w:num>
  <w:num w:numId="36">
    <w:abstractNumId w:val="12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C04"/>
    <w:rsid w:val="00012E4A"/>
    <w:rsid w:val="00022F7F"/>
    <w:rsid w:val="0003420C"/>
    <w:rsid w:val="00045E18"/>
    <w:rsid w:val="0004686F"/>
    <w:rsid w:val="000608B5"/>
    <w:rsid w:val="00062877"/>
    <w:rsid w:val="0009300B"/>
    <w:rsid w:val="000A4F09"/>
    <w:rsid w:val="000A5534"/>
    <w:rsid w:val="000A7DF8"/>
    <w:rsid w:val="000B4241"/>
    <w:rsid w:val="000B7CAA"/>
    <w:rsid w:val="000B7D31"/>
    <w:rsid w:val="000C18FD"/>
    <w:rsid w:val="000D5CBD"/>
    <w:rsid w:val="000E3CC1"/>
    <w:rsid w:val="000F0B24"/>
    <w:rsid w:val="000F22A1"/>
    <w:rsid w:val="00101252"/>
    <w:rsid w:val="00101843"/>
    <w:rsid w:val="00105E67"/>
    <w:rsid w:val="001116FC"/>
    <w:rsid w:val="00122305"/>
    <w:rsid w:val="0016050C"/>
    <w:rsid w:val="001624D1"/>
    <w:rsid w:val="00170001"/>
    <w:rsid w:val="00176BC3"/>
    <w:rsid w:val="00180683"/>
    <w:rsid w:val="00186EDC"/>
    <w:rsid w:val="00191EF6"/>
    <w:rsid w:val="00193E07"/>
    <w:rsid w:val="001973AC"/>
    <w:rsid w:val="001A3B58"/>
    <w:rsid w:val="001A7736"/>
    <w:rsid w:val="001A795E"/>
    <w:rsid w:val="001C01C3"/>
    <w:rsid w:val="001C17D4"/>
    <w:rsid w:val="001C4CFE"/>
    <w:rsid w:val="001C62ED"/>
    <w:rsid w:val="001D22D5"/>
    <w:rsid w:val="001D3F26"/>
    <w:rsid w:val="001D48E5"/>
    <w:rsid w:val="001D49A5"/>
    <w:rsid w:val="001E160D"/>
    <w:rsid w:val="001E16D4"/>
    <w:rsid w:val="001E40DA"/>
    <w:rsid w:val="002016F4"/>
    <w:rsid w:val="00206AFB"/>
    <w:rsid w:val="0021742B"/>
    <w:rsid w:val="00220BCD"/>
    <w:rsid w:val="00235457"/>
    <w:rsid w:val="00236568"/>
    <w:rsid w:val="00240F64"/>
    <w:rsid w:val="002421C0"/>
    <w:rsid w:val="002549A9"/>
    <w:rsid w:val="00255412"/>
    <w:rsid w:val="00263617"/>
    <w:rsid w:val="002753BD"/>
    <w:rsid w:val="0027790D"/>
    <w:rsid w:val="002802E0"/>
    <w:rsid w:val="00284727"/>
    <w:rsid w:val="00287E2F"/>
    <w:rsid w:val="0029443C"/>
    <w:rsid w:val="002A21AA"/>
    <w:rsid w:val="002A2EF9"/>
    <w:rsid w:val="002A469E"/>
    <w:rsid w:val="002A5A7C"/>
    <w:rsid w:val="002A5E49"/>
    <w:rsid w:val="002B4179"/>
    <w:rsid w:val="002C0330"/>
    <w:rsid w:val="002C07C3"/>
    <w:rsid w:val="002C2B47"/>
    <w:rsid w:val="002D44D4"/>
    <w:rsid w:val="0031574A"/>
    <w:rsid w:val="00317988"/>
    <w:rsid w:val="00331148"/>
    <w:rsid w:val="00332DA7"/>
    <w:rsid w:val="003477FF"/>
    <w:rsid w:val="00352C14"/>
    <w:rsid w:val="00356761"/>
    <w:rsid w:val="00364EEB"/>
    <w:rsid w:val="0037193E"/>
    <w:rsid w:val="0037308D"/>
    <w:rsid w:val="00380181"/>
    <w:rsid w:val="00380B39"/>
    <w:rsid w:val="00385A98"/>
    <w:rsid w:val="003953D6"/>
    <w:rsid w:val="003A545A"/>
    <w:rsid w:val="003B28D7"/>
    <w:rsid w:val="003B6B2B"/>
    <w:rsid w:val="003C37B1"/>
    <w:rsid w:val="003C421D"/>
    <w:rsid w:val="003C5B4F"/>
    <w:rsid w:val="003D439C"/>
    <w:rsid w:val="003D4F09"/>
    <w:rsid w:val="003D663A"/>
    <w:rsid w:val="003E470F"/>
    <w:rsid w:val="003F4A87"/>
    <w:rsid w:val="00401CBF"/>
    <w:rsid w:val="00422306"/>
    <w:rsid w:val="004320DC"/>
    <w:rsid w:val="00433F83"/>
    <w:rsid w:val="00442592"/>
    <w:rsid w:val="004432FE"/>
    <w:rsid w:val="004531AD"/>
    <w:rsid w:val="0045420C"/>
    <w:rsid w:val="00455726"/>
    <w:rsid w:val="0045600B"/>
    <w:rsid w:val="004667A5"/>
    <w:rsid w:val="00476C64"/>
    <w:rsid w:val="00482453"/>
    <w:rsid w:val="004B7955"/>
    <w:rsid w:val="004C13CC"/>
    <w:rsid w:val="004C7F2C"/>
    <w:rsid w:val="004D0FDE"/>
    <w:rsid w:val="004E1F06"/>
    <w:rsid w:val="004F18CD"/>
    <w:rsid w:val="004F7230"/>
    <w:rsid w:val="0050000E"/>
    <w:rsid w:val="00507005"/>
    <w:rsid w:val="005079D6"/>
    <w:rsid w:val="005115FA"/>
    <w:rsid w:val="00515C31"/>
    <w:rsid w:val="00520A17"/>
    <w:rsid w:val="00532122"/>
    <w:rsid w:val="0053615B"/>
    <w:rsid w:val="005441D2"/>
    <w:rsid w:val="0055061C"/>
    <w:rsid w:val="00555873"/>
    <w:rsid w:val="005732C4"/>
    <w:rsid w:val="005761B1"/>
    <w:rsid w:val="005A1199"/>
    <w:rsid w:val="005A3B89"/>
    <w:rsid w:val="005B4D9C"/>
    <w:rsid w:val="005B73C1"/>
    <w:rsid w:val="005D3CF2"/>
    <w:rsid w:val="005D6247"/>
    <w:rsid w:val="005D673C"/>
    <w:rsid w:val="005E5FCD"/>
    <w:rsid w:val="005F3AAD"/>
    <w:rsid w:val="005F7E7E"/>
    <w:rsid w:val="00601124"/>
    <w:rsid w:val="00605202"/>
    <w:rsid w:val="0060540A"/>
    <w:rsid w:val="00610FED"/>
    <w:rsid w:val="00613321"/>
    <w:rsid w:val="006168B3"/>
    <w:rsid w:val="00623459"/>
    <w:rsid w:val="00644ECD"/>
    <w:rsid w:val="00656F8C"/>
    <w:rsid w:val="00665610"/>
    <w:rsid w:val="00676B8F"/>
    <w:rsid w:val="00677CCB"/>
    <w:rsid w:val="00680B42"/>
    <w:rsid w:val="00694242"/>
    <w:rsid w:val="006A3750"/>
    <w:rsid w:val="006A6EB0"/>
    <w:rsid w:val="006B16A0"/>
    <w:rsid w:val="006C0677"/>
    <w:rsid w:val="006C37DD"/>
    <w:rsid w:val="006C5953"/>
    <w:rsid w:val="006C7CE8"/>
    <w:rsid w:val="006D4F80"/>
    <w:rsid w:val="006E04A4"/>
    <w:rsid w:val="006E09C4"/>
    <w:rsid w:val="006E70AE"/>
    <w:rsid w:val="006F75FC"/>
    <w:rsid w:val="0071315B"/>
    <w:rsid w:val="00714171"/>
    <w:rsid w:val="00717FEB"/>
    <w:rsid w:val="00723E3D"/>
    <w:rsid w:val="00725986"/>
    <w:rsid w:val="0073029A"/>
    <w:rsid w:val="00745823"/>
    <w:rsid w:val="007464D7"/>
    <w:rsid w:val="0076152D"/>
    <w:rsid w:val="007864FC"/>
    <w:rsid w:val="007B550F"/>
    <w:rsid w:val="007C0221"/>
    <w:rsid w:val="007C452F"/>
    <w:rsid w:val="007C6E2D"/>
    <w:rsid w:val="007D1F9F"/>
    <w:rsid w:val="007D2092"/>
    <w:rsid w:val="007D64B4"/>
    <w:rsid w:val="007E0339"/>
    <w:rsid w:val="007E3BA6"/>
    <w:rsid w:val="007E62AF"/>
    <w:rsid w:val="007E7BC0"/>
    <w:rsid w:val="00801E0A"/>
    <w:rsid w:val="00807840"/>
    <w:rsid w:val="00810136"/>
    <w:rsid w:val="00816759"/>
    <w:rsid w:val="00836149"/>
    <w:rsid w:val="00846C78"/>
    <w:rsid w:val="00855BE6"/>
    <w:rsid w:val="008723E9"/>
    <w:rsid w:val="00885C1F"/>
    <w:rsid w:val="008913F6"/>
    <w:rsid w:val="00891516"/>
    <w:rsid w:val="0089659B"/>
    <w:rsid w:val="008A092E"/>
    <w:rsid w:val="008B4C07"/>
    <w:rsid w:val="008C1E3B"/>
    <w:rsid w:val="008C63D0"/>
    <w:rsid w:val="008D575B"/>
    <w:rsid w:val="008F311A"/>
    <w:rsid w:val="0091701C"/>
    <w:rsid w:val="00931A8F"/>
    <w:rsid w:val="0094463C"/>
    <w:rsid w:val="0095547E"/>
    <w:rsid w:val="00987E4B"/>
    <w:rsid w:val="00992D42"/>
    <w:rsid w:val="00997E53"/>
    <w:rsid w:val="009B7E07"/>
    <w:rsid w:val="009C4CDD"/>
    <w:rsid w:val="009E02DC"/>
    <w:rsid w:val="009E4A39"/>
    <w:rsid w:val="009F317B"/>
    <w:rsid w:val="009F3673"/>
    <w:rsid w:val="00A01879"/>
    <w:rsid w:val="00A06D95"/>
    <w:rsid w:val="00A226B8"/>
    <w:rsid w:val="00A37A54"/>
    <w:rsid w:val="00A40157"/>
    <w:rsid w:val="00A430DF"/>
    <w:rsid w:val="00A451FE"/>
    <w:rsid w:val="00A47466"/>
    <w:rsid w:val="00A479DD"/>
    <w:rsid w:val="00A5230A"/>
    <w:rsid w:val="00A551AE"/>
    <w:rsid w:val="00A6112A"/>
    <w:rsid w:val="00A63A27"/>
    <w:rsid w:val="00A67222"/>
    <w:rsid w:val="00A730D0"/>
    <w:rsid w:val="00A7639F"/>
    <w:rsid w:val="00A87E5E"/>
    <w:rsid w:val="00A91997"/>
    <w:rsid w:val="00A92FFC"/>
    <w:rsid w:val="00A961CC"/>
    <w:rsid w:val="00AB160C"/>
    <w:rsid w:val="00AB2E87"/>
    <w:rsid w:val="00AB34BE"/>
    <w:rsid w:val="00AD3FA9"/>
    <w:rsid w:val="00AD4DFA"/>
    <w:rsid w:val="00AE6331"/>
    <w:rsid w:val="00AE645D"/>
    <w:rsid w:val="00AF5A19"/>
    <w:rsid w:val="00B101A5"/>
    <w:rsid w:val="00B203DD"/>
    <w:rsid w:val="00B209C9"/>
    <w:rsid w:val="00B26806"/>
    <w:rsid w:val="00B33304"/>
    <w:rsid w:val="00B4140E"/>
    <w:rsid w:val="00B43AE2"/>
    <w:rsid w:val="00B53ED4"/>
    <w:rsid w:val="00B62CA5"/>
    <w:rsid w:val="00B71D11"/>
    <w:rsid w:val="00B753A4"/>
    <w:rsid w:val="00B75918"/>
    <w:rsid w:val="00B7772A"/>
    <w:rsid w:val="00B87035"/>
    <w:rsid w:val="00BA6C6A"/>
    <w:rsid w:val="00BB0D3E"/>
    <w:rsid w:val="00BC09DC"/>
    <w:rsid w:val="00BC421B"/>
    <w:rsid w:val="00BC613D"/>
    <w:rsid w:val="00BD2449"/>
    <w:rsid w:val="00BE1F3A"/>
    <w:rsid w:val="00BF61F8"/>
    <w:rsid w:val="00C07151"/>
    <w:rsid w:val="00C1552B"/>
    <w:rsid w:val="00C24CF6"/>
    <w:rsid w:val="00C337A9"/>
    <w:rsid w:val="00C52253"/>
    <w:rsid w:val="00C5327B"/>
    <w:rsid w:val="00C53775"/>
    <w:rsid w:val="00C55480"/>
    <w:rsid w:val="00C61DF4"/>
    <w:rsid w:val="00C636A4"/>
    <w:rsid w:val="00C665D1"/>
    <w:rsid w:val="00C74CA2"/>
    <w:rsid w:val="00C8169F"/>
    <w:rsid w:val="00C87663"/>
    <w:rsid w:val="00CA239D"/>
    <w:rsid w:val="00CA4D72"/>
    <w:rsid w:val="00CD2724"/>
    <w:rsid w:val="00CD3DA8"/>
    <w:rsid w:val="00CD446F"/>
    <w:rsid w:val="00CE121F"/>
    <w:rsid w:val="00CE7072"/>
    <w:rsid w:val="00CF00AE"/>
    <w:rsid w:val="00CF0F5B"/>
    <w:rsid w:val="00CF185A"/>
    <w:rsid w:val="00CF56E3"/>
    <w:rsid w:val="00CF7CC5"/>
    <w:rsid w:val="00CF7ECB"/>
    <w:rsid w:val="00D020E3"/>
    <w:rsid w:val="00D12092"/>
    <w:rsid w:val="00D16579"/>
    <w:rsid w:val="00D22443"/>
    <w:rsid w:val="00D2719B"/>
    <w:rsid w:val="00D31540"/>
    <w:rsid w:val="00D31B0C"/>
    <w:rsid w:val="00D35C04"/>
    <w:rsid w:val="00D501D8"/>
    <w:rsid w:val="00D50948"/>
    <w:rsid w:val="00D537B3"/>
    <w:rsid w:val="00D60F88"/>
    <w:rsid w:val="00D620C3"/>
    <w:rsid w:val="00D63BC9"/>
    <w:rsid w:val="00D73656"/>
    <w:rsid w:val="00D832CC"/>
    <w:rsid w:val="00D94DE8"/>
    <w:rsid w:val="00DA0738"/>
    <w:rsid w:val="00DA2388"/>
    <w:rsid w:val="00DB08FD"/>
    <w:rsid w:val="00DB75FB"/>
    <w:rsid w:val="00DB76F3"/>
    <w:rsid w:val="00DD5624"/>
    <w:rsid w:val="00DE1532"/>
    <w:rsid w:val="00DE3391"/>
    <w:rsid w:val="00DF1BCD"/>
    <w:rsid w:val="00E06B01"/>
    <w:rsid w:val="00E07D7E"/>
    <w:rsid w:val="00E150E1"/>
    <w:rsid w:val="00E25B4B"/>
    <w:rsid w:val="00E3277E"/>
    <w:rsid w:val="00E330A8"/>
    <w:rsid w:val="00E34AE9"/>
    <w:rsid w:val="00E35D83"/>
    <w:rsid w:val="00E37B0E"/>
    <w:rsid w:val="00E37D2E"/>
    <w:rsid w:val="00E419A6"/>
    <w:rsid w:val="00E47596"/>
    <w:rsid w:val="00E85885"/>
    <w:rsid w:val="00E938C5"/>
    <w:rsid w:val="00E955F4"/>
    <w:rsid w:val="00EA1297"/>
    <w:rsid w:val="00EA5039"/>
    <w:rsid w:val="00EA62DA"/>
    <w:rsid w:val="00EC1C37"/>
    <w:rsid w:val="00ED121C"/>
    <w:rsid w:val="00ED3401"/>
    <w:rsid w:val="00EE098D"/>
    <w:rsid w:val="00EE3B46"/>
    <w:rsid w:val="00EF09A7"/>
    <w:rsid w:val="00EF38A3"/>
    <w:rsid w:val="00EF6FFB"/>
    <w:rsid w:val="00F0061B"/>
    <w:rsid w:val="00F073F8"/>
    <w:rsid w:val="00F14572"/>
    <w:rsid w:val="00F17CD6"/>
    <w:rsid w:val="00F17CDD"/>
    <w:rsid w:val="00F20FC3"/>
    <w:rsid w:val="00F210AE"/>
    <w:rsid w:val="00F22772"/>
    <w:rsid w:val="00F27C2B"/>
    <w:rsid w:val="00F31009"/>
    <w:rsid w:val="00F348C1"/>
    <w:rsid w:val="00F36FE4"/>
    <w:rsid w:val="00F51850"/>
    <w:rsid w:val="00F53779"/>
    <w:rsid w:val="00F548CD"/>
    <w:rsid w:val="00F73F64"/>
    <w:rsid w:val="00F77765"/>
    <w:rsid w:val="00F913A9"/>
    <w:rsid w:val="00F92150"/>
    <w:rsid w:val="00F947CF"/>
    <w:rsid w:val="00F94BA9"/>
    <w:rsid w:val="00FA16EE"/>
    <w:rsid w:val="00FC1158"/>
    <w:rsid w:val="00FC22EA"/>
    <w:rsid w:val="00FC6F31"/>
    <w:rsid w:val="00FD23C6"/>
    <w:rsid w:val="00FD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4F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4F80"/>
    <w:rPr>
      <w:b/>
      <w:bCs/>
      <w:sz w:val="20"/>
      <w:szCs w:val="20"/>
    </w:rPr>
  </w:style>
  <w:style w:type="character" w:customStyle="1" w:styleId="content">
    <w:name w:val="content"/>
    <w:basedOn w:val="Absatz-Standardschriftart"/>
    <w:rsid w:val="00BA6C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D42"/>
  </w:style>
  <w:style w:type="paragraph" w:styleId="berschrift1">
    <w:name w:val="heading 1"/>
    <w:basedOn w:val="Standard"/>
    <w:next w:val="Standard"/>
    <w:link w:val="berschrift1Zchn"/>
    <w:uiPriority w:val="9"/>
    <w:qFormat/>
    <w:rsid w:val="00E419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419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41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19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enraster">
    <w:name w:val="Table Grid"/>
    <w:basedOn w:val="NormaleTabelle"/>
    <w:uiPriority w:val="59"/>
    <w:rsid w:val="00E419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E419A6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21C0"/>
  </w:style>
  <w:style w:type="paragraph" w:styleId="Fuzeile">
    <w:name w:val="footer"/>
    <w:basedOn w:val="Standard"/>
    <w:link w:val="FuzeileZchn"/>
    <w:uiPriority w:val="99"/>
    <w:unhideWhenUsed/>
    <w:rsid w:val="00242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21C0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B6B2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B6B2B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B6B2B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6B2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17FEB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rsid w:val="00DA07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3C421D"/>
    <w:pPr>
      <w:spacing w:before="40" w:after="40" w:line="220" w:lineRule="exact"/>
      <w:ind w:left="113" w:right="113"/>
    </w:pPr>
    <w:rPr>
      <w:rFonts w:ascii="Times New Roman" w:eastAsia="Times New Roman" w:hAnsi="Times New Roman" w:cs="Times New Roman"/>
      <w:sz w:val="18"/>
      <w:szCs w:val="24"/>
      <w:lang w:eastAsia="de-DE"/>
    </w:rPr>
  </w:style>
  <w:style w:type="paragraph" w:customStyle="1" w:styleId="stofftabellekopf">
    <w:name w:val="stoff.tabelle.kopf"/>
    <w:basedOn w:val="stofftabelletext"/>
    <w:next w:val="stofftabelletext"/>
    <w:rsid w:val="00DA0738"/>
    <w:pPr>
      <w:spacing w:before="113" w:after="57" w:line="280" w:lineRule="exact"/>
    </w:pPr>
    <w:rPr>
      <w:rFonts w:ascii="Arial" w:hAnsi="Arial"/>
      <w:b/>
      <w:sz w:val="22"/>
    </w:rPr>
  </w:style>
  <w:style w:type="paragraph" w:customStyle="1" w:styleId="stoffberschrift3">
    <w:name w:val="stoff.überschrift 3"/>
    <w:rsid w:val="003C421D"/>
    <w:pPr>
      <w:widowControl w:val="0"/>
      <w:suppressAutoHyphens/>
      <w:spacing w:after="0" w:line="280" w:lineRule="exact"/>
    </w:pPr>
    <w:rPr>
      <w:rFonts w:ascii="Arial" w:eastAsia="Times New Roman" w:hAnsi="Arial" w:cs="Times New Roman"/>
      <w:b/>
      <w:i/>
      <w:szCs w:val="24"/>
      <w:lang w:eastAsia="ar-SA"/>
    </w:rPr>
  </w:style>
  <w:style w:type="paragraph" w:customStyle="1" w:styleId="Hinweise">
    <w:name w:val="Hinweise"/>
    <w:basedOn w:val="stoffberschrift3"/>
    <w:qFormat/>
    <w:rsid w:val="006E70AE"/>
    <w:pPr>
      <w:spacing w:line="312" w:lineRule="auto"/>
    </w:pPr>
    <w:rPr>
      <w:b w:val="0"/>
      <w:i w:val="0"/>
      <w:color w:val="BFBFBF" w:themeColor="background1" w:themeShade="BF"/>
      <w:szCs w:val="22"/>
    </w:rPr>
  </w:style>
  <w:style w:type="paragraph" w:customStyle="1" w:styleId="stoffdeckblatttitel">
    <w:name w:val="stoff.deckblatt.titel"/>
    <w:basedOn w:val="berschrift1"/>
    <w:qFormat/>
    <w:rsid w:val="003C421D"/>
    <w:pPr>
      <w:spacing w:before="0" w:line="312" w:lineRule="auto"/>
      <w:jc w:val="both"/>
    </w:pPr>
    <w:rPr>
      <w:rFonts w:ascii="Arial" w:hAnsi="Arial" w:cs="Arial"/>
      <w:b w:val="0"/>
      <w:color w:val="auto"/>
      <w:sz w:val="33"/>
      <w:szCs w:val="33"/>
    </w:rPr>
  </w:style>
  <w:style w:type="paragraph" w:customStyle="1" w:styleId="stoffberschrift1">
    <w:name w:val="stoff.überschrift 1"/>
    <w:basedOn w:val="Listenabsatz"/>
    <w:qFormat/>
    <w:rsid w:val="003C421D"/>
    <w:pPr>
      <w:numPr>
        <w:numId w:val="10"/>
      </w:numPr>
      <w:spacing w:before="180" w:after="240" w:line="420" w:lineRule="exact"/>
      <w:ind w:left="425" w:hanging="425"/>
    </w:pPr>
    <w:rPr>
      <w:rFonts w:ascii="Arial" w:hAnsi="Arial" w:cs="Arial"/>
      <w:sz w:val="33"/>
      <w:szCs w:val="33"/>
    </w:rPr>
  </w:style>
  <w:style w:type="paragraph" w:customStyle="1" w:styleId="stoffberschrift2">
    <w:name w:val="stoff.überschrift 2"/>
    <w:basedOn w:val="Standard"/>
    <w:qFormat/>
    <w:rsid w:val="003C421D"/>
    <w:pPr>
      <w:spacing w:before="180" w:after="240" w:line="420" w:lineRule="exact"/>
    </w:pPr>
    <w:rPr>
      <w:rFonts w:ascii="Arial" w:hAnsi="Arial" w:cs="Arial"/>
      <w:sz w:val="28"/>
      <w:szCs w:val="28"/>
    </w:rPr>
  </w:style>
  <w:style w:type="paragraph" w:customStyle="1" w:styleId="CDBasisklein">
    <w:name w:val="CD_Basis.klein"/>
    <w:basedOn w:val="Standard"/>
    <w:uiPriority w:val="99"/>
    <w:rsid w:val="00BC613D"/>
    <w:pPr>
      <w:autoSpaceDE w:val="0"/>
      <w:autoSpaceDN w:val="0"/>
      <w:adjustRightInd w:val="0"/>
      <w:spacing w:after="0" w:line="140" w:lineRule="atLeast"/>
      <w:textAlignment w:val="center"/>
    </w:pPr>
    <w:rPr>
      <w:rFonts w:ascii="PoloCEF Light" w:hAnsi="PoloCEF Light" w:cs="PoloCEF Light"/>
      <w:color w:val="000000"/>
      <w:sz w:val="13"/>
      <w:szCs w:val="13"/>
    </w:rPr>
  </w:style>
  <w:style w:type="character" w:styleId="Hyperlink">
    <w:name w:val="Hyperlink"/>
    <w:basedOn w:val="Absatz-Standardschriftart"/>
    <w:uiPriority w:val="99"/>
    <w:unhideWhenUsed/>
    <w:rsid w:val="00BC613D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4F8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4F80"/>
    <w:rPr>
      <w:b/>
      <w:bCs/>
      <w:sz w:val="20"/>
      <w:szCs w:val="20"/>
    </w:rPr>
  </w:style>
  <w:style w:type="character" w:customStyle="1" w:styleId="content">
    <w:name w:val="content"/>
    <w:basedOn w:val="Absatz-Standardschriftart"/>
    <w:rsid w:val="00BA6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6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0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9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ngenba\Desktop\Medienkompetenzraster%20Bayern\Abgleich_Kompetenzrahmen_Medienbildung_BY_Vorlage%20(2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8B990-1D17-4BC8-A037-F9F412E6E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Abgleich_Kompetenzrahmen_Medienbildung_BY_Vorlage (2).dotx</Template>
  <TotalTime>0</TotalTime>
  <Pages>6</Pages>
  <Words>776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 GmbH</Company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Langenbach, Sarah</dc:creator>
  <cp:lastModifiedBy>Haas, Jessica</cp:lastModifiedBy>
  <cp:revision>4</cp:revision>
  <cp:lastPrinted>2019-06-26T06:07:00Z</cp:lastPrinted>
  <dcterms:created xsi:type="dcterms:W3CDTF">2019-06-24T07:15:00Z</dcterms:created>
  <dcterms:modified xsi:type="dcterms:W3CDTF">2019-06-26T06:08:00Z</dcterms:modified>
</cp:coreProperties>
</file>