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10"/>
        <w:gridCol w:w="12300"/>
      </w:tblGrid>
      <w:tr w:rsidR="006108D9" w14:paraId="210E3F16" w14:textId="77777777" w:rsidTr="006108D9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2EECE93" w14:textId="6FE87FEC" w:rsidR="006108D9" w:rsidRDefault="001D04FA" w:rsidP="00637985">
            <w:pPr>
              <w:pStyle w:val="stoffdeckblatttitel"/>
              <w:tabs>
                <w:tab w:val="left" w:pos="-2694"/>
              </w:tabs>
              <w:rPr>
                <w:b/>
                <w:noProof/>
                <w:lang w:eastAsia="de-DE"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 wp14:anchorId="331E20F2" wp14:editId="5DAE7A02">
                  <wp:extent cx="1393112" cy="1810800"/>
                  <wp:effectExtent l="0" t="0" r="0" b="0"/>
                  <wp:docPr id="1" name="Grafik 1" descr="C:\Users\KellerRe\AppData\Local\Microsoft\Windows\Temporary Internet Files\Content.Outlook\0G57NUWJ\803020_FesteinbandDue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ellerRe\AppData\Local\Microsoft\Windows\Temporary Internet Files\Content.Outlook\0G57NUWJ\803020_FesteinbandDuen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12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0" w:type="dxa"/>
            <w:tcBorders>
              <w:top w:val="nil"/>
              <w:left w:val="nil"/>
              <w:bottom w:val="nil"/>
              <w:right w:val="nil"/>
            </w:tcBorders>
          </w:tcPr>
          <w:p w14:paraId="7A4148D3" w14:textId="5ABC81E2" w:rsidR="006108D9" w:rsidRDefault="006108D9" w:rsidP="00637985">
            <w:pPr>
              <w:pStyle w:val="stoffdeckblatttitel"/>
              <w:tabs>
                <w:tab w:val="left" w:pos="-2694"/>
              </w:tabs>
              <w:rPr>
                <w:b/>
              </w:rPr>
            </w:pPr>
            <w:r>
              <w:rPr>
                <w:b/>
              </w:rPr>
              <w:t xml:space="preserve"> </w:t>
            </w:r>
            <w:r w:rsidRPr="008F186F">
              <w:rPr>
                <w:b/>
              </w:rPr>
              <w:t xml:space="preserve">Green Line </w:t>
            </w:r>
            <w:r w:rsidR="003E5F0C">
              <w:rPr>
                <w:b/>
              </w:rPr>
              <w:t>2, 1</w:t>
            </w:r>
            <w:r w:rsidRPr="008F186F">
              <w:rPr>
                <w:b/>
              </w:rPr>
              <w:t>. Fremdsprache</w:t>
            </w:r>
          </w:p>
          <w:p w14:paraId="587FAA12" w14:textId="1A95EA56" w:rsidR="006108D9" w:rsidRPr="008F186F" w:rsidRDefault="006108D9" w:rsidP="006108D9">
            <w:pPr>
              <w:pStyle w:val="stoffdeckblatttitel"/>
              <w:rPr>
                <w:b/>
              </w:rPr>
            </w:pPr>
            <w:r>
              <w:t xml:space="preserve"> </w:t>
            </w:r>
            <w:r w:rsidRPr="008F186F">
              <w:t>Stoffverteilungsplan Englisch</w:t>
            </w:r>
          </w:p>
          <w:p w14:paraId="34AC5FB0" w14:textId="2BAB6806" w:rsidR="006108D9" w:rsidRPr="008F186F" w:rsidRDefault="006108D9" w:rsidP="006108D9">
            <w:pPr>
              <w:pStyle w:val="stoffdeckblatttitel"/>
              <w:rPr>
                <w:b/>
              </w:rPr>
            </w:pPr>
            <w:r>
              <w:t xml:space="preserve"> </w:t>
            </w:r>
            <w:r w:rsidRPr="008F186F">
              <w:t>für das Gymnasium</w:t>
            </w:r>
          </w:p>
          <w:p w14:paraId="53DFB309" w14:textId="65A42031" w:rsidR="006108D9" w:rsidRPr="006108D9" w:rsidRDefault="006108D9" w:rsidP="006108D9">
            <w:pPr>
              <w:pStyle w:val="stoffdeckblatttitel"/>
            </w:pPr>
            <w:r>
              <w:t xml:space="preserve"> </w:t>
            </w:r>
            <w:r w:rsidRPr="008F186F">
              <w:t>Klasse 6</w:t>
            </w:r>
          </w:p>
          <w:p w14:paraId="0E77B2AD" w14:textId="364117F8" w:rsidR="006108D9" w:rsidRDefault="006108D9" w:rsidP="00637985">
            <w:pPr>
              <w:pStyle w:val="stoffdeckblatttitel"/>
              <w:tabs>
                <w:tab w:val="left" w:pos="-2694"/>
              </w:tabs>
              <w:rPr>
                <w:b/>
                <w:noProof/>
                <w:lang w:eastAsia="de-DE"/>
              </w:rPr>
            </w:pPr>
          </w:p>
        </w:tc>
      </w:tr>
    </w:tbl>
    <w:p w14:paraId="70CE7D8F" w14:textId="41FC80AA" w:rsidR="006108D9" w:rsidRDefault="006108D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  <w:bookmarkStart w:id="0" w:name="_GoBack"/>
      <w:bookmarkEnd w:id="0"/>
    </w:p>
    <w:p w14:paraId="7540640B" w14:textId="77777777" w:rsidR="006108D9" w:rsidRDefault="006108D9" w:rsidP="006108D9">
      <w:pPr>
        <w:spacing w:after="0" w:line="312" w:lineRule="auto"/>
        <w:rPr>
          <w:rFonts w:ascii="Arial" w:hAnsi="Arial" w:cs="Arial"/>
          <w:b/>
          <w:sz w:val="20"/>
          <w:szCs w:val="20"/>
        </w:rPr>
      </w:pPr>
    </w:p>
    <w:p w14:paraId="424AE6A4" w14:textId="77777777" w:rsidR="006108D9" w:rsidRDefault="006108D9" w:rsidP="006108D9">
      <w:pPr>
        <w:spacing w:after="0" w:line="312" w:lineRule="auto"/>
        <w:rPr>
          <w:rFonts w:ascii="Arial" w:hAnsi="Arial" w:cs="Arial"/>
          <w:b/>
          <w:sz w:val="20"/>
          <w:szCs w:val="20"/>
        </w:rPr>
      </w:pPr>
    </w:p>
    <w:p w14:paraId="50E40574" w14:textId="77777777" w:rsidR="006108D9" w:rsidRDefault="006108D9" w:rsidP="006108D9">
      <w:pPr>
        <w:spacing w:after="0" w:line="312" w:lineRule="auto"/>
        <w:rPr>
          <w:rFonts w:ascii="Arial" w:hAnsi="Arial" w:cs="Arial"/>
          <w:b/>
          <w:sz w:val="20"/>
          <w:szCs w:val="20"/>
        </w:rPr>
      </w:pPr>
    </w:p>
    <w:p w14:paraId="4E7F0A1A" w14:textId="77777777" w:rsidR="006108D9" w:rsidRDefault="006108D9" w:rsidP="006108D9">
      <w:pPr>
        <w:spacing w:after="0" w:line="312" w:lineRule="auto"/>
        <w:rPr>
          <w:rFonts w:ascii="Arial" w:hAnsi="Arial" w:cs="Arial"/>
          <w:b/>
          <w:sz w:val="20"/>
          <w:szCs w:val="20"/>
        </w:rPr>
      </w:pPr>
    </w:p>
    <w:p w14:paraId="528E7DD8" w14:textId="77777777" w:rsidR="006108D9" w:rsidRPr="002821EC" w:rsidRDefault="006108D9" w:rsidP="006108D9">
      <w:pPr>
        <w:spacing w:after="0" w:line="312" w:lineRule="auto"/>
        <w:rPr>
          <w:rFonts w:ascii="Arial" w:hAnsi="Arial" w:cs="Arial"/>
          <w:sz w:val="20"/>
          <w:szCs w:val="20"/>
        </w:rPr>
      </w:pPr>
      <w:r w:rsidRPr="00B01A70">
        <w:rPr>
          <w:rFonts w:ascii="Arial" w:hAnsi="Arial" w:cs="Arial"/>
          <w:b/>
          <w:sz w:val="20"/>
          <w:szCs w:val="20"/>
        </w:rPr>
        <w:t>38 Wochen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B01A70">
        <w:rPr>
          <w:rFonts w:ascii="Arial" w:hAnsi="Arial" w:cs="Arial"/>
          <w:b/>
          <w:sz w:val="20"/>
          <w:szCs w:val="20"/>
        </w:rPr>
        <w:t>/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B01A70">
        <w:rPr>
          <w:rFonts w:ascii="Arial" w:hAnsi="Arial" w:cs="Arial"/>
          <w:b/>
          <w:sz w:val="20"/>
          <w:szCs w:val="20"/>
        </w:rPr>
        <w:t>1</w:t>
      </w:r>
      <w:r>
        <w:rPr>
          <w:rFonts w:ascii="Arial" w:hAnsi="Arial" w:cs="Arial"/>
          <w:b/>
          <w:sz w:val="20"/>
          <w:szCs w:val="20"/>
        </w:rPr>
        <w:t>52</w:t>
      </w:r>
      <w:r w:rsidRPr="00B01A70">
        <w:rPr>
          <w:rFonts w:ascii="Arial" w:hAnsi="Arial" w:cs="Arial"/>
          <w:b/>
          <w:sz w:val="20"/>
          <w:szCs w:val="20"/>
        </w:rPr>
        <w:t>h:</w:t>
      </w:r>
      <w:r w:rsidRPr="002821EC">
        <w:rPr>
          <w:rFonts w:ascii="Arial" w:hAnsi="Arial" w:cs="Arial"/>
          <w:sz w:val="20"/>
          <w:szCs w:val="20"/>
        </w:rPr>
        <w:tab/>
        <w:t>Gesamtzahl der Unterrichtswochen eines Schuljahres</w:t>
      </w:r>
    </w:p>
    <w:p w14:paraId="3F7EB949" w14:textId="77777777" w:rsidR="006108D9" w:rsidRPr="002821EC" w:rsidRDefault="006108D9" w:rsidP="006108D9">
      <w:pPr>
        <w:spacing w:after="0" w:line="312" w:lineRule="auto"/>
        <w:rPr>
          <w:rFonts w:ascii="Arial" w:hAnsi="Arial" w:cs="Arial"/>
          <w:sz w:val="20"/>
          <w:szCs w:val="20"/>
        </w:rPr>
      </w:pPr>
      <w:r w:rsidRPr="00B01A70">
        <w:rPr>
          <w:rFonts w:ascii="Arial" w:hAnsi="Arial" w:cs="Arial"/>
          <w:b/>
          <w:sz w:val="20"/>
          <w:szCs w:val="20"/>
        </w:rPr>
        <w:t>2</w:t>
      </w:r>
      <w:r>
        <w:rPr>
          <w:rFonts w:ascii="Arial" w:hAnsi="Arial" w:cs="Arial"/>
          <w:b/>
          <w:sz w:val="20"/>
          <w:szCs w:val="20"/>
        </w:rPr>
        <w:t>,5</w:t>
      </w:r>
      <w:r w:rsidRPr="00B01A70">
        <w:rPr>
          <w:rFonts w:ascii="Arial" w:hAnsi="Arial" w:cs="Arial"/>
          <w:b/>
          <w:sz w:val="20"/>
          <w:szCs w:val="20"/>
        </w:rPr>
        <w:t xml:space="preserve"> Wochen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B01A70">
        <w:rPr>
          <w:rFonts w:ascii="Arial" w:hAnsi="Arial" w:cs="Arial"/>
          <w:b/>
          <w:sz w:val="20"/>
          <w:szCs w:val="20"/>
        </w:rPr>
        <w:t>/</w:t>
      </w:r>
      <w:r>
        <w:rPr>
          <w:rFonts w:ascii="Arial" w:hAnsi="Arial" w:cs="Arial"/>
          <w:b/>
          <w:sz w:val="20"/>
          <w:szCs w:val="20"/>
        </w:rPr>
        <w:t xml:space="preserve"> 10</w:t>
      </w:r>
      <w:r w:rsidRPr="00B01A70">
        <w:rPr>
          <w:rFonts w:ascii="Arial" w:hAnsi="Arial" w:cs="Arial"/>
          <w:b/>
          <w:sz w:val="20"/>
          <w:szCs w:val="20"/>
        </w:rPr>
        <w:t>h:</w:t>
      </w:r>
      <w:r>
        <w:rPr>
          <w:rFonts w:ascii="Arial" w:hAnsi="Arial" w:cs="Arial"/>
          <w:b/>
          <w:sz w:val="20"/>
          <w:szCs w:val="20"/>
        </w:rPr>
        <w:tab/>
      </w:r>
      <w:r w:rsidRPr="002821EC">
        <w:rPr>
          <w:rFonts w:ascii="Arial" w:hAnsi="Arial" w:cs="Arial"/>
          <w:sz w:val="20"/>
          <w:szCs w:val="20"/>
        </w:rPr>
        <w:t>Vorbereitung, Durchführung und Nachbereitung von schriftlichen Leistungsnachweisen</w:t>
      </w:r>
    </w:p>
    <w:p w14:paraId="7B96FBFC" w14:textId="77777777" w:rsidR="006108D9" w:rsidRPr="002821EC" w:rsidRDefault="006108D9" w:rsidP="006108D9">
      <w:pPr>
        <w:spacing w:after="0" w:line="312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4,5</w:t>
      </w:r>
      <w:r w:rsidRPr="00B01A70">
        <w:rPr>
          <w:rFonts w:ascii="Arial" w:hAnsi="Arial" w:cs="Arial"/>
          <w:b/>
          <w:sz w:val="20"/>
          <w:szCs w:val="20"/>
        </w:rPr>
        <w:t xml:space="preserve"> Wochen / </w:t>
      </w:r>
      <w:r>
        <w:rPr>
          <w:rFonts w:ascii="Arial" w:hAnsi="Arial" w:cs="Arial"/>
          <w:b/>
          <w:sz w:val="20"/>
          <w:szCs w:val="20"/>
        </w:rPr>
        <w:t>18</w:t>
      </w:r>
      <w:r w:rsidRPr="00B01A70">
        <w:rPr>
          <w:rFonts w:ascii="Arial" w:hAnsi="Arial" w:cs="Arial"/>
          <w:b/>
          <w:sz w:val="20"/>
          <w:szCs w:val="20"/>
        </w:rPr>
        <w:t>h:</w:t>
      </w:r>
      <w:r>
        <w:rPr>
          <w:rFonts w:ascii="Arial" w:hAnsi="Arial" w:cs="Arial"/>
          <w:sz w:val="20"/>
          <w:szCs w:val="20"/>
        </w:rPr>
        <w:tab/>
      </w:r>
      <w:r w:rsidRPr="002821EC">
        <w:rPr>
          <w:rFonts w:ascii="Arial" w:hAnsi="Arial" w:cs="Arial"/>
          <w:sz w:val="20"/>
          <w:szCs w:val="20"/>
        </w:rPr>
        <w:t>Unterrichtsausfall durch Projektwochen, Schullandheimaufenthalte, Krankheiten etc. und zeitlicher Puffer</w:t>
      </w:r>
    </w:p>
    <w:p w14:paraId="6A4DE3E9" w14:textId="77777777" w:rsidR="006108D9" w:rsidRPr="002821EC" w:rsidRDefault="006108D9" w:rsidP="006108D9">
      <w:pPr>
        <w:spacing w:after="0" w:line="312" w:lineRule="auto"/>
        <w:rPr>
          <w:rFonts w:ascii="Arial" w:hAnsi="Arial" w:cs="Arial"/>
          <w:sz w:val="20"/>
          <w:szCs w:val="20"/>
        </w:rPr>
      </w:pPr>
      <w:r w:rsidRPr="00B01A70">
        <w:rPr>
          <w:rFonts w:ascii="Arial" w:hAnsi="Arial" w:cs="Arial"/>
          <w:b/>
          <w:sz w:val="20"/>
          <w:szCs w:val="20"/>
        </w:rPr>
        <w:t>31 Wochen / 1</w:t>
      </w:r>
      <w:r>
        <w:rPr>
          <w:rFonts w:ascii="Arial" w:hAnsi="Arial" w:cs="Arial"/>
          <w:b/>
          <w:sz w:val="20"/>
          <w:szCs w:val="20"/>
        </w:rPr>
        <w:t>24</w:t>
      </w:r>
      <w:r w:rsidRPr="00B01A70">
        <w:rPr>
          <w:rFonts w:ascii="Arial" w:hAnsi="Arial" w:cs="Arial"/>
          <w:b/>
          <w:sz w:val="20"/>
          <w:szCs w:val="20"/>
        </w:rPr>
        <w:t>h:</w:t>
      </w:r>
      <w:r>
        <w:rPr>
          <w:rFonts w:ascii="Arial" w:hAnsi="Arial" w:cs="Arial"/>
          <w:sz w:val="20"/>
          <w:szCs w:val="20"/>
        </w:rPr>
        <w:tab/>
      </w:r>
      <w:r w:rsidRPr="002821EC">
        <w:rPr>
          <w:rFonts w:ascii="Arial" w:hAnsi="Arial" w:cs="Arial"/>
          <w:sz w:val="20"/>
          <w:szCs w:val="20"/>
        </w:rPr>
        <w:t>Hier zu</w:t>
      </w:r>
      <w:r>
        <w:rPr>
          <w:rFonts w:ascii="Arial" w:hAnsi="Arial" w:cs="Arial"/>
          <w:sz w:val="20"/>
          <w:szCs w:val="20"/>
        </w:rPr>
        <w:t>g</w:t>
      </w:r>
      <w:r w:rsidRPr="002821EC">
        <w:rPr>
          <w:rFonts w:ascii="Arial" w:hAnsi="Arial" w:cs="Arial"/>
          <w:sz w:val="20"/>
          <w:szCs w:val="20"/>
        </w:rPr>
        <w:t xml:space="preserve">runde gelegte Unterrichtszeit. </w:t>
      </w:r>
      <w:r>
        <w:rPr>
          <w:rFonts w:ascii="Arial" w:hAnsi="Arial" w:cs="Arial"/>
          <w:sz w:val="20"/>
          <w:szCs w:val="20"/>
        </w:rPr>
        <w:t xml:space="preserve">Dieser Stoffverteilungsplan ist eine Empfehlung und kann an die individuellen Bedürfnisse Ihrer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Lerngruppe angepasst werden. </w:t>
      </w:r>
      <w:r w:rsidRPr="002821EC">
        <w:rPr>
          <w:rFonts w:ascii="Arial" w:hAnsi="Arial" w:cs="Arial"/>
          <w:sz w:val="20"/>
          <w:szCs w:val="20"/>
        </w:rPr>
        <w:t>Kürzungsvorschläge sind mit Spitzklammern &lt;&gt; gekennzeichnet.</w:t>
      </w:r>
    </w:p>
    <w:p w14:paraId="492D5B1A" w14:textId="77777777" w:rsidR="006108D9" w:rsidRDefault="006108D9" w:rsidP="006108D9">
      <w:pPr>
        <w:spacing w:after="0" w:line="312" w:lineRule="auto"/>
        <w:rPr>
          <w:rFonts w:ascii="Arial" w:hAnsi="Arial" w:cs="Arial"/>
          <w:sz w:val="20"/>
          <w:szCs w:val="20"/>
        </w:rPr>
      </w:pPr>
      <w:r w:rsidRPr="002821EC">
        <w:rPr>
          <w:rFonts w:ascii="Arial" w:hAnsi="Arial" w:cs="Arial"/>
          <w:sz w:val="20"/>
          <w:szCs w:val="20"/>
        </w:rPr>
        <w:tab/>
      </w:r>
      <w:r w:rsidRPr="002821EC">
        <w:rPr>
          <w:rFonts w:ascii="Arial" w:hAnsi="Arial" w:cs="Arial"/>
          <w:sz w:val="20"/>
          <w:szCs w:val="20"/>
        </w:rPr>
        <w:tab/>
      </w:r>
      <w:r w:rsidRPr="002821EC">
        <w:rPr>
          <w:rFonts w:ascii="Arial" w:hAnsi="Arial" w:cs="Arial"/>
          <w:sz w:val="20"/>
          <w:szCs w:val="20"/>
        </w:rPr>
        <w:tab/>
        <w:t xml:space="preserve">Im Stoffverteilungsplan wird auch </w:t>
      </w:r>
      <w:r>
        <w:rPr>
          <w:rFonts w:ascii="Arial" w:hAnsi="Arial" w:cs="Arial"/>
          <w:sz w:val="20"/>
          <w:szCs w:val="20"/>
        </w:rPr>
        <w:t xml:space="preserve">auf </w:t>
      </w:r>
      <w:r w:rsidRPr="002821EC">
        <w:rPr>
          <w:rFonts w:ascii="Arial" w:hAnsi="Arial" w:cs="Arial"/>
          <w:sz w:val="20"/>
          <w:szCs w:val="20"/>
        </w:rPr>
        <w:t xml:space="preserve">eine Auswahl an fakultativen Begleitmaterialien </w:t>
      </w:r>
      <w:r>
        <w:rPr>
          <w:rFonts w:ascii="Arial" w:hAnsi="Arial" w:cs="Arial"/>
          <w:sz w:val="20"/>
          <w:szCs w:val="20"/>
        </w:rPr>
        <w:t xml:space="preserve">(Folien, Kopiervorlagen…) </w:t>
      </w:r>
      <w:r w:rsidRPr="002821EC">
        <w:rPr>
          <w:rFonts w:ascii="Arial" w:hAnsi="Arial" w:cs="Arial"/>
          <w:sz w:val="20"/>
          <w:szCs w:val="20"/>
        </w:rPr>
        <w:t>verwiesen.</w:t>
      </w:r>
    </w:p>
    <w:p w14:paraId="56B22482" w14:textId="77777777" w:rsidR="006108D9" w:rsidRDefault="006108D9" w:rsidP="006108D9">
      <w:pPr>
        <w:spacing w:after="0" w:line="312" w:lineRule="auto"/>
        <w:rPr>
          <w:rFonts w:ascii="Arial" w:hAnsi="Arial" w:cs="Arial"/>
          <w:b/>
          <w:sz w:val="20"/>
          <w:szCs w:val="20"/>
        </w:rPr>
      </w:pPr>
    </w:p>
    <w:p w14:paraId="6C0CDF24" w14:textId="77777777" w:rsidR="006108D9" w:rsidRDefault="006108D9" w:rsidP="006108D9">
      <w:pPr>
        <w:spacing w:after="0" w:line="312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UW</w:t>
      </w:r>
      <w:r>
        <w:rPr>
          <w:rFonts w:ascii="Arial" w:hAnsi="Arial" w:cs="Arial"/>
          <w:sz w:val="20"/>
          <w:szCs w:val="20"/>
        </w:rPr>
        <w:t>: Unterrichtswoche</w:t>
      </w:r>
    </w:p>
    <w:p w14:paraId="7AB37031" w14:textId="77777777" w:rsidR="006108D9" w:rsidRDefault="006108D9" w:rsidP="006108D9">
      <w:pPr>
        <w:spacing w:after="0" w:line="312" w:lineRule="auto"/>
        <w:rPr>
          <w:rFonts w:ascii="Arial" w:hAnsi="Arial" w:cs="Arial"/>
          <w:sz w:val="20"/>
          <w:szCs w:val="20"/>
        </w:rPr>
      </w:pPr>
    </w:p>
    <w:p w14:paraId="44D95B18" w14:textId="77777777" w:rsidR="006108D9" w:rsidRPr="00DD56C2" w:rsidRDefault="006108D9" w:rsidP="006108D9">
      <w:p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DD56C2">
        <w:rPr>
          <w:rFonts w:ascii="Arial" w:hAnsi="Arial" w:cs="Arial"/>
          <w:b/>
          <w:sz w:val="24"/>
          <w:szCs w:val="24"/>
        </w:rPr>
        <w:t>Kompetenzen</w:t>
      </w:r>
    </w:p>
    <w:p w14:paraId="61887AAA" w14:textId="77777777" w:rsidR="006108D9" w:rsidRDefault="006108D9" w:rsidP="006108D9">
      <w:pPr>
        <w:spacing w:after="0" w:line="312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Kommunikative Kompetenzen:</w:t>
      </w:r>
    </w:p>
    <w:p w14:paraId="4BD6A885" w14:textId="77777777" w:rsidR="006108D9" w:rsidRDefault="006108D9" w:rsidP="006108D9">
      <w:pPr>
        <w:spacing w:after="0" w:line="312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877384">
        <w:rPr>
          <w:rFonts w:ascii="Arial" w:hAnsi="Arial" w:cs="Arial"/>
          <w:b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: Hörverstehen</w:t>
      </w:r>
    </w:p>
    <w:p w14:paraId="050BCB37" w14:textId="77777777" w:rsidR="006108D9" w:rsidRDefault="006108D9" w:rsidP="006108D9">
      <w:pPr>
        <w:spacing w:after="0" w:line="312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877384">
        <w:rPr>
          <w:rFonts w:ascii="Arial" w:hAnsi="Arial" w:cs="Arial"/>
          <w:b/>
          <w:sz w:val="20"/>
          <w:szCs w:val="20"/>
        </w:rPr>
        <w:t>HS</w:t>
      </w:r>
      <w:r>
        <w:rPr>
          <w:rFonts w:ascii="Arial" w:hAnsi="Arial" w:cs="Arial"/>
          <w:sz w:val="20"/>
          <w:szCs w:val="20"/>
        </w:rPr>
        <w:t>: Hörsehverstehen</w:t>
      </w:r>
    </w:p>
    <w:p w14:paraId="307FA8BD" w14:textId="77777777" w:rsidR="006108D9" w:rsidRDefault="006108D9" w:rsidP="006108D9">
      <w:pPr>
        <w:spacing w:after="0" w:line="312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877384">
        <w:rPr>
          <w:rFonts w:ascii="Arial" w:hAnsi="Arial" w:cs="Arial"/>
          <w:b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: Leseverstehen</w:t>
      </w:r>
    </w:p>
    <w:p w14:paraId="2C79377F" w14:textId="77777777" w:rsidR="006108D9" w:rsidRDefault="006108D9" w:rsidP="006108D9">
      <w:pPr>
        <w:spacing w:after="0" w:line="312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proofErr w:type="spellStart"/>
      <w:r w:rsidRPr="00877384">
        <w:rPr>
          <w:rFonts w:ascii="Arial" w:hAnsi="Arial" w:cs="Arial"/>
          <w:b/>
          <w:sz w:val="20"/>
          <w:szCs w:val="20"/>
        </w:rPr>
        <w:t>Sp</w:t>
      </w:r>
      <w:proofErr w:type="spellEnd"/>
      <w:r>
        <w:rPr>
          <w:rFonts w:ascii="Arial" w:hAnsi="Arial" w:cs="Arial"/>
          <w:sz w:val="20"/>
          <w:szCs w:val="20"/>
        </w:rPr>
        <w:t>: Sprechen</w:t>
      </w:r>
    </w:p>
    <w:p w14:paraId="4152DF00" w14:textId="77777777" w:rsidR="006108D9" w:rsidRDefault="006108D9" w:rsidP="006108D9">
      <w:pPr>
        <w:spacing w:after="0" w:line="312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proofErr w:type="spellStart"/>
      <w:r w:rsidRPr="00877384">
        <w:rPr>
          <w:rFonts w:ascii="Arial" w:hAnsi="Arial" w:cs="Arial"/>
          <w:b/>
          <w:sz w:val="20"/>
          <w:szCs w:val="20"/>
        </w:rPr>
        <w:t>Sc</w:t>
      </w:r>
      <w:proofErr w:type="spellEnd"/>
      <w:r>
        <w:rPr>
          <w:rFonts w:ascii="Arial" w:hAnsi="Arial" w:cs="Arial"/>
          <w:sz w:val="20"/>
          <w:szCs w:val="20"/>
        </w:rPr>
        <w:t>: Schreiben</w:t>
      </w:r>
    </w:p>
    <w:p w14:paraId="2341D101" w14:textId="77777777" w:rsidR="006108D9" w:rsidRDefault="006108D9" w:rsidP="006108D9">
      <w:pPr>
        <w:spacing w:after="0" w:line="312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877384">
        <w:rPr>
          <w:rFonts w:ascii="Arial" w:hAnsi="Arial" w:cs="Arial"/>
          <w:b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: Mediation/Sprachmittlung</w:t>
      </w:r>
    </w:p>
    <w:p w14:paraId="2EFBCA36" w14:textId="77777777" w:rsidR="006108D9" w:rsidRDefault="006108D9" w:rsidP="006108D9">
      <w:pPr>
        <w:spacing w:after="0" w:line="312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877384">
        <w:rPr>
          <w:rFonts w:ascii="Arial" w:hAnsi="Arial" w:cs="Arial"/>
          <w:b/>
          <w:sz w:val="20"/>
          <w:szCs w:val="20"/>
        </w:rPr>
        <w:t>WS</w:t>
      </w:r>
      <w:r>
        <w:rPr>
          <w:rFonts w:ascii="Arial" w:hAnsi="Arial" w:cs="Arial"/>
          <w:sz w:val="20"/>
          <w:szCs w:val="20"/>
        </w:rPr>
        <w:t>: Wortschatz</w:t>
      </w:r>
    </w:p>
    <w:p w14:paraId="0C8951F6" w14:textId="77777777" w:rsidR="006108D9" w:rsidRDefault="006108D9" w:rsidP="006108D9">
      <w:pPr>
        <w:spacing w:after="0" w:line="312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877384">
        <w:rPr>
          <w:rFonts w:ascii="Arial" w:hAnsi="Arial" w:cs="Arial"/>
          <w:b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: Grammatik</w:t>
      </w:r>
    </w:p>
    <w:p w14:paraId="0B1A03C4" w14:textId="77777777" w:rsidR="006108D9" w:rsidRDefault="006108D9" w:rsidP="006108D9">
      <w:pPr>
        <w:spacing w:after="0" w:line="312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877384">
        <w:rPr>
          <w:rFonts w:ascii="Arial" w:hAnsi="Arial" w:cs="Arial"/>
          <w:b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: Aussprache und Intonation</w:t>
      </w:r>
    </w:p>
    <w:p w14:paraId="000F2EEE" w14:textId="77777777" w:rsidR="006108D9" w:rsidRDefault="006108D9" w:rsidP="006108D9">
      <w:pPr>
        <w:spacing w:after="0" w:line="312" w:lineRule="auto"/>
        <w:rPr>
          <w:rFonts w:ascii="Arial" w:hAnsi="Arial" w:cs="Arial"/>
          <w:sz w:val="20"/>
          <w:szCs w:val="20"/>
        </w:rPr>
      </w:pPr>
    </w:p>
    <w:p w14:paraId="618800D4" w14:textId="77777777" w:rsidR="006108D9" w:rsidRDefault="006108D9" w:rsidP="006108D9">
      <w:pPr>
        <w:spacing w:after="0" w:line="312" w:lineRule="auto"/>
        <w:rPr>
          <w:rFonts w:ascii="Arial" w:hAnsi="Arial" w:cs="Arial"/>
          <w:sz w:val="20"/>
          <w:szCs w:val="20"/>
        </w:rPr>
      </w:pPr>
      <w:r w:rsidRPr="00877384">
        <w:rPr>
          <w:rFonts w:ascii="Arial" w:hAnsi="Arial" w:cs="Arial"/>
          <w:b/>
          <w:sz w:val="20"/>
          <w:szCs w:val="20"/>
        </w:rPr>
        <w:t>IKK</w:t>
      </w:r>
      <w:r>
        <w:rPr>
          <w:rFonts w:ascii="Arial" w:hAnsi="Arial" w:cs="Arial"/>
          <w:sz w:val="20"/>
          <w:szCs w:val="20"/>
        </w:rPr>
        <w:t>: Interkulturelle Kompetenzen</w:t>
      </w:r>
    </w:p>
    <w:p w14:paraId="3994B0D7" w14:textId="77777777" w:rsidR="006108D9" w:rsidRDefault="006108D9" w:rsidP="006108D9">
      <w:pPr>
        <w:spacing w:after="0" w:line="312" w:lineRule="auto"/>
        <w:rPr>
          <w:rFonts w:ascii="Arial" w:hAnsi="Arial" w:cs="Arial"/>
          <w:sz w:val="20"/>
          <w:szCs w:val="20"/>
        </w:rPr>
      </w:pPr>
      <w:r w:rsidRPr="00877384">
        <w:rPr>
          <w:rFonts w:ascii="Arial" w:hAnsi="Arial" w:cs="Arial"/>
          <w:b/>
          <w:sz w:val="20"/>
          <w:szCs w:val="20"/>
        </w:rPr>
        <w:t>TM</w:t>
      </w:r>
      <w:r>
        <w:rPr>
          <w:rFonts w:ascii="Arial" w:hAnsi="Arial" w:cs="Arial"/>
          <w:sz w:val="20"/>
          <w:szCs w:val="20"/>
        </w:rPr>
        <w:t>: Text- und Medienkompetenzen</w:t>
      </w:r>
    </w:p>
    <w:p w14:paraId="1850F7D5" w14:textId="77777777" w:rsidR="006108D9" w:rsidRPr="003B08EC" w:rsidRDefault="006108D9" w:rsidP="006108D9">
      <w:pPr>
        <w:spacing w:after="0" w:line="312" w:lineRule="auto"/>
        <w:rPr>
          <w:rFonts w:ascii="Arial" w:hAnsi="Arial" w:cs="Arial"/>
          <w:sz w:val="20"/>
          <w:szCs w:val="20"/>
          <w:lang w:val="en-US"/>
        </w:rPr>
      </w:pPr>
      <w:r w:rsidRPr="003B08EC">
        <w:rPr>
          <w:rFonts w:ascii="Arial" w:hAnsi="Arial" w:cs="Arial"/>
          <w:b/>
          <w:sz w:val="20"/>
          <w:szCs w:val="20"/>
          <w:lang w:val="en-US"/>
        </w:rPr>
        <w:t>MK</w:t>
      </w:r>
      <w:r w:rsidRPr="003B08EC">
        <w:rPr>
          <w:rFonts w:ascii="Arial" w:hAnsi="Arial" w:cs="Arial"/>
          <w:sz w:val="20"/>
          <w:szCs w:val="20"/>
          <w:lang w:val="en-US"/>
        </w:rPr>
        <w:t xml:space="preserve">: </w:t>
      </w:r>
      <w:proofErr w:type="spellStart"/>
      <w:r w:rsidRPr="003B08EC">
        <w:rPr>
          <w:rFonts w:ascii="Arial" w:hAnsi="Arial" w:cs="Arial"/>
          <w:sz w:val="20"/>
          <w:szCs w:val="20"/>
          <w:lang w:val="en-US"/>
        </w:rPr>
        <w:t>Methodische</w:t>
      </w:r>
      <w:proofErr w:type="spellEnd"/>
      <w:r w:rsidRPr="003B08EC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3B08EC">
        <w:rPr>
          <w:rFonts w:ascii="Arial" w:hAnsi="Arial" w:cs="Arial"/>
          <w:sz w:val="20"/>
          <w:szCs w:val="20"/>
          <w:lang w:val="en-US"/>
        </w:rPr>
        <w:t>Kompetenzen</w:t>
      </w:r>
      <w:proofErr w:type="spellEnd"/>
    </w:p>
    <w:p w14:paraId="0EE0C4EA" w14:textId="77777777" w:rsidR="00337AD6" w:rsidRPr="003B08EC" w:rsidRDefault="00337AD6" w:rsidP="00DA57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741F845C" w14:textId="5FEEFF9A" w:rsidR="006108D9" w:rsidRPr="003B08EC" w:rsidRDefault="006108D9">
      <w:pPr>
        <w:rPr>
          <w:rFonts w:ascii="Arial" w:hAnsi="Arial" w:cs="Arial"/>
          <w:sz w:val="20"/>
          <w:szCs w:val="20"/>
          <w:lang w:val="en-US"/>
        </w:rPr>
      </w:pPr>
      <w:r w:rsidRPr="003B08EC">
        <w:rPr>
          <w:rFonts w:ascii="Arial" w:hAnsi="Arial" w:cs="Arial"/>
          <w:sz w:val="20"/>
          <w:szCs w:val="20"/>
          <w:lang w:val="en-US"/>
        </w:rPr>
        <w:br w:type="page"/>
      </w:r>
    </w:p>
    <w:p w14:paraId="1EBF9F11" w14:textId="25CCE456" w:rsidR="008C769B" w:rsidRPr="00F46313" w:rsidRDefault="008D14DC" w:rsidP="00AD3FA9">
      <w:pPr>
        <w:spacing w:after="0" w:line="312" w:lineRule="auto"/>
        <w:rPr>
          <w:rFonts w:ascii="Arial" w:hAnsi="Arial" w:cs="Arial"/>
          <w:b/>
          <w:sz w:val="18"/>
          <w:szCs w:val="18"/>
          <w:lang w:val="en-US"/>
        </w:rPr>
      </w:pPr>
      <w:r w:rsidRPr="00F46313">
        <w:rPr>
          <w:rFonts w:ascii="Arial" w:hAnsi="Arial" w:cs="Arial"/>
          <w:b/>
          <w:sz w:val="18"/>
          <w:szCs w:val="18"/>
          <w:lang w:val="en-US"/>
        </w:rPr>
        <w:lastRenderedPageBreak/>
        <w:t xml:space="preserve">Unit 1: </w:t>
      </w:r>
      <w:r w:rsidR="007875A0" w:rsidRPr="00F46313">
        <w:rPr>
          <w:rFonts w:ascii="Arial" w:hAnsi="Arial" w:cs="Arial"/>
          <w:b/>
          <w:sz w:val="18"/>
          <w:szCs w:val="18"/>
          <w:lang w:val="en-US"/>
        </w:rPr>
        <w:t>My friends and I</w:t>
      </w:r>
    </w:p>
    <w:p w14:paraId="34C71E8E" w14:textId="77777777" w:rsidR="006469AD" w:rsidRPr="00F46313" w:rsidRDefault="006469AD" w:rsidP="00AD3FA9">
      <w:pPr>
        <w:spacing w:after="0" w:line="312" w:lineRule="auto"/>
        <w:rPr>
          <w:rFonts w:ascii="Arial" w:hAnsi="Arial" w:cs="Arial"/>
          <w:sz w:val="18"/>
          <w:szCs w:val="18"/>
          <w:lang w:val="en-US"/>
        </w:rPr>
      </w:pPr>
    </w:p>
    <w:p w14:paraId="19D82FDC" w14:textId="05B920FA" w:rsidR="008D14DC" w:rsidRPr="007A4C1C" w:rsidRDefault="008D14DC" w:rsidP="00AD3FA9">
      <w:pPr>
        <w:spacing w:after="0" w:line="312" w:lineRule="auto"/>
        <w:rPr>
          <w:rFonts w:ascii="Arial" w:hAnsi="Arial" w:cs="Arial"/>
          <w:sz w:val="18"/>
          <w:szCs w:val="18"/>
        </w:rPr>
      </w:pPr>
      <w:r w:rsidRPr="002821EC">
        <w:rPr>
          <w:rFonts w:ascii="Arial" w:hAnsi="Arial" w:cs="Arial"/>
          <w:sz w:val="18"/>
          <w:szCs w:val="18"/>
        </w:rPr>
        <w:t>Die S lernen</w:t>
      </w:r>
      <w:r w:rsidR="00546EC3">
        <w:rPr>
          <w:rFonts w:ascii="Arial" w:hAnsi="Arial" w:cs="Arial"/>
          <w:sz w:val="18"/>
          <w:szCs w:val="18"/>
        </w:rPr>
        <w:t xml:space="preserve"> </w:t>
      </w:r>
      <w:r w:rsidR="007875A0">
        <w:rPr>
          <w:rFonts w:ascii="Arial" w:hAnsi="Arial" w:cs="Arial"/>
          <w:sz w:val="18"/>
          <w:szCs w:val="18"/>
        </w:rPr>
        <w:t>Situationen, Personen und Orte zu beschreiben und über Gefühle zu sprechen. Sie lernen hierbei zukünftige Pläne (</w:t>
      </w:r>
      <w:proofErr w:type="spellStart"/>
      <w:r w:rsidR="007875A0" w:rsidRPr="007875A0">
        <w:rPr>
          <w:rFonts w:ascii="Arial" w:hAnsi="Arial" w:cs="Arial"/>
          <w:i/>
          <w:sz w:val="18"/>
          <w:szCs w:val="18"/>
        </w:rPr>
        <w:t>going-to</w:t>
      </w:r>
      <w:proofErr w:type="spellEnd"/>
      <w:r w:rsidR="007875A0" w:rsidRPr="007875A0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="007875A0" w:rsidRPr="007875A0">
        <w:rPr>
          <w:rFonts w:ascii="Arial" w:hAnsi="Arial" w:cs="Arial"/>
          <w:i/>
          <w:sz w:val="18"/>
          <w:szCs w:val="18"/>
        </w:rPr>
        <w:t>future</w:t>
      </w:r>
      <w:proofErr w:type="spellEnd"/>
      <w:r w:rsidR="007875A0">
        <w:rPr>
          <w:rFonts w:ascii="Arial" w:hAnsi="Arial" w:cs="Arial"/>
          <w:sz w:val="18"/>
          <w:szCs w:val="18"/>
        </w:rPr>
        <w:t xml:space="preserve">) auszudrücken und mit Hilfe von </w:t>
      </w:r>
      <w:proofErr w:type="spellStart"/>
      <w:r w:rsidR="007875A0" w:rsidRPr="000F1A8B">
        <w:rPr>
          <w:rFonts w:ascii="Arial" w:hAnsi="Arial" w:cs="Arial"/>
          <w:i/>
          <w:sz w:val="18"/>
          <w:szCs w:val="18"/>
        </w:rPr>
        <w:t>question</w:t>
      </w:r>
      <w:proofErr w:type="spellEnd"/>
      <w:r w:rsidR="006C3C8B" w:rsidRPr="000F1A8B">
        <w:rPr>
          <w:rFonts w:ascii="Arial" w:hAnsi="Arial" w:cs="Arial"/>
          <w:i/>
          <w:sz w:val="18"/>
          <w:szCs w:val="18"/>
        </w:rPr>
        <w:t xml:space="preserve"> </w:t>
      </w:r>
      <w:r w:rsidR="007875A0" w:rsidRPr="000F1A8B">
        <w:rPr>
          <w:rFonts w:ascii="Arial" w:hAnsi="Arial" w:cs="Arial"/>
          <w:i/>
          <w:sz w:val="18"/>
          <w:szCs w:val="18"/>
        </w:rPr>
        <w:t>tags</w:t>
      </w:r>
      <w:r w:rsidR="007875A0">
        <w:rPr>
          <w:rFonts w:ascii="Arial" w:hAnsi="Arial" w:cs="Arial"/>
          <w:sz w:val="18"/>
          <w:szCs w:val="18"/>
        </w:rPr>
        <w:t xml:space="preserve"> und </w:t>
      </w:r>
      <w:proofErr w:type="spellStart"/>
      <w:r w:rsidR="007875A0" w:rsidRPr="007875A0">
        <w:rPr>
          <w:rFonts w:ascii="Arial" w:hAnsi="Arial" w:cs="Arial"/>
          <w:i/>
          <w:sz w:val="18"/>
          <w:szCs w:val="18"/>
        </w:rPr>
        <w:t>questions</w:t>
      </w:r>
      <w:proofErr w:type="spellEnd"/>
      <w:r w:rsidR="007875A0" w:rsidRPr="007875A0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="007875A0" w:rsidRPr="007875A0">
        <w:rPr>
          <w:rFonts w:ascii="Arial" w:hAnsi="Arial" w:cs="Arial"/>
          <w:i/>
          <w:sz w:val="18"/>
          <w:szCs w:val="18"/>
        </w:rPr>
        <w:t>with</w:t>
      </w:r>
      <w:proofErr w:type="spellEnd"/>
      <w:r w:rsidR="007875A0" w:rsidRPr="007875A0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="007875A0" w:rsidRPr="007875A0">
        <w:rPr>
          <w:rFonts w:ascii="Arial" w:hAnsi="Arial" w:cs="Arial"/>
          <w:i/>
          <w:sz w:val="18"/>
          <w:szCs w:val="18"/>
        </w:rPr>
        <w:t>prepositions</w:t>
      </w:r>
      <w:proofErr w:type="spellEnd"/>
      <w:r w:rsidR="007875A0">
        <w:rPr>
          <w:rFonts w:ascii="Arial" w:hAnsi="Arial" w:cs="Arial"/>
          <w:sz w:val="18"/>
          <w:szCs w:val="18"/>
        </w:rPr>
        <w:t xml:space="preserve"> eine Unterhaltung ansprechend zu gestalten. </w:t>
      </w:r>
      <w:r w:rsidR="00546EC3">
        <w:rPr>
          <w:rFonts w:ascii="Arial" w:hAnsi="Arial" w:cs="Arial"/>
          <w:sz w:val="18"/>
          <w:szCs w:val="18"/>
        </w:rPr>
        <w:t xml:space="preserve"> </w:t>
      </w:r>
    </w:p>
    <w:p w14:paraId="15B0BFD3" w14:textId="77777777" w:rsidR="008D14DC" w:rsidRPr="002821EC" w:rsidRDefault="008D14DC" w:rsidP="00AD3FA9">
      <w:pPr>
        <w:spacing w:after="0" w:line="312" w:lineRule="auto"/>
        <w:rPr>
          <w:rFonts w:ascii="Arial" w:hAnsi="Arial" w:cs="Arial"/>
          <w:sz w:val="18"/>
          <w:szCs w:val="18"/>
        </w:rPr>
      </w:pPr>
    </w:p>
    <w:tbl>
      <w:tblPr>
        <w:tblStyle w:val="Tabellen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1701"/>
        <w:gridCol w:w="1134"/>
        <w:gridCol w:w="2835"/>
        <w:gridCol w:w="5245"/>
        <w:gridCol w:w="2119"/>
      </w:tblGrid>
      <w:tr w:rsidR="008D14DC" w:rsidRPr="002821EC" w14:paraId="120AAEB6" w14:textId="77777777" w:rsidTr="0010063D">
        <w:tc>
          <w:tcPr>
            <w:tcW w:w="709" w:type="dxa"/>
          </w:tcPr>
          <w:p w14:paraId="58EE8FA0" w14:textId="2F94CCAC" w:rsidR="008D14DC" w:rsidRPr="002821EC" w:rsidRDefault="007A4C1C" w:rsidP="008D14DC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UW</w:t>
            </w:r>
          </w:p>
        </w:tc>
        <w:tc>
          <w:tcPr>
            <w:tcW w:w="709" w:type="dxa"/>
          </w:tcPr>
          <w:p w14:paraId="5308CB02" w14:textId="637E37E0" w:rsidR="008D14DC" w:rsidRPr="002821EC" w:rsidRDefault="008D14DC" w:rsidP="008D14DC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821EC">
              <w:rPr>
                <w:rFonts w:ascii="Arial" w:hAnsi="Arial" w:cs="Arial"/>
                <w:b/>
                <w:sz w:val="18"/>
                <w:szCs w:val="18"/>
              </w:rPr>
              <w:t>Std.</w:t>
            </w:r>
          </w:p>
        </w:tc>
        <w:tc>
          <w:tcPr>
            <w:tcW w:w="1701" w:type="dxa"/>
          </w:tcPr>
          <w:p w14:paraId="1360FC6C" w14:textId="24130C69" w:rsidR="008D14DC" w:rsidRPr="002821EC" w:rsidRDefault="008D14DC" w:rsidP="008D14DC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2821EC">
              <w:rPr>
                <w:rFonts w:ascii="Arial" w:hAnsi="Arial" w:cs="Arial"/>
                <w:b/>
                <w:sz w:val="18"/>
                <w:szCs w:val="18"/>
              </w:rPr>
              <w:t>Lektionsteil</w:t>
            </w:r>
            <w:proofErr w:type="spellEnd"/>
          </w:p>
        </w:tc>
        <w:tc>
          <w:tcPr>
            <w:tcW w:w="1134" w:type="dxa"/>
          </w:tcPr>
          <w:p w14:paraId="0AC075E8" w14:textId="38DDABBC" w:rsidR="008D14DC" w:rsidRPr="002821EC" w:rsidRDefault="008D14DC" w:rsidP="008D14DC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821EC">
              <w:rPr>
                <w:rFonts w:ascii="Arial" w:hAnsi="Arial" w:cs="Arial"/>
                <w:b/>
                <w:sz w:val="18"/>
                <w:szCs w:val="18"/>
              </w:rPr>
              <w:t>Seite</w:t>
            </w:r>
          </w:p>
        </w:tc>
        <w:tc>
          <w:tcPr>
            <w:tcW w:w="2835" w:type="dxa"/>
          </w:tcPr>
          <w:p w14:paraId="14780160" w14:textId="2B1212DB" w:rsidR="008D14DC" w:rsidRPr="002821EC" w:rsidRDefault="008D14DC" w:rsidP="008D14DC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821EC">
              <w:rPr>
                <w:rFonts w:ascii="Arial" w:hAnsi="Arial" w:cs="Arial"/>
                <w:b/>
                <w:sz w:val="18"/>
                <w:szCs w:val="18"/>
              </w:rPr>
              <w:t>Aufgabe</w:t>
            </w:r>
          </w:p>
        </w:tc>
        <w:tc>
          <w:tcPr>
            <w:tcW w:w="5245" w:type="dxa"/>
          </w:tcPr>
          <w:p w14:paraId="5AD98D46" w14:textId="6D5A9401" w:rsidR="008D14DC" w:rsidRPr="002821EC" w:rsidRDefault="008D14DC" w:rsidP="008D14DC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821EC">
              <w:rPr>
                <w:rFonts w:ascii="Arial" w:hAnsi="Arial" w:cs="Arial"/>
                <w:b/>
                <w:sz w:val="18"/>
                <w:szCs w:val="18"/>
              </w:rPr>
              <w:t>Inhalte</w:t>
            </w:r>
            <w:r w:rsidR="002A275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2821EC"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="002A275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2821EC">
              <w:rPr>
                <w:rFonts w:ascii="Arial" w:hAnsi="Arial" w:cs="Arial"/>
                <w:b/>
                <w:sz w:val="18"/>
                <w:szCs w:val="18"/>
              </w:rPr>
              <w:t>Kompetenzen</w:t>
            </w:r>
          </w:p>
        </w:tc>
        <w:tc>
          <w:tcPr>
            <w:tcW w:w="2119" w:type="dxa"/>
          </w:tcPr>
          <w:p w14:paraId="670DA89E" w14:textId="557E9F08" w:rsidR="008D14DC" w:rsidRPr="002821EC" w:rsidRDefault="008D14DC" w:rsidP="008D14DC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821EC">
              <w:rPr>
                <w:rFonts w:ascii="Arial" w:hAnsi="Arial" w:cs="Arial"/>
                <w:b/>
                <w:sz w:val="18"/>
                <w:szCs w:val="18"/>
              </w:rPr>
              <w:t>Begleitmaterialien</w:t>
            </w:r>
          </w:p>
        </w:tc>
      </w:tr>
      <w:tr w:rsidR="008D14DC" w:rsidRPr="009C33DD" w14:paraId="7EA6FCD3" w14:textId="77777777" w:rsidTr="0010063D">
        <w:tc>
          <w:tcPr>
            <w:tcW w:w="709" w:type="dxa"/>
          </w:tcPr>
          <w:p w14:paraId="2B0A60E5" w14:textId="4B0BBBBF" w:rsidR="008D14DC" w:rsidRPr="002821EC" w:rsidRDefault="007875A0" w:rsidP="00AD3FA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14:paraId="4833FBE5" w14:textId="7F06CE78" w:rsidR="008D14DC" w:rsidRPr="002821EC" w:rsidRDefault="007875A0" w:rsidP="00AD3FA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701" w:type="dxa"/>
          </w:tcPr>
          <w:p w14:paraId="0D535DB5" w14:textId="03B00A8A" w:rsidR="008D14DC" w:rsidRPr="002821EC" w:rsidRDefault="00C44E68" w:rsidP="00AD3FA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2821EC">
              <w:rPr>
                <w:rFonts w:ascii="Arial" w:hAnsi="Arial" w:cs="Arial"/>
                <w:sz w:val="18"/>
                <w:szCs w:val="18"/>
              </w:rPr>
              <w:t>Check-in</w:t>
            </w:r>
          </w:p>
        </w:tc>
        <w:tc>
          <w:tcPr>
            <w:tcW w:w="1134" w:type="dxa"/>
          </w:tcPr>
          <w:p w14:paraId="523E903E" w14:textId="1A60D23D" w:rsidR="008D14DC" w:rsidRPr="002821EC" w:rsidRDefault="007875A0" w:rsidP="00AD3FA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8/9</w:t>
            </w:r>
          </w:p>
        </w:tc>
        <w:tc>
          <w:tcPr>
            <w:tcW w:w="2835" w:type="dxa"/>
          </w:tcPr>
          <w:p w14:paraId="5E563120" w14:textId="77777777" w:rsidR="008D14DC" w:rsidRPr="007875A0" w:rsidRDefault="007875A0" w:rsidP="00AD3FA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875A0">
              <w:rPr>
                <w:rFonts w:ascii="Arial" w:hAnsi="Arial" w:cs="Arial"/>
                <w:sz w:val="18"/>
                <w:szCs w:val="18"/>
                <w:lang w:val="en-US"/>
              </w:rPr>
              <w:t>“My friends and I“,</w:t>
            </w:r>
          </w:p>
          <w:p w14:paraId="6BE4D529" w14:textId="77777777" w:rsidR="007875A0" w:rsidRDefault="00B82156" w:rsidP="00AD3FA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ex. 1-3</w:t>
            </w:r>
          </w:p>
          <w:p w14:paraId="453069CC" w14:textId="04C06DAF" w:rsidR="00B016EF" w:rsidRPr="007875A0" w:rsidRDefault="00B016EF" w:rsidP="00AD3FA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016EF">
              <w:rPr>
                <w:rFonts w:ascii="Arial" w:hAnsi="Arial" w:cs="Arial"/>
                <w:sz w:val="18"/>
                <w:szCs w:val="18"/>
              </w:rPr>
              <w:t>&lt;ex. 3b&gt;</w:t>
            </w:r>
          </w:p>
        </w:tc>
        <w:tc>
          <w:tcPr>
            <w:tcW w:w="5245" w:type="dxa"/>
          </w:tcPr>
          <w:p w14:paraId="13FB00A5" w14:textId="77777777" w:rsidR="00096599" w:rsidRDefault="00096599" w:rsidP="0009659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7875A0">
              <w:rPr>
                <w:rFonts w:ascii="Arial" w:hAnsi="Arial" w:cs="Arial"/>
                <w:sz w:val="18"/>
                <w:szCs w:val="18"/>
              </w:rPr>
              <w:t xml:space="preserve">Fotos (im </w:t>
            </w:r>
            <w:proofErr w:type="spellStart"/>
            <w:r w:rsidRPr="007875A0">
              <w:rPr>
                <w:rFonts w:ascii="Arial" w:hAnsi="Arial" w:cs="Arial"/>
                <w:i/>
                <w:sz w:val="18"/>
                <w:szCs w:val="18"/>
              </w:rPr>
              <w:t>present</w:t>
            </w:r>
            <w:proofErr w:type="spellEnd"/>
            <w:r w:rsidRPr="007875A0">
              <w:rPr>
                <w:rFonts w:ascii="Arial" w:hAnsi="Arial" w:cs="Arial"/>
                <w:i/>
                <w:sz w:val="18"/>
                <w:szCs w:val="18"/>
              </w:rPr>
              <w:t xml:space="preserve"> progressive</w:t>
            </w:r>
            <w:r w:rsidRPr="007875A0">
              <w:rPr>
                <w:rFonts w:ascii="Arial" w:hAnsi="Arial" w:cs="Arial"/>
                <w:sz w:val="18"/>
                <w:szCs w:val="18"/>
              </w:rPr>
              <w:t>) beschreiben</w:t>
            </w:r>
            <w:r>
              <w:rPr>
                <w:rFonts w:ascii="Arial" w:hAnsi="Arial" w:cs="Arial"/>
                <w:sz w:val="18"/>
                <w:szCs w:val="18"/>
              </w:rPr>
              <w:t xml:space="preserve"> und Vermutungen über Aktivitäten äußern / H, L,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</w:p>
          <w:p w14:paraId="7674469B" w14:textId="77777777" w:rsidR="00096599" w:rsidRDefault="00096599" w:rsidP="0009659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Einen Dialog verstehen und die wichtigsten Informationen aus einem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Hörtext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herausfiltern (</w:t>
            </w:r>
            <w:r w:rsidRPr="00B82156">
              <w:rPr>
                <w:rFonts w:ascii="Arial" w:hAnsi="Arial" w:cs="Arial"/>
                <w:i/>
                <w:sz w:val="18"/>
                <w:szCs w:val="18"/>
              </w:rPr>
              <w:t xml:space="preserve">Listening </w:t>
            </w:r>
            <w:proofErr w:type="spellStart"/>
            <w:r w:rsidRPr="00B82156">
              <w:rPr>
                <w:rFonts w:ascii="Arial" w:hAnsi="Arial" w:cs="Arial"/>
                <w:i/>
                <w:sz w:val="18"/>
                <w:szCs w:val="18"/>
              </w:rPr>
              <w:t>for</w:t>
            </w:r>
            <w:proofErr w:type="spellEnd"/>
            <w:r w:rsidRPr="00B82156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proofErr w:type="spellStart"/>
            <w:r w:rsidRPr="00B82156">
              <w:rPr>
                <w:rFonts w:ascii="Arial" w:hAnsi="Arial" w:cs="Arial"/>
                <w:i/>
                <w:sz w:val="18"/>
                <w:szCs w:val="18"/>
              </w:rPr>
              <w:t>gist</w:t>
            </w:r>
            <w:proofErr w:type="spellEnd"/>
            <w:r w:rsidRPr="00B82156">
              <w:rPr>
                <w:rFonts w:ascii="Arial" w:hAnsi="Arial" w:cs="Arial"/>
                <w:i/>
                <w:sz w:val="18"/>
                <w:szCs w:val="18"/>
              </w:rPr>
              <w:t>/</w:t>
            </w:r>
            <w:proofErr w:type="spellStart"/>
            <w:r w:rsidRPr="00B82156">
              <w:rPr>
                <w:rFonts w:ascii="Arial" w:hAnsi="Arial" w:cs="Arial"/>
                <w:i/>
                <w:sz w:val="18"/>
                <w:szCs w:val="18"/>
              </w:rPr>
              <w:t>detail</w:t>
            </w:r>
            <w:proofErr w:type="spellEnd"/>
            <w:r w:rsidRPr="00B82156">
              <w:rPr>
                <w:rFonts w:ascii="Arial" w:hAnsi="Arial" w:cs="Arial"/>
                <w:i/>
                <w:sz w:val="18"/>
                <w:szCs w:val="18"/>
              </w:rPr>
              <w:t>)</w:t>
            </w:r>
            <w:r>
              <w:rPr>
                <w:rFonts w:ascii="Arial" w:hAnsi="Arial" w:cs="Arial"/>
                <w:sz w:val="18"/>
                <w:szCs w:val="18"/>
              </w:rPr>
              <w:t xml:space="preserve"> / H, TM</w:t>
            </w:r>
          </w:p>
          <w:p w14:paraId="6BDB6FF4" w14:textId="5C62D8FA" w:rsidR="00096599" w:rsidRDefault="00096599" w:rsidP="0009659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B016EF">
              <w:rPr>
                <w:rFonts w:ascii="Arial" w:hAnsi="Arial" w:cs="Arial"/>
                <w:sz w:val="18"/>
                <w:szCs w:val="18"/>
              </w:rPr>
              <w:t xml:space="preserve">&lt;Sich über Gefühle anderer Personen äußern / </w:t>
            </w:r>
            <w:proofErr w:type="spellStart"/>
            <w:r w:rsidRPr="00B016EF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  <w:r w:rsidRPr="00B016EF">
              <w:rPr>
                <w:rFonts w:ascii="Arial" w:hAnsi="Arial" w:cs="Arial"/>
                <w:sz w:val="18"/>
                <w:szCs w:val="18"/>
              </w:rPr>
              <w:t>&gt;</w:t>
            </w:r>
          </w:p>
          <w:p w14:paraId="5914E5C4" w14:textId="3ACF8746" w:rsidR="00096599" w:rsidRPr="00096599" w:rsidRDefault="00096599" w:rsidP="0009659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Mindmap</w:t>
            </w:r>
            <w:r w:rsidRPr="00096599">
              <w:rPr>
                <w:rFonts w:ascii="Arial" w:hAnsi="Arial" w:cs="Arial"/>
                <w:sz w:val="18"/>
                <w:szCs w:val="18"/>
              </w:rPr>
              <w:t xml:space="preserve"> zum Th</w:t>
            </w:r>
            <w:r>
              <w:rPr>
                <w:rFonts w:ascii="Arial" w:hAnsi="Arial" w:cs="Arial"/>
                <w:sz w:val="18"/>
                <w:szCs w:val="18"/>
              </w:rPr>
              <w:t xml:space="preserve">emenfeld „Feelings“ erstellen / </w:t>
            </w:r>
            <w:r w:rsidRPr="00096599">
              <w:rPr>
                <w:rFonts w:ascii="Arial" w:hAnsi="Arial" w:cs="Arial"/>
                <w:sz w:val="18"/>
                <w:szCs w:val="18"/>
              </w:rPr>
              <w:t>MK, WS</w:t>
            </w:r>
          </w:p>
          <w:p w14:paraId="6D5797B1" w14:textId="21FBAF11" w:rsidR="00B82156" w:rsidRPr="007875A0" w:rsidRDefault="00096599" w:rsidP="00B016E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Die amerikanische </w:t>
            </w:r>
            <w:r w:rsidRPr="00096599">
              <w:rPr>
                <w:rFonts w:ascii="Arial" w:hAnsi="Arial" w:cs="Arial"/>
                <w:sz w:val="18"/>
                <w:szCs w:val="18"/>
              </w:rPr>
              <w:t xml:space="preserve">Schultradition der </w:t>
            </w:r>
            <w:proofErr w:type="spellStart"/>
            <w:r w:rsidRPr="00096599">
              <w:rPr>
                <w:rFonts w:ascii="Arial" w:hAnsi="Arial" w:cs="Arial"/>
                <w:sz w:val="18"/>
                <w:szCs w:val="18"/>
              </w:rPr>
              <w:t>Yearbooks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96599">
              <w:rPr>
                <w:rFonts w:ascii="Arial" w:hAnsi="Arial" w:cs="Arial"/>
                <w:sz w:val="18"/>
                <w:szCs w:val="18"/>
              </w:rPr>
              <w:t>kennenlernen /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96599">
              <w:rPr>
                <w:rFonts w:ascii="Arial" w:hAnsi="Arial" w:cs="Arial"/>
                <w:sz w:val="18"/>
                <w:szCs w:val="18"/>
              </w:rPr>
              <w:t>IKK</w:t>
            </w:r>
          </w:p>
        </w:tc>
        <w:tc>
          <w:tcPr>
            <w:tcW w:w="2119" w:type="dxa"/>
          </w:tcPr>
          <w:p w14:paraId="534F8DB9" w14:textId="03744741" w:rsidR="00C44E68" w:rsidRPr="00181177" w:rsidRDefault="007875A0" w:rsidP="00AD3FA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181177">
              <w:rPr>
                <w:rFonts w:ascii="Arial" w:hAnsi="Arial" w:cs="Arial"/>
                <w:sz w:val="18"/>
                <w:szCs w:val="18"/>
              </w:rPr>
              <w:t>CD L1/</w:t>
            </w:r>
            <w:r w:rsidR="009C33DD" w:rsidRPr="00181177">
              <w:rPr>
                <w:rFonts w:ascii="Arial" w:hAnsi="Arial" w:cs="Arial"/>
                <w:sz w:val="18"/>
                <w:szCs w:val="18"/>
              </w:rPr>
              <w:t>1-</w:t>
            </w:r>
            <w:r w:rsidRPr="00181177">
              <w:rPr>
                <w:rFonts w:ascii="Arial" w:hAnsi="Arial" w:cs="Arial"/>
                <w:sz w:val="18"/>
                <w:szCs w:val="18"/>
              </w:rPr>
              <w:t>2</w:t>
            </w:r>
          </w:p>
          <w:p w14:paraId="067ED83F" w14:textId="77777777" w:rsidR="00B82156" w:rsidRPr="00181177" w:rsidRDefault="00B82156" w:rsidP="00AD3FA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181177">
              <w:rPr>
                <w:rFonts w:ascii="Arial" w:hAnsi="Arial" w:cs="Arial"/>
                <w:sz w:val="18"/>
                <w:szCs w:val="18"/>
              </w:rPr>
              <w:t>PP 120/1</w:t>
            </w:r>
          </w:p>
          <w:p w14:paraId="48311C96" w14:textId="77777777" w:rsidR="00BE024E" w:rsidRPr="00181177" w:rsidRDefault="005F0DDF" w:rsidP="00AD3FA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181177">
              <w:rPr>
                <w:rFonts w:ascii="Arial" w:hAnsi="Arial" w:cs="Arial"/>
                <w:sz w:val="18"/>
                <w:szCs w:val="18"/>
              </w:rPr>
              <w:t>WB 3/1-2</w:t>
            </w:r>
          </w:p>
          <w:p w14:paraId="5463404F" w14:textId="66FFEEAD" w:rsidR="009C33DD" w:rsidRPr="00181177" w:rsidRDefault="009C33DD" w:rsidP="00AD3FA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181177">
              <w:rPr>
                <w:rFonts w:ascii="Arial" w:hAnsi="Arial" w:cs="Arial"/>
                <w:sz w:val="18"/>
                <w:szCs w:val="18"/>
              </w:rPr>
              <w:t>Folie 1</w:t>
            </w:r>
          </w:p>
        </w:tc>
      </w:tr>
      <w:tr w:rsidR="008D14DC" w:rsidRPr="002821EC" w14:paraId="57A3325D" w14:textId="77777777" w:rsidTr="0010063D">
        <w:tc>
          <w:tcPr>
            <w:tcW w:w="709" w:type="dxa"/>
          </w:tcPr>
          <w:p w14:paraId="673E1A98" w14:textId="2BA778FC" w:rsidR="008D14DC" w:rsidRPr="00181177" w:rsidRDefault="008D14DC" w:rsidP="00CD6E3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548F2171" w14:textId="02FF9227" w:rsidR="008D14DC" w:rsidRPr="002821EC" w:rsidRDefault="007875A0" w:rsidP="00AD3FA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701" w:type="dxa"/>
          </w:tcPr>
          <w:p w14:paraId="1202DF4B" w14:textId="621EE214" w:rsidR="008D14DC" w:rsidRPr="002821EC" w:rsidRDefault="00B82156" w:rsidP="00AD3FA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Station 1</w:t>
            </w:r>
          </w:p>
        </w:tc>
        <w:tc>
          <w:tcPr>
            <w:tcW w:w="1134" w:type="dxa"/>
          </w:tcPr>
          <w:p w14:paraId="133D01A9" w14:textId="00242429" w:rsidR="008D14DC" w:rsidRPr="002821EC" w:rsidRDefault="00632426" w:rsidP="00AD3FA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2835" w:type="dxa"/>
          </w:tcPr>
          <w:p w14:paraId="660A9960" w14:textId="4BB1B65A" w:rsidR="008D14DC" w:rsidRDefault="00632426" w:rsidP="00AD3FA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“I don’t even know if she’s nice”</w:t>
            </w:r>
            <w:r w:rsidR="00DA0936">
              <w:rPr>
                <w:rFonts w:ascii="Arial" w:hAnsi="Arial" w:cs="Arial"/>
                <w:sz w:val="18"/>
                <w:szCs w:val="18"/>
                <w:lang w:val="en-US"/>
              </w:rPr>
              <w:t>,</w:t>
            </w:r>
          </w:p>
          <w:p w14:paraId="267579D3" w14:textId="2CEC85E8" w:rsidR="00632426" w:rsidRPr="00632426" w:rsidRDefault="00632426" w:rsidP="00AD3FA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632426">
              <w:rPr>
                <w:rFonts w:ascii="Arial" w:hAnsi="Arial" w:cs="Arial"/>
                <w:sz w:val="18"/>
                <w:szCs w:val="18"/>
              </w:rPr>
              <w:t xml:space="preserve">ex. </w:t>
            </w:r>
            <w:r w:rsidR="003B0D5C">
              <w:rPr>
                <w:rFonts w:ascii="Arial" w:hAnsi="Arial" w:cs="Arial"/>
                <w:sz w:val="18"/>
                <w:szCs w:val="18"/>
              </w:rPr>
              <w:t>1-2</w:t>
            </w:r>
          </w:p>
        </w:tc>
        <w:tc>
          <w:tcPr>
            <w:tcW w:w="5245" w:type="dxa"/>
          </w:tcPr>
          <w:p w14:paraId="43BA42AA" w14:textId="07D7887A" w:rsidR="00632426" w:rsidRPr="00632426" w:rsidRDefault="00901986" w:rsidP="00632426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632426" w:rsidRPr="00632426">
              <w:rPr>
                <w:rFonts w:ascii="Arial" w:hAnsi="Arial" w:cs="Arial"/>
                <w:sz w:val="18"/>
                <w:szCs w:val="18"/>
              </w:rPr>
              <w:t xml:space="preserve">inen kurzen </w:t>
            </w:r>
            <w:proofErr w:type="spellStart"/>
            <w:r w:rsidR="00632426" w:rsidRPr="00632426">
              <w:rPr>
                <w:rFonts w:ascii="Arial" w:hAnsi="Arial" w:cs="Arial"/>
                <w:sz w:val="18"/>
                <w:szCs w:val="18"/>
              </w:rPr>
              <w:t>Lesetext</w:t>
            </w:r>
            <w:proofErr w:type="spellEnd"/>
            <w:r w:rsidR="00632426" w:rsidRPr="00632426">
              <w:rPr>
                <w:rFonts w:ascii="Arial" w:hAnsi="Arial" w:cs="Arial"/>
                <w:sz w:val="18"/>
                <w:szCs w:val="18"/>
              </w:rPr>
              <w:t xml:space="preserve"> verstehen / L</w:t>
            </w:r>
            <w:r w:rsidR="00096599">
              <w:rPr>
                <w:rFonts w:ascii="Arial" w:hAnsi="Arial" w:cs="Arial"/>
                <w:sz w:val="18"/>
                <w:szCs w:val="18"/>
              </w:rPr>
              <w:t xml:space="preserve">, H, WS, </w:t>
            </w:r>
            <w:proofErr w:type="spellStart"/>
            <w:r w:rsidR="00096599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</w:p>
          <w:p w14:paraId="03CF6DCC" w14:textId="729B7853" w:rsidR="00096599" w:rsidRPr="00096599" w:rsidRDefault="00DA0936" w:rsidP="0009659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96599">
              <w:rPr>
                <w:rFonts w:ascii="Arial" w:hAnsi="Arial" w:cs="Arial"/>
                <w:sz w:val="18"/>
                <w:szCs w:val="18"/>
                <w:lang w:val="en-US"/>
              </w:rPr>
              <w:t>D</w:t>
            </w:r>
            <w:r w:rsidR="00632426" w:rsidRPr="00096599">
              <w:rPr>
                <w:rFonts w:ascii="Arial" w:hAnsi="Arial" w:cs="Arial"/>
                <w:sz w:val="18"/>
                <w:szCs w:val="18"/>
                <w:lang w:val="en-US"/>
              </w:rPr>
              <w:t xml:space="preserve">as </w:t>
            </w:r>
            <w:r w:rsidR="006C3C8B" w:rsidRPr="00096599">
              <w:rPr>
                <w:rFonts w:ascii="Arial" w:hAnsi="Arial" w:cs="Arial"/>
                <w:i/>
                <w:sz w:val="18"/>
                <w:szCs w:val="18"/>
                <w:lang w:val="en-US"/>
              </w:rPr>
              <w:t>going-</w:t>
            </w:r>
            <w:r w:rsidR="00632426" w:rsidRPr="00096599">
              <w:rPr>
                <w:rFonts w:ascii="Arial" w:hAnsi="Arial" w:cs="Arial"/>
                <w:i/>
                <w:sz w:val="18"/>
                <w:szCs w:val="18"/>
                <w:lang w:val="en-US"/>
              </w:rPr>
              <w:t>to future</w:t>
            </w:r>
            <w:r w:rsidR="00632426" w:rsidRPr="00096599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632426" w:rsidRPr="00096599">
              <w:rPr>
                <w:rFonts w:ascii="Arial" w:hAnsi="Arial" w:cs="Arial"/>
                <w:sz w:val="18"/>
                <w:szCs w:val="18"/>
                <w:lang w:val="en-US"/>
              </w:rPr>
              <w:t>bilden</w:t>
            </w:r>
            <w:proofErr w:type="spellEnd"/>
            <w:r w:rsidR="00632426" w:rsidRPr="00096599">
              <w:rPr>
                <w:rFonts w:ascii="Arial" w:hAnsi="Arial" w:cs="Arial"/>
                <w:sz w:val="18"/>
                <w:szCs w:val="18"/>
                <w:lang w:val="en-US"/>
              </w:rPr>
              <w:t xml:space="preserve"> / G</w:t>
            </w:r>
            <w:r w:rsidR="003B0D5C" w:rsidRPr="00096599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2119" w:type="dxa"/>
          </w:tcPr>
          <w:p w14:paraId="73AF28A8" w14:textId="77777777" w:rsidR="005F0DDF" w:rsidRDefault="00BA208C" w:rsidP="005F4E95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CD </w:t>
            </w:r>
            <w:r w:rsidR="00632426">
              <w:rPr>
                <w:rFonts w:ascii="Arial" w:hAnsi="Arial" w:cs="Arial"/>
                <w:sz w:val="18"/>
                <w:szCs w:val="18"/>
              </w:rPr>
              <w:t>L 1/3</w:t>
            </w:r>
            <w:r w:rsidR="005F0DDF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</w:p>
          <w:p w14:paraId="47B3CBEE" w14:textId="21B7AE91" w:rsidR="008D14DC" w:rsidRPr="002821EC" w:rsidRDefault="005F0DDF" w:rsidP="005F4E95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WB 4/3-4</w:t>
            </w:r>
          </w:p>
        </w:tc>
      </w:tr>
      <w:tr w:rsidR="008D14DC" w:rsidRPr="003B0D5C" w14:paraId="0343318B" w14:textId="77777777" w:rsidTr="0010063D">
        <w:tc>
          <w:tcPr>
            <w:tcW w:w="709" w:type="dxa"/>
          </w:tcPr>
          <w:p w14:paraId="2AD00FE0" w14:textId="3B798DE7" w:rsidR="008D14DC" w:rsidRPr="002821EC" w:rsidRDefault="008D14DC" w:rsidP="00AD3FA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0AFDC20B" w14:textId="2A5EFC74" w:rsidR="008D14DC" w:rsidRPr="002821EC" w:rsidRDefault="007875A0" w:rsidP="00AD3FA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701" w:type="dxa"/>
          </w:tcPr>
          <w:p w14:paraId="4409E647" w14:textId="77777777" w:rsidR="008D14DC" w:rsidRPr="002821EC" w:rsidRDefault="008D14DC" w:rsidP="00AD3FA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4AD41A2B" w14:textId="329AB635" w:rsidR="008D14DC" w:rsidRPr="002821EC" w:rsidRDefault="003B0D5C" w:rsidP="00AD3FA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="008238E7">
              <w:rPr>
                <w:rFonts w:ascii="Arial" w:hAnsi="Arial" w:cs="Arial"/>
                <w:sz w:val="18"/>
                <w:szCs w:val="18"/>
              </w:rPr>
              <w:t>/11</w:t>
            </w:r>
          </w:p>
        </w:tc>
        <w:tc>
          <w:tcPr>
            <w:tcW w:w="2835" w:type="dxa"/>
          </w:tcPr>
          <w:p w14:paraId="45FCBE6F" w14:textId="12A443E6" w:rsidR="008D14DC" w:rsidRPr="002821EC" w:rsidRDefault="003B0D5C" w:rsidP="00AD3FA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ex. 3-5</w:t>
            </w:r>
          </w:p>
        </w:tc>
        <w:tc>
          <w:tcPr>
            <w:tcW w:w="5245" w:type="dxa"/>
          </w:tcPr>
          <w:p w14:paraId="42CD8999" w14:textId="49FC7C3A" w:rsidR="00593B0E" w:rsidRDefault="00901986" w:rsidP="004A0A8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Ü</w:t>
            </w:r>
            <w:r w:rsidR="003B0D5C">
              <w:rPr>
                <w:rFonts w:ascii="Arial" w:hAnsi="Arial" w:cs="Arial"/>
                <w:sz w:val="18"/>
                <w:szCs w:val="18"/>
              </w:rPr>
              <w:t xml:space="preserve">ber Zukünftiges im </w:t>
            </w:r>
            <w:proofErr w:type="spellStart"/>
            <w:r w:rsidR="003B0D5C" w:rsidRPr="008620F3">
              <w:rPr>
                <w:rFonts w:ascii="Arial" w:hAnsi="Arial" w:cs="Arial"/>
                <w:i/>
                <w:sz w:val="18"/>
                <w:szCs w:val="18"/>
              </w:rPr>
              <w:t>going-to</w:t>
            </w:r>
            <w:proofErr w:type="spellEnd"/>
            <w:r w:rsidR="003B0D5C" w:rsidRPr="008620F3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proofErr w:type="spellStart"/>
            <w:r w:rsidR="003B0D5C" w:rsidRPr="008620F3">
              <w:rPr>
                <w:rFonts w:ascii="Arial" w:hAnsi="Arial" w:cs="Arial"/>
                <w:i/>
                <w:sz w:val="18"/>
                <w:szCs w:val="18"/>
              </w:rPr>
              <w:t>future</w:t>
            </w:r>
            <w:proofErr w:type="spellEnd"/>
            <w:r w:rsidR="003B0D5C">
              <w:rPr>
                <w:rFonts w:ascii="Arial" w:hAnsi="Arial" w:cs="Arial"/>
                <w:sz w:val="18"/>
                <w:szCs w:val="18"/>
              </w:rPr>
              <w:t xml:space="preserve"> sprechen / G, </w:t>
            </w:r>
            <w:proofErr w:type="spellStart"/>
            <w:r w:rsidR="003B0D5C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</w:p>
          <w:p w14:paraId="7345068B" w14:textId="4A34D0E2" w:rsidR="003B0D5C" w:rsidRDefault="00DA0936" w:rsidP="004A0A8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</w:t>
            </w:r>
            <w:r w:rsidR="003B0D5C">
              <w:rPr>
                <w:rFonts w:ascii="Arial" w:hAnsi="Arial" w:cs="Arial"/>
                <w:sz w:val="18"/>
                <w:szCs w:val="18"/>
              </w:rPr>
              <w:t xml:space="preserve">eutliche Anzeichen interpretieren und Vermutungen zu daraus resultierenden Aktionen anstellen /G, </w:t>
            </w:r>
            <w:proofErr w:type="spellStart"/>
            <w:r w:rsidR="003B0D5C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</w:p>
          <w:p w14:paraId="0C2287DC" w14:textId="00B17425" w:rsidR="00096599" w:rsidRPr="003B0D5C" w:rsidRDefault="00901986" w:rsidP="0009659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8238E7">
              <w:rPr>
                <w:rFonts w:ascii="Arial" w:hAnsi="Arial" w:cs="Arial"/>
                <w:sz w:val="18"/>
                <w:szCs w:val="18"/>
              </w:rPr>
              <w:t xml:space="preserve">elbstständig Fragen im </w:t>
            </w:r>
            <w:proofErr w:type="spellStart"/>
            <w:r w:rsidR="008238E7" w:rsidRPr="008238E7">
              <w:rPr>
                <w:rFonts w:ascii="Arial" w:hAnsi="Arial" w:cs="Arial"/>
                <w:i/>
                <w:sz w:val="18"/>
                <w:szCs w:val="18"/>
              </w:rPr>
              <w:t>going-to</w:t>
            </w:r>
            <w:proofErr w:type="spellEnd"/>
            <w:r w:rsidR="008238E7" w:rsidRPr="008238E7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proofErr w:type="spellStart"/>
            <w:r w:rsidR="008238E7" w:rsidRPr="008238E7">
              <w:rPr>
                <w:rFonts w:ascii="Arial" w:hAnsi="Arial" w:cs="Arial"/>
                <w:i/>
                <w:sz w:val="18"/>
                <w:szCs w:val="18"/>
              </w:rPr>
              <w:t>future</w:t>
            </w:r>
            <w:proofErr w:type="spellEnd"/>
            <w:r w:rsidR="008238E7">
              <w:rPr>
                <w:rFonts w:ascii="Arial" w:hAnsi="Arial" w:cs="Arial"/>
                <w:sz w:val="18"/>
                <w:szCs w:val="18"/>
              </w:rPr>
              <w:t xml:space="preserve"> formulieren und mit Kurzantwort beantworten / G</w:t>
            </w:r>
            <w:r w:rsidR="00096599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="00096599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</w:p>
        </w:tc>
        <w:tc>
          <w:tcPr>
            <w:tcW w:w="2119" w:type="dxa"/>
          </w:tcPr>
          <w:p w14:paraId="3A18F6A3" w14:textId="77777777" w:rsidR="008B00B8" w:rsidRPr="00A77A85" w:rsidRDefault="003B0D5C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A77A85">
              <w:rPr>
                <w:rFonts w:ascii="Arial" w:hAnsi="Arial" w:cs="Arial"/>
                <w:sz w:val="18"/>
                <w:szCs w:val="18"/>
              </w:rPr>
              <w:t>PP 120/2</w:t>
            </w:r>
          </w:p>
          <w:p w14:paraId="168792C9" w14:textId="77777777" w:rsidR="00BE024E" w:rsidRDefault="008238E7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A77A85">
              <w:rPr>
                <w:rFonts w:ascii="Arial" w:hAnsi="Arial" w:cs="Arial"/>
                <w:sz w:val="18"/>
                <w:szCs w:val="18"/>
              </w:rPr>
              <w:t>PP 121/3</w:t>
            </w:r>
            <w:r w:rsidR="00BE024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EDE4B60" w14:textId="77777777" w:rsidR="008238E7" w:rsidRDefault="00BE024E" w:rsidP="00BE024E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WB 5/5</w:t>
            </w:r>
          </w:p>
          <w:p w14:paraId="23C2CD1A" w14:textId="50FE75A5" w:rsidR="009C33DD" w:rsidRPr="003B0D5C" w:rsidRDefault="009C33DD" w:rsidP="00BE024E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Folie 2</w:t>
            </w:r>
          </w:p>
        </w:tc>
      </w:tr>
      <w:tr w:rsidR="006E753E" w:rsidRPr="002821EC" w14:paraId="2002243F" w14:textId="77777777" w:rsidTr="0010063D">
        <w:tc>
          <w:tcPr>
            <w:tcW w:w="709" w:type="dxa"/>
          </w:tcPr>
          <w:p w14:paraId="25C3E529" w14:textId="32D25B77" w:rsidR="006E753E" w:rsidRPr="003B0D5C" w:rsidRDefault="006E753E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673B2936" w14:textId="55BBB177" w:rsidR="006E753E" w:rsidRPr="002821EC" w:rsidRDefault="007875A0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14:paraId="4AF7267B" w14:textId="77777777" w:rsidR="006E753E" w:rsidRDefault="006E753E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63A8FC38" w14:textId="744CD097" w:rsidR="008536B2" w:rsidRPr="002821EC" w:rsidRDefault="008536B2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4E0D6FE" w14:textId="41EB19AE" w:rsidR="006E753E" w:rsidRPr="002821EC" w:rsidRDefault="008238E7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2835" w:type="dxa"/>
          </w:tcPr>
          <w:p w14:paraId="20A4C8A2" w14:textId="6140BD49" w:rsidR="00A654AD" w:rsidRPr="00632426" w:rsidRDefault="008238E7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ex. 6-7</w:t>
            </w:r>
          </w:p>
        </w:tc>
        <w:tc>
          <w:tcPr>
            <w:tcW w:w="5245" w:type="dxa"/>
          </w:tcPr>
          <w:p w14:paraId="4418FF74" w14:textId="153B94EC" w:rsidR="006E753E" w:rsidRDefault="009E7E83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Vor-und Nachteile über das Leben in der Stadt bzw. auf dem Land aus einem Dialog herausfiltern / H</w:t>
            </w:r>
            <w:r w:rsidR="00096599">
              <w:rPr>
                <w:rFonts w:ascii="Arial" w:hAnsi="Arial" w:cs="Arial"/>
                <w:sz w:val="18"/>
                <w:szCs w:val="18"/>
              </w:rPr>
              <w:t>, TM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32C15116" w14:textId="77777777" w:rsidR="009E7E83" w:rsidRDefault="00901986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Ei</w:t>
            </w:r>
            <w:r w:rsidR="009E7E83">
              <w:rPr>
                <w:rFonts w:ascii="Arial" w:hAnsi="Arial" w:cs="Arial"/>
                <w:sz w:val="18"/>
                <w:szCs w:val="18"/>
              </w:rPr>
              <w:t xml:space="preserve">nen Text über Wünsche zum zukünftigen Leben auf dem Land bzw. in der Stadt schreiben / </w:t>
            </w:r>
            <w:proofErr w:type="spellStart"/>
            <w:r w:rsidR="009E7E83">
              <w:rPr>
                <w:rFonts w:ascii="Arial" w:hAnsi="Arial" w:cs="Arial"/>
                <w:sz w:val="18"/>
                <w:szCs w:val="18"/>
              </w:rPr>
              <w:t>Sc</w:t>
            </w:r>
            <w:proofErr w:type="spellEnd"/>
          </w:p>
          <w:p w14:paraId="6CB1BA14" w14:textId="1934F5E5" w:rsidR="00096599" w:rsidRPr="002821EC" w:rsidRDefault="00096599" w:rsidP="0009659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19" w:type="dxa"/>
          </w:tcPr>
          <w:p w14:paraId="0BAA7157" w14:textId="6C108567" w:rsidR="00022FED" w:rsidRDefault="00BA208C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CD </w:t>
            </w:r>
            <w:r w:rsidR="008238E7">
              <w:rPr>
                <w:rFonts w:ascii="Arial" w:hAnsi="Arial" w:cs="Arial"/>
                <w:sz w:val="18"/>
                <w:szCs w:val="18"/>
              </w:rPr>
              <w:t>L 1/5</w:t>
            </w:r>
          </w:p>
          <w:p w14:paraId="120AE110" w14:textId="77777777" w:rsidR="008238E7" w:rsidRPr="00A77A85" w:rsidRDefault="008238E7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A77A85">
              <w:rPr>
                <w:rFonts w:ascii="Arial" w:hAnsi="Arial" w:cs="Arial"/>
                <w:sz w:val="18"/>
                <w:szCs w:val="18"/>
              </w:rPr>
              <w:t>PP 122/4</w:t>
            </w:r>
          </w:p>
          <w:p w14:paraId="5C87C86B" w14:textId="77777777" w:rsidR="008238E7" w:rsidRDefault="008238E7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A77A85">
              <w:rPr>
                <w:rFonts w:ascii="Arial" w:hAnsi="Arial" w:cs="Arial"/>
                <w:sz w:val="18"/>
                <w:szCs w:val="18"/>
              </w:rPr>
              <w:t>PP 123/5</w:t>
            </w:r>
          </w:p>
          <w:p w14:paraId="4CF417A1" w14:textId="77777777" w:rsidR="00BE024E" w:rsidRDefault="00BE024E" w:rsidP="00B42A2D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WB 6/6-7</w:t>
            </w:r>
          </w:p>
          <w:p w14:paraId="6EBAB17F" w14:textId="77777777" w:rsidR="009C33DD" w:rsidRDefault="009C33DD" w:rsidP="00B42A2D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Folie 3</w:t>
            </w:r>
          </w:p>
          <w:p w14:paraId="793C7930" w14:textId="0B3857AA" w:rsidR="00E078CA" w:rsidRPr="002821EC" w:rsidRDefault="00E078CA" w:rsidP="00B42A2D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KV 1</w:t>
            </w:r>
          </w:p>
        </w:tc>
      </w:tr>
      <w:tr w:rsidR="00F67872" w:rsidRPr="002821EC" w14:paraId="183301FE" w14:textId="77777777" w:rsidTr="0010063D">
        <w:tc>
          <w:tcPr>
            <w:tcW w:w="709" w:type="dxa"/>
          </w:tcPr>
          <w:p w14:paraId="6E6297CA" w14:textId="0E0CDD09" w:rsidR="00F67872" w:rsidRPr="002821EC" w:rsidRDefault="007875A0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14:paraId="57660F20" w14:textId="13DACEF3" w:rsidR="00F67872" w:rsidRPr="002821EC" w:rsidRDefault="007875A0" w:rsidP="007875A0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701" w:type="dxa"/>
          </w:tcPr>
          <w:p w14:paraId="015F2A73" w14:textId="54E8F71C" w:rsidR="00F67872" w:rsidRPr="002821EC" w:rsidRDefault="00BA208C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Station 2</w:t>
            </w:r>
          </w:p>
        </w:tc>
        <w:tc>
          <w:tcPr>
            <w:tcW w:w="1134" w:type="dxa"/>
          </w:tcPr>
          <w:p w14:paraId="3AEC3FDD" w14:textId="4B3A832C" w:rsidR="00F67872" w:rsidRPr="002821EC" w:rsidRDefault="009F46E7" w:rsidP="009F46E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2835" w:type="dxa"/>
          </w:tcPr>
          <w:p w14:paraId="27974C2A" w14:textId="4A9FDDAC" w:rsidR="00F67872" w:rsidRDefault="00BA208C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“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Come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on,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Em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!“</w:t>
            </w:r>
            <w:r w:rsidR="00DA0936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45AE312" w14:textId="2B042DC2" w:rsidR="00BA208C" w:rsidRPr="00632426" w:rsidRDefault="009F46E7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ex. 8</w:t>
            </w:r>
          </w:p>
        </w:tc>
        <w:tc>
          <w:tcPr>
            <w:tcW w:w="5245" w:type="dxa"/>
          </w:tcPr>
          <w:p w14:paraId="7DC5EA0D" w14:textId="2C5BA51E" w:rsidR="00BA208C" w:rsidRPr="003F2152" w:rsidRDefault="00C20D21" w:rsidP="009F46E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Einen Dialog verstehen und Fragen beantworten</w:t>
            </w:r>
            <w:r w:rsidR="00BA208C">
              <w:rPr>
                <w:rFonts w:ascii="Arial" w:hAnsi="Arial" w:cs="Arial"/>
                <w:sz w:val="18"/>
                <w:szCs w:val="18"/>
              </w:rPr>
              <w:t xml:space="preserve"> / L</w:t>
            </w:r>
            <w:r>
              <w:rPr>
                <w:rFonts w:ascii="Arial" w:hAnsi="Arial" w:cs="Arial"/>
                <w:sz w:val="18"/>
                <w:szCs w:val="18"/>
              </w:rPr>
              <w:t xml:space="preserve">, H, WS,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, TM</w:t>
            </w:r>
          </w:p>
        </w:tc>
        <w:tc>
          <w:tcPr>
            <w:tcW w:w="2119" w:type="dxa"/>
          </w:tcPr>
          <w:p w14:paraId="4289CEDD" w14:textId="3B8A6D73" w:rsidR="00F67872" w:rsidRPr="000F1A8B" w:rsidRDefault="00BF7B42" w:rsidP="00F67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0F1A8B">
              <w:rPr>
                <w:rFonts w:ascii="Arial" w:hAnsi="Arial" w:cs="Arial"/>
                <w:sz w:val="18"/>
                <w:szCs w:val="18"/>
              </w:rPr>
              <w:t>CD L 1/6</w:t>
            </w:r>
          </w:p>
          <w:p w14:paraId="2CB0DDA0" w14:textId="18FFE75D" w:rsidR="00BE024E" w:rsidRPr="000F1A8B" w:rsidRDefault="00BF7B42" w:rsidP="00F67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0F1A8B">
              <w:rPr>
                <w:rFonts w:ascii="Arial" w:hAnsi="Arial" w:cs="Arial"/>
                <w:sz w:val="18"/>
                <w:szCs w:val="18"/>
              </w:rPr>
              <w:t>Folie 4</w:t>
            </w:r>
          </w:p>
        </w:tc>
      </w:tr>
      <w:tr w:rsidR="009F46E7" w:rsidRPr="002821EC" w14:paraId="1733BDBF" w14:textId="77777777" w:rsidTr="0010063D">
        <w:tc>
          <w:tcPr>
            <w:tcW w:w="709" w:type="dxa"/>
          </w:tcPr>
          <w:p w14:paraId="563EDFDC" w14:textId="77777777" w:rsidR="009F46E7" w:rsidRPr="009F46E7" w:rsidRDefault="009F46E7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highlight w:val="green"/>
              </w:rPr>
            </w:pPr>
          </w:p>
        </w:tc>
        <w:tc>
          <w:tcPr>
            <w:tcW w:w="709" w:type="dxa"/>
          </w:tcPr>
          <w:p w14:paraId="451ED403" w14:textId="7B6C8A2B" w:rsidR="009F46E7" w:rsidRPr="00FD72D7" w:rsidRDefault="00FD72D7" w:rsidP="007875A0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FD72D7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701" w:type="dxa"/>
          </w:tcPr>
          <w:p w14:paraId="4AB84FCE" w14:textId="77777777" w:rsidR="009F46E7" w:rsidRPr="00FD72D7" w:rsidRDefault="009F46E7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BDA6E13" w14:textId="1EC701DB" w:rsidR="009F46E7" w:rsidRPr="00FD72D7" w:rsidRDefault="009F46E7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FD72D7">
              <w:rPr>
                <w:rFonts w:ascii="Arial" w:hAnsi="Arial" w:cs="Arial"/>
                <w:sz w:val="18"/>
                <w:szCs w:val="18"/>
              </w:rPr>
              <w:t>12-13</w:t>
            </w:r>
          </w:p>
        </w:tc>
        <w:tc>
          <w:tcPr>
            <w:tcW w:w="2835" w:type="dxa"/>
          </w:tcPr>
          <w:p w14:paraId="25BD9962" w14:textId="1676C9B7" w:rsidR="009F46E7" w:rsidRPr="00FD72D7" w:rsidRDefault="009F46E7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FD72D7">
              <w:rPr>
                <w:rFonts w:ascii="Arial" w:hAnsi="Arial" w:cs="Arial"/>
                <w:sz w:val="18"/>
                <w:szCs w:val="18"/>
              </w:rPr>
              <w:t>ex. 9-10</w:t>
            </w:r>
          </w:p>
        </w:tc>
        <w:tc>
          <w:tcPr>
            <w:tcW w:w="5245" w:type="dxa"/>
          </w:tcPr>
          <w:p w14:paraId="3A516AEF" w14:textId="77777777" w:rsidR="009F46E7" w:rsidRPr="00FD72D7" w:rsidRDefault="009F46E7" w:rsidP="009F46E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FD72D7">
              <w:rPr>
                <w:rFonts w:ascii="Arial" w:hAnsi="Arial" w:cs="Arial"/>
                <w:sz w:val="18"/>
                <w:szCs w:val="18"/>
              </w:rPr>
              <w:t>Bestätigungsfragen (</w:t>
            </w:r>
            <w:proofErr w:type="spellStart"/>
            <w:r w:rsidRPr="00FD72D7">
              <w:rPr>
                <w:rFonts w:ascii="Arial" w:hAnsi="Arial" w:cs="Arial"/>
                <w:i/>
                <w:sz w:val="18"/>
                <w:szCs w:val="18"/>
              </w:rPr>
              <w:t>question</w:t>
            </w:r>
            <w:proofErr w:type="spellEnd"/>
            <w:r w:rsidRPr="00FD72D7">
              <w:rPr>
                <w:rFonts w:ascii="Arial" w:hAnsi="Arial" w:cs="Arial"/>
                <w:i/>
                <w:sz w:val="18"/>
                <w:szCs w:val="18"/>
              </w:rPr>
              <w:t xml:space="preserve"> tags</w:t>
            </w:r>
            <w:r w:rsidRPr="00FD72D7">
              <w:rPr>
                <w:rFonts w:ascii="Arial" w:hAnsi="Arial" w:cs="Arial"/>
                <w:sz w:val="18"/>
                <w:szCs w:val="18"/>
              </w:rPr>
              <w:t>) erkennen und bilden / G</w:t>
            </w:r>
          </w:p>
          <w:p w14:paraId="60803847" w14:textId="1069B4D0" w:rsidR="009F46E7" w:rsidRPr="00FD72D7" w:rsidRDefault="00DA0936" w:rsidP="009F46E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</w:t>
            </w:r>
            <w:r w:rsidR="009F46E7" w:rsidRPr="00FD72D7">
              <w:rPr>
                <w:rFonts w:ascii="Arial" w:hAnsi="Arial" w:cs="Arial"/>
                <w:sz w:val="18"/>
                <w:szCs w:val="18"/>
              </w:rPr>
              <w:t>ie Intonation von Bestätigungsfragen / G</w:t>
            </w:r>
            <w:r w:rsidR="00C20D21">
              <w:rPr>
                <w:rFonts w:ascii="Arial" w:hAnsi="Arial" w:cs="Arial"/>
                <w:sz w:val="18"/>
                <w:szCs w:val="18"/>
              </w:rPr>
              <w:t>, A, H</w:t>
            </w:r>
          </w:p>
          <w:p w14:paraId="6892D453" w14:textId="77777777" w:rsidR="0063736E" w:rsidRPr="0063736E" w:rsidRDefault="0063736E" w:rsidP="0063736E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63736E">
              <w:rPr>
                <w:rFonts w:ascii="Arial" w:hAnsi="Arial" w:cs="Arial"/>
                <w:sz w:val="18"/>
                <w:szCs w:val="18"/>
              </w:rPr>
              <w:t xml:space="preserve">Ein Gespräch hören und dabei die Bestätigungsfragen richtig </w:t>
            </w:r>
          </w:p>
          <w:p w14:paraId="75B20D34" w14:textId="5BD13F5E" w:rsidR="009F46E7" w:rsidRPr="00FD72D7" w:rsidRDefault="0063736E" w:rsidP="0063736E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63736E">
              <w:rPr>
                <w:rFonts w:ascii="Arial" w:hAnsi="Arial" w:cs="Arial"/>
                <w:sz w:val="18"/>
                <w:szCs w:val="18"/>
              </w:rPr>
              <w:t>interpretieren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3736E">
              <w:rPr>
                <w:rFonts w:ascii="Arial" w:hAnsi="Arial" w:cs="Arial"/>
                <w:sz w:val="18"/>
                <w:szCs w:val="18"/>
              </w:rPr>
              <w:t>/ H, A</w:t>
            </w:r>
          </w:p>
        </w:tc>
        <w:tc>
          <w:tcPr>
            <w:tcW w:w="2119" w:type="dxa"/>
          </w:tcPr>
          <w:p w14:paraId="4895A5ED" w14:textId="3B0063C2" w:rsidR="00BF7B42" w:rsidRPr="000F1A8B" w:rsidRDefault="00BF7B42" w:rsidP="009F46E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0F1A8B">
              <w:rPr>
                <w:rFonts w:ascii="Arial" w:hAnsi="Arial" w:cs="Arial"/>
                <w:sz w:val="18"/>
                <w:szCs w:val="18"/>
              </w:rPr>
              <w:t>CD L 1/7</w:t>
            </w:r>
          </w:p>
          <w:p w14:paraId="0DD8D90D" w14:textId="589F9267" w:rsidR="009F46E7" w:rsidRPr="000F1A8B" w:rsidRDefault="009F46E7" w:rsidP="009F46E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0F1A8B">
              <w:rPr>
                <w:rFonts w:ascii="Arial" w:hAnsi="Arial" w:cs="Arial"/>
                <w:sz w:val="18"/>
                <w:szCs w:val="18"/>
              </w:rPr>
              <w:t>PP 1</w:t>
            </w:r>
            <w:r w:rsidR="006C3C8B" w:rsidRPr="000F1A8B">
              <w:rPr>
                <w:rFonts w:ascii="Arial" w:hAnsi="Arial" w:cs="Arial"/>
                <w:sz w:val="18"/>
                <w:szCs w:val="18"/>
              </w:rPr>
              <w:t>23</w:t>
            </w:r>
            <w:r w:rsidRPr="000F1A8B">
              <w:rPr>
                <w:rFonts w:ascii="Arial" w:hAnsi="Arial" w:cs="Arial"/>
                <w:sz w:val="18"/>
                <w:szCs w:val="18"/>
              </w:rPr>
              <w:t xml:space="preserve">/6 </w:t>
            </w:r>
          </w:p>
          <w:p w14:paraId="530B932D" w14:textId="77777777" w:rsidR="009F46E7" w:rsidRPr="000F1A8B" w:rsidRDefault="009F46E7" w:rsidP="009F46E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0F1A8B">
              <w:rPr>
                <w:rFonts w:ascii="Arial" w:hAnsi="Arial" w:cs="Arial"/>
                <w:sz w:val="18"/>
                <w:szCs w:val="18"/>
              </w:rPr>
              <w:t>PP 123/7</w:t>
            </w:r>
          </w:p>
          <w:p w14:paraId="4AB18478" w14:textId="7E19FBD0" w:rsidR="009F46E7" w:rsidRPr="000F1A8B" w:rsidRDefault="009F46E7" w:rsidP="009F46E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0F1A8B">
              <w:rPr>
                <w:rFonts w:ascii="Arial" w:hAnsi="Arial" w:cs="Arial"/>
                <w:sz w:val="18"/>
                <w:szCs w:val="18"/>
              </w:rPr>
              <w:t>WB 6/8</w:t>
            </w:r>
          </w:p>
        </w:tc>
      </w:tr>
      <w:tr w:rsidR="00185EE0" w:rsidRPr="002821EC" w14:paraId="4F93E970" w14:textId="77777777" w:rsidTr="0010063D">
        <w:trPr>
          <w:trHeight w:val="547"/>
        </w:trPr>
        <w:tc>
          <w:tcPr>
            <w:tcW w:w="709" w:type="dxa"/>
          </w:tcPr>
          <w:p w14:paraId="6F1DD31E" w14:textId="7B7A0D56" w:rsidR="00185EE0" w:rsidRPr="002821EC" w:rsidRDefault="00185EE0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66391491" w14:textId="51FD8FEA" w:rsidR="00185EE0" w:rsidRPr="002821EC" w:rsidRDefault="00FD72D7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701" w:type="dxa"/>
          </w:tcPr>
          <w:p w14:paraId="36D6E375" w14:textId="07B8F5EA" w:rsidR="00185EE0" w:rsidRPr="002821EC" w:rsidRDefault="00185EE0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CE0BEBE" w14:textId="5435649A" w:rsidR="00185EE0" w:rsidRPr="002821EC" w:rsidRDefault="00BA208C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2835" w:type="dxa"/>
          </w:tcPr>
          <w:p w14:paraId="0502648E" w14:textId="5D605EB4" w:rsidR="00B016EF" w:rsidRPr="002821EC" w:rsidRDefault="00BA208C" w:rsidP="00B016E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ex. 11-13</w:t>
            </w:r>
          </w:p>
        </w:tc>
        <w:tc>
          <w:tcPr>
            <w:tcW w:w="5245" w:type="dxa"/>
          </w:tcPr>
          <w:p w14:paraId="55E22E9D" w14:textId="77777777" w:rsidR="00BA208C" w:rsidRDefault="00BA208C" w:rsidP="00BA208C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Fragen mit Präpositionen stellen / G </w:t>
            </w:r>
          </w:p>
          <w:p w14:paraId="11F1EAA7" w14:textId="77777777" w:rsidR="00BA208C" w:rsidRDefault="001E57BE" w:rsidP="001E57BE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Einem Dialog </w:t>
            </w:r>
            <w:proofErr w:type="spellStart"/>
            <w:r w:rsidRPr="001E57BE">
              <w:rPr>
                <w:rFonts w:ascii="Arial" w:hAnsi="Arial" w:cs="Arial"/>
                <w:i/>
                <w:sz w:val="18"/>
                <w:szCs w:val="18"/>
              </w:rPr>
              <w:t>feedback</w:t>
            </w:r>
            <w:proofErr w:type="spellEnd"/>
            <w:r w:rsidRPr="001E57BE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proofErr w:type="spellStart"/>
            <w:r w:rsidRPr="001E57BE">
              <w:rPr>
                <w:rFonts w:ascii="Arial" w:hAnsi="Arial" w:cs="Arial"/>
                <w:i/>
                <w:sz w:val="18"/>
                <w:szCs w:val="18"/>
              </w:rPr>
              <w:t>words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und </w:t>
            </w:r>
            <w:proofErr w:type="spellStart"/>
            <w:r w:rsidRPr="001E57BE">
              <w:rPr>
                <w:rFonts w:ascii="Arial" w:hAnsi="Arial" w:cs="Arial"/>
                <w:i/>
                <w:sz w:val="18"/>
                <w:szCs w:val="18"/>
              </w:rPr>
              <w:t>fillers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entnehmen</w:t>
            </w:r>
            <w:r w:rsidR="00BC3A39">
              <w:rPr>
                <w:rFonts w:ascii="Arial" w:hAnsi="Arial" w:cs="Arial"/>
                <w:sz w:val="18"/>
                <w:szCs w:val="18"/>
              </w:rPr>
              <w:t xml:space="preserve">  /</w:t>
            </w:r>
            <w:r w:rsidR="00DB0E7D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H,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Sc</w:t>
            </w:r>
            <w:proofErr w:type="spellEnd"/>
          </w:p>
          <w:p w14:paraId="47D853DB" w14:textId="7CCEFCFF" w:rsidR="001E57BE" w:rsidRPr="002821EC" w:rsidRDefault="001E57BE" w:rsidP="001E57BE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Einen Dialog mit </w:t>
            </w:r>
            <w:proofErr w:type="spellStart"/>
            <w:r w:rsidRPr="001E57BE">
              <w:rPr>
                <w:rFonts w:ascii="Arial" w:hAnsi="Arial" w:cs="Arial"/>
                <w:i/>
                <w:sz w:val="18"/>
                <w:szCs w:val="18"/>
              </w:rPr>
              <w:t>feedback</w:t>
            </w:r>
            <w:proofErr w:type="spellEnd"/>
            <w:r w:rsidRPr="001E57BE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proofErr w:type="spellStart"/>
            <w:r w:rsidRPr="001E57BE">
              <w:rPr>
                <w:rFonts w:ascii="Arial" w:hAnsi="Arial" w:cs="Arial"/>
                <w:i/>
                <w:sz w:val="18"/>
                <w:szCs w:val="18"/>
              </w:rPr>
              <w:t>words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und </w:t>
            </w:r>
            <w:proofErr w:type="spellStart"/>
            <w:r w:rsidRPr="001E57BE">
              <w:rPr>
                <w:rFonts w:ascii="Arial" w:hAnsi="Arial" w:cs="Arial"/>
                <w:i/>
                <w:sz w:val="18"/>
                <w:szCs w:val="18"/>
              </w:rPr>
              <w:t>fillers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erstellen /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</w:p>
        </w:tc>
        <w:tc>
          <w:tcPr>
            <w:tcW w:w="2119" w:type="dxa"/>
          </w:tcPr>
          <w:p w14:paraId="01C15DC3" w14:textId="77777777" w:rsidR="00BA208C" w:rsidRDefault="00BA208C" w:rsidP="00BA208C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A77A85">
              <w:rPr>
                <w:rFonts w:ascii="Arial" w:hAnsi="Arial" w:cs="Arial"/>
                <w:sz w:val="18"/>
                <w:szCs w:val="18"/>
              </w:rPr>
              <w:t>PP 123/8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7108D1E" w14:textId="77777777" w:rsidR="00BE024E" w:rsidRDefault="00BA208C" w:rsidP="00BE024E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CD L1/8</w:t>
            </w:r>
            <w:r w:rsidR="00BE024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3E461B3E" w14:textId="26461F57" w:rsidR="00BE024E" w:rsidRDefault="00BE024E" w:rsidP="00BE024E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WB 7/9-11</w:t>
            </w:r>
          </w:p>
          <w:p w14:paraId="5115E235" w14:textId="11E54AC0" w:rsidR="00BA208C" w:rsidRPr="002C5CA0" w:rsidRDefault="00E57916" w:rsidP="00BA208C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KV 2</w:t>
            </w:r>
          </w:p>
        </w:tc>
      </w:tr>
      <w:tr w:rsidR="00F22CFE" w:rsidRPr="002821EC" w14:paraId="38335913" w14:textId="77777777" w:rsidTr="0010063D">
        <w:trPr>
          <w:trHeight w:val="547"/>
        </w:trPr>
        <w:tc>
          <w:tcPr>
            <w:tcW w:w="709" w:type="dxa"/>
          </w:tcPr>
          <w:p w14:paraId="60455630" w14:textId="08C3BBB3" w:rsidR="00F22CFE" w:rsidRPr="002821EC" w:rsidRDefault="00F22CFE" w:rsidP="007A4C1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5F08556A" w14:textId="5FBC942E" w:rsidR="00F22CFE" w:rsidRPr="002821EC" w:rsidRDefault="00FD72D7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701" w:type="dxa"/>
          </w:tcPr>
          <w:p w14:paraId="5DC1A583" w14:textId="5B80B111" w:rsidR="00F22CFE" w:rsidRPr="002821EC" w:rsidRDefault="009325C5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2E3634">
              <w:rPr>
                <w:rFonts w:ascii="Arial" w:hAnsi="Arial" w:cs="Arial"/>
                <w:sz w:val="18"/>
                <w:szCs w:val="18"/>
              </w:rPr>
              <w:t>Action UK!</w:t>
            </w:r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1134" w:type="dxa"/>
          </w:tcPr>
          <w:p w14:paraId="68F782E8" w14:textId="25083507" w:rsidR="00F22CFE" w:rsidRPr="002821EC" w:rsidRDefault="009325C5" w:rsidP="002E3634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1C1D54">
              <w:rPr>
                <w:rFonts w:ascii="Arial" w:hAnsi="Arial" w:cs="Arial"/>
                <w:sz w:val="18"/>
                <w:szCs w:val="18"/>
              </w:rPr>
              <w:t>14</w:t>
            </w:r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835" w:type="dxa"/>
          </w:tcPr>
          <w:p w14:paraId="7207F0F7" w14:textId="08868B74" w:rsidR="00DA0936" w:rsidRDefault="009325C5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DA0936">
              <w:rPr>
                <w:rFonts w:ascii="Arial" w:hAnsi="Arial" w:cs="Arial"/>
                <w:sz w:val="18"/>
                <w:szCs w:val="18"/>
              </w:rPr>
              <w:t xml:space="preserve">“The </w:t>
            </w:r>
            <w:proofErr w:type="spellStart"/>
            <w:r w:rsidR="00DA0936">
              <w:rPr>
                <w:rFonts w:ascii="Arial" w:hAnsi="Arial" w:cs="Arial"/>
                <w:sz w:val="18"/>
                <w:szCs w:val="18"/>
              </w:rPr>
              <w:t>new</w:t>
            </w:r>
            <w:proofErr w:type="spellEnd"/>
            <w:r w:rsidR="00DA0936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DA0936">
              <w:rPr>
                <w:rFonts w:ascii="Arial" w:hAnsi="Arial" w:cs="Arial"/>
                <w:sz w:val="18"/>
                <w:szCs w:val="18"/>
              </w:rPr>
              <w:t>boy</w:t>
            </w:r>
            <w:proofErr w:type="spellEnd"/>
            <w:r w:rsidR="00DA0936">
              <w:rPr>
                <w:rFonts w:ascii="Arial" w:hAnsi="Arial" w:cs="Arial"/>
                <w:sz w:val="18"/>
                <w:szCs w:val="18"/>
              </w:rPr>
              <w:t>“</w:t>
            </w:r>
            <w:r w:rsidR="00BF7B42">
              <w:rPr>
                <w:rFonts w:ascii="Arial" w:hAnsi="Arial" w:cs="Arial"/>
                <w:sz w:val="18"/>
                <w:szCs w:val="18"/>
              </w:rPr>
              <w:t>,</w:t>
            </w:r>
          </w:p>
          <w:p w14:paraId="7A65E2D5" w14:textId="2BD6382C" w:rsidR="001C1D54" w:rsidRPr="002821EC" w:rsidRDefault="001C1D54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ex. 1-2</w:t>
            </w:r>
            <w:r w:rsidR="009325C5"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5245" w:type="dxa"/>
          </w:tcPr>
          <w:p w14:paraId="6CBFD17E" w14:textId="2631BF16" w:rsidR="006D4925" w:rsidRDefault="006F129B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1C1D54">
              <w:rPr>
                <w:rFonts w:ascii="Arial" w:hAnsi="Arial" w:cs="Arial"/>
                <w:sz w:val="18"/>
                <w:szCs w:val="18"/>
              </w:rPr>
              <w:t>Eine Filmszene ve</w:t>
            </w:r>
            <w:r>
              <w:rPr>
                <w:rFonts w:ascii="Arial" w:hAnsi="Arial" w:cs="Arial"/>
                <w:sz w:val="18"/>
                <w:szCs w:val="18"/>
              </w:rPr>
              <w:t>rstehen und über diese sprechen</w:t>
            </w:r>
            <w:r w:rsidR="001C1D54">
              <w:rPr>
                <w:rFonts w:ascii="Arial" w:hAnsi="Arial" w:cs="Arial"/>
                <w:sz w:val="18"/>
                <w:szCs w:val="18"/>
              </w:rPr>
              <w:t xml:space="preserve"> /</w:t>
            </w:r>
            <w:r w:rsidR="00DB0E7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B2AC3">
              <w:rPr>
                <w:rFonts w:ascii="Arial" w:hAnsi="Arial" w:cs="Arial"/>
                <w:sz w:val="18"/>
                <w:szCs w:val="18"/>
              </w:rPr>
              <w:t xml:space="preserve">HS, </w:t>
            </w:r>
            <w:proofErr w:type="spellStart"/>
            <w:r w:rsidR="00DB2AC3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  <w:r w:rsidR="00DB2AC3">
              <w:rPr>
                <w:rFonts w:ascii="Arial" w:hAnsi="Arial" w:cs="Arial"/>
                <w:sz w:val="18"/>
                <w:szCs w:val="18"/>
              </w:rPr>
              <w:t>, TM</w:t>
            </w:r>
          </w:p>
          <w:p w14:paraId="31BBFC71" w14:textId="217D2310" w:rsidR="001C1D54" w:rsidRPr="002821EC" w:rsidRDefault="001C1D54" w:rsidP="0063736E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Musik im Film als Mittel zur Übe</w:t>
            </w:r>
            <w:r w:rsidR="0063736E">
              <w:rPr>
                <w:rFonts w:ascii="Arial" w:hAnsi="Arial" w:cs="Arial"/>
                <w:sz w:val="18"/>
                <w:szCs w:val="18"/>
              </w:rPr>
              <w:t>rmittlung von Gefühlen erkennen</w:t>
            </w:r>
            <w:r>
              <w:rPr>
                <w:rFonts w:ascii="Arial" w:hAnsi="Arial" w:cs="Arial"/>
                <w:sz w:val="18"/>
                <w:szCs w:val="18"/>
              </w:rPr>
              <w:t xml:space="preserve"> /</w:t>
            </w:r>
            <w:r w:rsidR="00DA093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3736E">
              <w:rPr>
                <w:rFonts w:ascii="Arial" w:hAnsi="Arial" w:cs="Arial"/>
                <w:sz w:val="18"/>
                <w:szCs w:val="18"/>
              </w:rPr>
              <w:t xml:space="preserve">HS, </w:t>
            </w:r>
            <w:r w:rsidR="0063736E" w:rsidRPr="0063736E">
              <w:rPr>
                <w:rFonts w:ascii="Arial" w:hAnsi="Arial" w:cs="Arial"/>
                <w:sz w:val="18"/>
                <w:szCs w:val="18"/>
              </w:rPr>
              <w:t xml:space="preserve">TM, MK, </w:t>
            </w:r>
            <w:proofErr w:type="spellStart"/>
            <w:r w:rsidR="0063736E" w:rsidRPr="0063736E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  <w:r w:rsidR="000F1A8B">
              <w:rPr>
                <w:rFonts w:ascii="Arial" w:hAnsi="Arial" w:cs="Arial"/>
                <w:sz w:val="18"/>
                <w:szCs w:val="18"/>
              </w:rPr>
              <w:t>&gt;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119" w:type="dxa"/>
          </w:tcPr>
          <w:p w14:paraId="0B87D86C" w14:textId="77777777" w:rsidR="00F22CFE" w:rsidRDefault="001C1D54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DVD 1</w:t>
            </w:r>
          </w:p>
          <w:p w14:paraId="13D046A8" w14:textId="547ED7E3" w:rsidR="00E078CA" w:rsidRPr="002821EC" w:rsidRDefault="0029711E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KV 3-4</w:t>
            </w:r>
          </w:p>
        </w:tc>
      </w:tr>
      <w:tr w:rsidR="007A4C1C" w:rsidRPr="002E3634" w14:paraId="377821D9" w14:textId="77777777" w:rsidTr="0010063D">
        <w:tc>
          <w:tcPr>
            <w:tcW w:w="709" w:type="dxa"/>
          </w:tcPr>
          <w:p w14:paraId="03ECBFBE" w14:textId="68B9DCC8" w:rsidR="007A4C1C" w:rsidRDefault="00CC48E1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14:paraId="2C847DF8" w14:textId="2FD90CC4" w:rsidR="007A4C1C" w:rsidRPr="002821EC" w:rsidRDefault="00FD72D7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701" w:type="dxa"/>
          </w:tcPr>
          <w:p w14:paraId="71E1516E" w14:textId="1274454C" w:rsidR="007A4C1C" w:rsidRPr="002821EC" w:rsidRDefault="002E3634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Skills</w:t>
            </w:r>
          </w:p>
        </w:tc>
        <w:tc>
          <w:tcPr>
            <w:tcW w:w="1134" w:type="dxa"/>
          </w:tcPr>
          <w:p w14:paraId="6BFDEDF5" w14:textId="44B174D7" w:rsidR="007A4C1C" w:rsidRPr="002821EC" w:rsidRDefault="002E3634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2835" w:type="dxa"/>
          </w:tcPr>
          <w:p w14:paraId="31014881" w14:textId="5CFAEC42" w:rsidR="002E3634" w:rsidRPr="002E3634" w:rsidRDefault="002E3634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E3634">
              <w:rPr>
                <w:rFonts w:ascii="Arial" w:hAnsi="Arial" w:cs="Arial"/>
                <w:sz w:val="18"/>
                <w:szCs w:val="18"/>
                <w:lang w:val="en-US"/>
              </w:rPr>
              <w:t>“How to use a dictionary“</w:t>
            </w:r>
            <w:r w:rsidR="00DA0936">
              <w:rPr>
                <w:rFonts w:ascii="Arial" w:hAnsi="Arial" w:cs="Arial"/>
                <w:sz w:val="18"/>
                <w:szCs w:val="18"/>
                <w:lang w:val="en-US"/>
              </w:rPr>
              <w:t>,</w:t>
            </w:r>
          </w:p>
          <w:p w14:paraId="666A65BC" w14:textId="77777777" w:rsidR="007A4C1C" w:rsidRDefault="002E3634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2E3634">
              <w:rPr>
                <w:rFonts w:ascii="Arial" w:hAnsi="Arial" w:cs="Arial"/>
                <w:sz w:val="18"/>
                <w:szCs w:val="18"/>
              </w:rPr>
              <w:t>ex. 1</w:t>
            </w:r>
            <w:r>
              <w:rPr>
                <w:rFonts w:ascii="Arial" w:hAnsi="Arial" w:cs="Arial"/>
                <w:sz w:val="18"/>
                <w:szCs w:val="18"/>
              </w:rPr>
              <w:t>-3</w:t>
            </w:r>
          </w:p>
          <w:p w14:paraId="079EB9BB" w14:textId="1D28D642" w:rsidR="00A51AC1" w:rsidRPr="002E3634" w:rsidRDefault="00A51AC1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&lt;ex. 2&gt;</w:t>
            </w:r>
          </w:p>
        </w:tc>
        <w:tc>
          <w:tcPr>
            <w:tcW w:w="5245" w:type="dxa"/>
          </w:tcPr>
          <w:p w14:paraId="1344D016" w14:textId="234046D0" w:rsidR="007A4C1C" w:rsidRDefault="00DA0936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Unterschiedliche </w:t>
            </w:r>
            <w:r w:rsidR="002E3634">
              <w:rPr>
                <w:rFonts w:ascii="Arial" w:hAnsi="Arial" w:cs="Arial"/>
                <w:sz w:val="18"/>
                <w:szCs w:val="18"/>
              </w:rPr>
              <w:t>Arten von Wörterbüchern kennenlernen</w:t>
            </w:r>
            <w:r w:rsidR="00A51AC1">
              <w:rPr>
                <w:rFonts w:ascii="Arial" w:hAnsi="Arial" w:cs="Arial"/>
                <w:sz w:val="18"/>
                <w:szCs w:val="18"/>
              </w:rPr>
              <w:br/>
              <w:t>&lt;D</w:t>
            </w:r>
            <w:r w:rsidR="00E17692">
              <w:rPr>
                <w:rFonts w:ascii="Arial" w:hAnsi="Arial" w:cs="Arial"/>
                <w:sz w:val="18"/>
                <w:szCs w:val="18"/>
              </w:rPr>
              <w:t>ie alphabetische Anordnung der Wörter verstehen und üben / MK</w:t>
            </w:r>
            <w:r w:rsidR="00A51AC1">
              <w:rPr>
                <w:rFonts w:ascii="Arial" w:hAnsi="Arial" w:cs="Arial"/>
                <w:sz w:val="18"/>
                <w:szCs w:val="18"/>
              </w:rPr>
              <w:t>&gt;</w:t>
            </w:r>
          </w:p>
          <w:p w14:paraId="6F47F9CC" w14:textId="400EB3A9" w:rsidR="00E17692" w:rsidRPr="002E3634" w:rsidRDefault="00115336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Einem Wörterbuch die richtigen Informationen entnehmen</w:t>
            </w:r>
            <w:r w:rsidR="00E17692">
              <w:rPr>
                <w:rFonts w:ascii="Arial" w:hAnsi="Arial" w:cs="Arial"/>
                <w:sz w:val="18"/>
                <w:szCs w:val="18"/>
              </w:rPr>
              <w:t xml:space="preserve"> / MK</w:t>
            </w:r>
            <w:r>
              <w:rPr>
                <w:rFonts w:ascii="Arial" w:hAnsi="Arial" w:cs="Arial"/>
                <w:sz w:val="18"/>
                <w:szCs w:val="18"/>
              </w:rPr>
              <w:t>, WS, L</w:t>
            </w:r>
          </w:p>
        </w:tc>
        <w:tc>
          <w:tcPr>
            <w:tcW w:w="2119" w:type="dxa"/>
          </w:tcPr>
          <w:p w14:paraId="212D073E" w14:textId="77777777" w:rsidR="00BE024E" w:rsidRDefault="00BE024E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WB 8/12-14</w:t>
            </w:r>
          </w:p>
          <w:p w14:paraId="3746F029" w14:textId="577B9EF4" w:rsidR="0029711E" w:rsidRPr="002E3634" w:rsidRDefault="0029711E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KV 5-6</w:t>
            </w:r>
          </w:p>
        </w:tc>
      </w:tr>
      <w:tr w:rsidR="00185EE0" w:rsidRPr="002821EC" w14:paraId="41443F2F" w14:textId="77777777" w:rsidTr="0010063D">
        <w:tc>
          <w:tcPr>
            <w:tcW w:w="709" w:type="dxa"/>
          </w:tcPr>
          <w:p w14:paraId="3D928D24" w14:textId="38F20E56" w:rsidR="00185EE0" w:rsidRPr="002821EC" w:rsidRDefault="00185EE0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3A3D8029" w14:textId="00724090" w:rsidR="00185EE0" w:rsidRPr="002821EC" w:rsidRDefault="00FD72D7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701" w:type="dxa"/>
          </w:tcPr>
          <w:p w14:paraId="646A75D1" w14:textId="5AB6AD17" w:rsidR="00185EE0" w:rsidRPr="002821EC" w:rsidRDefault="00BE024E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Story</w:t>
            </w:r>
          </w:p>
        </w:tc>
        <w:tc>
          <w:tcPr>
            <w:tcW w:w="1134" w:type="dxa"/>
          </w:tcPr>
          <w:p w14:paraId="6336B35B" w14:textId="44F47962" w:rsidR="00185EE0" w:rsidRPr="002821EC" w:rsidRDefault="00BE024E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</w:t>
            </w:r>
            <w:r w:rsidR="00A07AEF">
              <w:rPr>
                <w:rFonts w:ascii="Arial" w:hAnsi="Arial" w:cs="Arial"/>
                <w:sz w:val="18"/>
                <w:szCs w:val="18"/>
              </w:rPr>
              <w:t>-18</w:t>
            </w:r>
          </w:p>
        </w:tc>
        <w:tc>
          <w:tcPr>
            <w:tcW w:w="2835" w:type="dxa"/>
          </w:tcPr>
          <w:p w14:paraId="7301F544" w14:textId="1FF6DFF8" w:rsidR="005504C0" w:rsidRPr="006F071F" w:rsidRDefault="00BE024E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F071F">
              <w:rPr>
                <w:rFonts w:ascii="Arial" w:hAnsi="Arial" w:cs="Arial"/>
                <w:sz w:val="18"/>
                <w:szCs w:val="18"/>
                <w:lang w:val="en-US"/>
              </w:rPr>
              <w:t>“What a wonderful world“</w:t>
            </w:r>
            <w:r w:rsidR="00DA0936" w:rsidRPr="006F071F">
              <w:rPr>
                <w:rFonts w:ascii="Arial" w:hAnsi="Arial" w:cs="Arial"/>
                <w:sz w:val="18"/>
                <w:szCs w:val="18"/>
                <w:lang w:val="en-US"/>
              </w:rPr>
              <w:t>,</w:t>
            </w:r>
          </w:p>
          <w:p w14:paraId="448BA17F" w14:textId="269E1F0B" w:rsidR="00A07AEF" w:rsidRPr="006F071F" w:rsidRDefault="00E259D1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F071F">
              <w:rPr>
                <w:rFonts w:ascii="Arial" w:hAnsi="Arial" w:cs="Arial"/>
                <w:sz w:val="18"/>
                <w:szCs w:val="18"/>
                <w:lang w:val="en-US"/>
              </w:rPr>
              <w:t>ex. 1</w:t>
            </w:r>
          </w:p>
        </w:tc>
        <w:tc>
          <w:tcPr>
            <w:tcW w:w="5245" w:type="dxa"/>
          </w:tcPr>
          <w:p w14:paraId="3BBF4D25" w14:textId="685FA422" w:rsidR="00A07AEF" w:rsidRPr="002821EC" w:rsidRDefault="00901986" w:rsidP="00BE26C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901986">
              <w:rPr>
                <w:rFonts w:ascii="Arial" w:hAnsi="Arial" w:cs="Arial"/>
                <w:sz w:val="18"/>
                <w:szCs w:val="18"/>
              </w:rPr>
              <w:t>Ei</w:t>
            </w:r>
            <w:r w:rsidR="00A07AEF">
              <w:rPr>
                <w:rFonts w:ascii="Arial" w:hAnsi="Arial" w:cs="Arial"/>
                <w:sz w:val="18"/>
                <w:szCs w:val="18"/>
              </w:rPr>
              <w:t>ne Geschichte über einen Zeichenwettbewerb und einen Konflikt m</w:t>
            </w:r>
            <w:r w:rsidR="00E259D1">
              <w:rPr>
                <w:rFonts w:ascii="Arial" w:hAnsi="Arial" w:cs="Arial"/>
                <w:sz w:val="18"/>
                <w:szCs w:val="18"/>
              </w:rPr>
              <w:t>it einem Freund verstehen /</w:t>
            </w:r>
            <w:r w:rsidR="00DB0E7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259D1">
              <w:rPr>
                <w:rFonts w:ascii="Arial" w:hAnsi="Arial" w:cs="Arial"/>
                <w:sz w:val="18"/>
                <w:szCs w:val="18"/>
              </w:rPr>
              <w:t xml:space="preserve">H, L </w:t>
            </w:r>
          </w:p>
        </w:tc>
        <w:tc>
          <w:tcPr>
            <w:tcW w:w="2119" w:type="dxa"/>
          </w:tcPr>
          <w:p w14:paraId="1CC97FCE" w14:textId="77777777" w:rsidR="00C4029C" w:rsidRPr="00181177" w:rsidRDefault="00BE024E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81177">
              <w:rPr>
                <w:rFonts w:ascii="Arial" w:hAnsi="Arial" w:cs="Arial"/>
                <w:sz w:val="18"/>
                <w:szCs w:val="18"/>
                <w:lang w:val="en-US"/>
              </w:rPr>
              <w:t>CD S1/3-8</w:t>
            </w:r>
          </w:p>
          <w:p w14:paraId="414A4FF9" w14:textId="77777777" w:rsidR="00BE024E" w:rsidRPr="00181177" w:rsidRDefault="00BE024E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81177">
              <w:rPr>
                <w:rFonts w:ascii="Arial" w:hAnsi="Arial" w:cs="Arial"/>
                <w:sz w:val="18"/>
                <w:szCs w:val="18"/>
                <w:lang w:val="en-US"/>
              </w:rPr>
              <w:t>CD L1/10-15</w:t>
            </w:r>
          </w:p>
          <w:p w14:paraId="60D5B600" w14:textId="77777777" w:rsidR="00BE024E" w:rsidRPr="00181177" w:rsidRDefault="00E259D1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81177">
              <w:rPr>
                <w:rFonts w:ascii="Arial" w:hAnsi="Arial" w:cs="Arial"/>
                <w:sz w:val="18"/>
                <w:szCs w:val="18"/>
                <w:lang w:val="en-US"/>
              </w:rPr>
              <w:t>WB 9/16</w:t>
            </w:r>
          </w:p>
          <w:p w14:paraId="3C8DD0C8" w14:textId="77777777" w:rsidR="009C33DD" w:rsidRPr="00181177" w:rsidRDefault="009C33DD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181177">
              <w:rPr>
                <w:rFonts w:ascii="Arial" w:hAnsi="Arial" w:cs="Arial"/>
                <w:sz w:val="18"/>
                <w:szCs w:val="18"/>
                <w:lang w:val="en-US"/>
              </w:rPr>
              <w:t>Folie</w:t>
            </w:r>
            <w:proofErr w:type="spellEnd"/>
            <w:r w:rsidRPr="00181177">
              <w:rPr>
                <w:rFonts w:ascii="Arial" w:hAnsi="Arial" w:cs="Arial"/>
                <w:sz w:val="18"/>
                <w:szCs w:val="18"/>
                <w:lang w:val="en-US"/>
              </w:rPr>
              <w:t xml:space="preserve"> 5</w:t>
            </w:r>
          </w:p>
          <w:p w14:paraId="34FF4D46" w14:textId="278F4FD7" w:rsidR="0029711E" w:rsidRPr="00877384" w:rsidRDefault="0029711E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KV 7</w:t>
            </w:r>
          </w:p>
        </w:tc>
      </w:tr>
      <w:tr w:rsidR="00E259D1" w:rsidRPr="002821EC" w14:paraId="0F398D1F" w14:textId="77777777" w:rsidTr="0010063D">
        <w:tc>
          <w:tcPr>
            <w:tcW w:w="709" w:type="dxa"/>
          </w:tcPr>
          <w:p w14:paraId="14D4D490" w14:textId="77777777" w:rsidR="00E259D1" w:rsidRPr="00E259D1" w:rsidRDefault="00E259D1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highlight w:val="green"/>
              </w:rPr>
            </w:pPr>
          </w:p>
        </w:tc>
        <w:tc>
          <w:tcPr>
            <w:tcW w:w="709" w:type="dxa"/>
          </w:tcPr>
          <w:p w14:paraId="43EB5A79" w14:textId="3A23762E" w:rsidR="00E259D1" w:rsidRPr="00FD72D7" w:rsidRDefault="00FD72D7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FD72D7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701" w:type="dxa"/>
          </w:tcPr>
          <w:p w14:paraId="36FABCB5" w14:textId="77777777" w:rsidR="00E259D1" w:rsidRPr="00FD72D7" w:rsidRDefault="00E259D1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4C26430C" w14:textId="6366D7AA" w:rsidR="00E259D1" w:rsidRPr="00FD72D7" w:rsidRDefault="00FD72D7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FD72D7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2835" w:type="dxa"/>
          </w:tcPr>
          <w:p w14:paraId="72E6EE49" w14:textId="6B35EDE8" w:rsidR="00E259D1" w:rsidRPr="00FD72D7" w:rsidRDefault="00E259D1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D72D7">
              <w:rPr>
                <w:rFonts w:ascii="Arial" w:hAnsi="Arial" w:cs="Arial"/>
                <w:sz w:val="18"/>
                <w:szCs w:val="18"/>
                <w:lang w:val="en-US"/>
              </w:rPr>
              <w:t>ex. 2-3</w:t>
            </w:r>
          </w:p>
        </w:tc>
        <w:tc>
          <w:tcPr>
            <w:tcW w:w="5245" w:type="dxa"/>
          </w:tcPr>
          <w:p w14:paraId="7C6E5627" w14:textId="5228811A" w:rsidR="00E259D1" w:rsidRPr="00FD72D7" w:rsidRDefault="00901986" w:rsidP="00BE26C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FD72D7">
              <w:rPr>
                <w:rFonts w:ascii="Arial" w:hAnsi="Arial" w:cs="Arial"/>
                <w:sz w:val="18"/>
                <w:szCs w:val="18"/>
              </w:rPr>
              <w:t>E</w:t>
            </w:r>
            <w:r w:rsidR="00E259D1" w:rsidRPr="00FD72D7">
              <w:rPr>
                <w:rFonts w:ascii="Arial" w:hAnsi="Arial" w:cs="Arial"/>
                <w:sz w:val="18"/>
                <w:szCs w:val="18"/>
              </w:rPr>
              <w:t xml:space="preserve">inen Text mit Hilfe von Sinnabschnitten strukturieren </w:t>
            </w:r>
            <w:r w:rsidR="00270C89">
              <w:rPr>
                <w:rFonts w:ascii="Arial" w:hAnsi="Arial" w:cs="Arial"/>
                <w:sz w:val="18"/>
                <w:szCs w:val="18"/>
              </w:rPr>
              <w:t xml:space="preserve">und zusammenfassen </w:t>
            </w:r>
            <w:r w:rsidR="0063736E">
              <w:rPr>
                <w:rFonts w:ascii="Arial" w:hAnsi="Arial" w:cs="Arial"/>
                <w:sz w:val="18"/>
                <w:szCs w:val="18"/>
              </w:rPr>
              <w:t xml:space="preserve">/ L, TM, </w:t>
            </w:r>
            <w:proofErr w:type="spellStart"/>
            <w:r w:rsidR="0063736E">
              <w:rPr>
                <w:rFonts w:ascii="Arial" w:hAnsi="Arial" w:cs="Arial"/>
                <w:sz w:val="18"/>
                <w:szCs w:val="18"/>
              </w:rPr>
              <w:t>Sc</w:t>
            </w:r>
            <w:proofErr w:type="spellEnd"/>
          </w:p>
          <w:p w14:paraId="205058F0" w14:textId="382898C6" w:rsidR="00E259D1" w:rsidRPr="00FD72D7" w:rsidRDefault="00E259D1" w:rsidP="00BE26C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FD72D7">
              <w:rPr>
                <w:rFonts w:ascii="Arial" w:hAnsi="Arial" w:cs="Arial"/>
                <w:sz w:val="18"/>
                <w:szCs w:val="18"/>
              </w:rPr>
              <w:t>Wortfamilien als Mittel zur Texterschließung kennenlernen  /</w:t>
            </w:r>
            <w:r w:rsidR="00DB0E7D" w:rsidRPr="00FD72D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D72D7">
              <w:rPr>
                <w:rFonts w:ascii="Arial" w:hAnsi="Arial" w:cs="Arial"/>
                <w:sz w:val="18"/>
                <w:szCs w:val="18"/>
              </w:rPr>
              <w:t>WS</w:t>
            </w:r>
          </w:p>
        </w:tc>
        <w:tc>
          <w:tcPr>
            <w:tcW w:w="2119" w:type="dxa"/>
          </w:tcPr>
          <w:p w14:paraId="3FF6B403" w14:textId="77777777" w:rsidR="00E259D1" w:rsidRDefault="00E259D1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FD72D7">
              <w:rPr>
                <w:rFonts w:ascii="Arial" w:hAnsi="Arial" w:cs="Arial"/>
                <w:sz w:val="18"/>
                <w:szCs w:val="18"/>
              </w:rPr>
              <w:t>WB 9/17</w:t>
            </w:r>
          </w:p>
          <w:p w14:paraId="4570B0C0" w14:textId="51DB7575" w:rsidR="0029711E" w:rsidRPr="00FD72D7" w:rsidRDefault="0029711E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2613" w:rsidRPr="00A07AEF" w14:paraId="3F4742AE" w14:textId="77777777" w:rsidTr="0010063D">
        <w:tc>
          <w:tcPr>
            <w:tcW w:w="709" w:type="dxa"/>
          </w:tcPr>
          <w:p w14:paraId="31CE3296" w14:textId="3D57E59C" w:rsidR="00E12613" w:rsidRPr="00877384" w:rsidRDefault="00E12613" w:rsidP="00CD6E3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4E77690D" w14:textId="3E0D23A2" w:rsidR="00E12613" w:rsidRPr="00877384" w:rsidRDefault="00FD72D7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701" w:type="dxa"/>
          </w:tcPr>
          <w:p w14:paraId="5605F947" w14:textId="1BC6B76A" w:rsidR="00E12613" w:rsidRPr="00877384" w:rsidRDefault="00E12613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3E3905AA" w14:textId="71E176A5" w:rsidR="00E12613" w:rsidRPr="00877384" w:rsidRDefault="00A07AEF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2835" w:type="dxa"/>
          </w:tcPr>
          <w:p w14:paraId="5D7C7EF0" w14:textId="77777777" w:rsidR="00E12613" w:rsidRDefault="00E259D1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ex. </w:t>
            </w:r>
            <w:r w:rsidR="00A07AEF" w:rsidRPr="00A07AEF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</w:p>
          <w:p w14:paraId="2C9B21AD" w14:textId="04B7F500" w:rsidR="00DB2AC3" w:rsidRPr="00A07AEF" w:rsidRDefault="00DB2AC3" w:rsidP="00DB2AC3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&lt;ex. 4a&gt;</w:t>
            </w:r>
          </w:p>
        </w:tc>
        <w:tc>
          <w:tcPr>
            <w:tcW w:w="5245" w:type="dxa"/>
          </w:tcPr>
          <w:p w14:paraId="0221E665" w14:textId="76CB203D" w:rsidR="00A07AEF" w:rsidRDefault="00DB2AC3" w:rsidP="00E259D1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&lt;Scanning: Beispiele von Gefüh</w:t>
            </w:r>
            <w:r w:rsidR="006F071F">
              <w:rPr>
                <w:rFonts w:ascii="Arial" w:hAnsi="Arial" w:cs="Arial"/>
                <w:sz w:val="18"/>
                <w:szCs w:val="18"/>
              </w:rPr>
              <w:t>len und Gedanken im Text suchen</w:t>
            </w:r>
            <w:r>
              <w:rPr>
                <w:rFonts w:ascii="Arial" w:hAnsi="Arial" w:cs="Arial"/>
                <w:sz w:val="18"/>
                <w:szCs w:val="18"/>
              </w:rPr>
              <w:t xml:space="preserve">&gt;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="00901986">
              <w:rPr>
                <w:rFonts w:ascii="Arial" w:hAnsi="Arial" w:cs="Arial"/>
                <w:sz w:val="18"/>
                <w:szCs w:val="18"/>
              </w:rPr>
              <w:t>S</w:t>
            </w:r>
            <w:r w:rsidR="00A07AEF">
              <w:rPr>
                <w:rFonts w:ascii="Arial" w:hAnsi="Arial" w:cs="Arial"/>
                <w:sz w:val="18"/>
                <w:szCs w:val="18"/>
              </w:rPr>
              <w:t>tarke Gefühle in Gedanken und Aussagen ausdrücken /</w:t>
            </w:r>
            <w:r w:rsidR="00DA093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07AEF">
              <w:rPr>
                <w:rFonts w:ascii="Arial" w:hAnsi="Arial" w:cs="Arial"/>
                <w:sz w:val="18"/>
                <w:szCs w:val="18"/>
              </w:rPr>
              <w:t>WS</w:t>
            </w:r>
          </w:p>
          <w:p w14:paraId="5667B84C" w14:textId="6990661D" w:rsidR="00E259D1" w:rsidRPr="00A07AEF" w:rsidRDefault="00E259D1" w:rsidP="00E259D1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Dialoge schreiben und vorspielen /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Sc</w:t>
            </w:r>
            <w:proofErr w:type="spellEnd"/>
          </w:p>
        </w:tc>
        <w:tc>
          <w:tcPr>
            <w:tcW w:w="2119" w:type="dxa"/>
          </w:tcPr>
          <w:p w14:paraId="64161C44" w14:textId="3480118C" w:rsidR="00E12613" w:rsidRPr="00A07AEF" w:rsidRDefault="00E12613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2613" w:rsidRPr="002821EC" w14:paraId="42D0A299" w14:textId="77777777" w:rsidTr="0010063D">
        <w:tc>
          <w:tcPr>
            <w:tcW w:w="709" w:type="dxa"/>
          </w:tcPr>
          <w:p w14:paraId="2EDD4D75" w14:textId="70105C4C" w:rsidR="00E12613" w:rsidRPr="00A07AEF" w:rsidRDefault="00CC48E1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14:paraId="7AF13E0B" w14:textId="03AAE60B" w:rsidR="00E12613" w:rsidRPr="002821EC" w:rsidRDefault="00FD72D7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701" w:type="dxa"/>
          </w:tcPr>
          <w:p w14:paraId="13E62336" w14:textId="4F1F2B41" w:rsidR="00E12613" w:rsidRPr="002821EC" w:rsidRDefault="004A0552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Check-out</w:t>
            </w:r>
          </w:p>
        </w:tc>
        <w:tc>
          <w:tcPr>
            <w:tcW w:w="1134" w:type="dxa"/>
          </w:tcPr>
          <w:p w14:paraId="7EE181CA" w14:textId="79CB2DFB" w:rsidR="00E12613" w:rsidRPr="002821EC" w:rsidRDefault="004A0552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2835" w:type="dxa"/>
          </w:tcPr>
          <w:p w14:paraId="5D37F2E5" w14:textId="77777777" w:rsidR="00E12613" w:rsidRDefault="004A0552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“Can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you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…“</w:t>
            </w:r>
          </w:p>
          <w:p w14:paraId="2C3D24E9" w14:textId="466E1BEC" w:rsidR="004A0552" w:rsidRPr="00A07AEF" w:rsidRDefault="004A0552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ex. 1-3</w:t>
            </w:r>
          </w:p>
        </w:tc>
        <w:tc>
          <w:tcPr>
            <w:tcW w:w="5245" w:type="dxa"/>
          </w:tcPr>
          <w:p w14:paraId="40BDC24E" w14:textId="6D570466" w:rsidR="004F7CCD" w:rsidRPr="003F2152" w:rsidRDefault="004A0552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Selbstkontrolle: Die Lernziele der Unit überprüfen </w:t>
            </w:r>
            <w:r w:rsidR="00D86D36">
              <w:rPr>
                <w:rFonts w:ascii="Arial" w:hAnsi="Arial" w:cs="Arial"/>
                <w:sz w:val="18"/>
                <w:szCs w:val="18"/>
              </w:rPr>
              <w:t>/ G, WS</w:t>
            </w:r>
          </w:p>
        </w:tc>
        <w:tc>
          <w:tcPr>
            <w:tcW w:w="2119" w:type="dxa"/>
          </w:tcPr>
          <w:p w14:paraId="7664A6D0" w14:textId="77777777" w:rsidR="007903D8" w:rsidRDefault="004A0552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WB 10/18-20</w:t>
            </w:r>
          </w:p>
          <w:p w14:paraId="4AD40500" w14:textId="4EC346CD" w:rsidR="0029711E" w:rsidRPr="004F7CCD" w:rsidRDefault="004927C1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KV 8-</w:t>
            </w:r>
            <w:r w:rsidR="00E55FAA">
              <w:rPr>
                <w:rFonts w:ascii="Arial" w:hAnsi="Arial" w:cs="Arial"/>
                <w:sz w:val="18"/>
                <w:szCs w:val="18"/>
              </w:rPr>
              <w:t>9</w:t>
            </w:r>
          </w:p>
        </w:tc>
      </w:tr>
      <w:tr w:rsidR="0010063D" w:rsidRPr="007D7CFB" w14:paraId="5EAF6075" w14:textId="77777777" w:rsidTr="0010063D">
        <w:tc>
          <w:tcPr>
            <w:tcW w:w="709" w:type="dxa"/>
          </w:tcPr>
          <w:p w14:paraId="7187DC9C" w14:textId="77777777" w:rsidR="0010063D" w:rsidRPr="00DB2AC3" w:rsidRDefault="0010063D" w:rsidP="00937234">
            <w:pPr>
              <w:spacing w:line="312" w:lineRule="auto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709" w:type="dxa"/>
          </w:tcPr>
          <w:p w14:paraId="04274696" w14:textId="77777777" w:rsidR="0010063D" w:rsidRPr="00DB2AC3" w:rsidRDefault="0010063D" w:rsidP="00937234">
            <w:pPr>
              <w:spacing w:line="312" w:lineRule="auto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1701" w:type="dxa"/>
          </w:tcPr>
          <w:p w14:paraId="71CB89FC" w14:textId="42BEE0D9" w:rsidR="0010063D" w:rsidRPr="00181177" w:rsidRDefault="00EC6602" w:rsidP="00937234">
            <w:pPr>
              <w:spacing w:line="312" w:lineRule="auto"/>
              <w:rPr>
                <w:rFonts w:ascii="Arial" w:hAnsi="Arial" w:cs="Arial"/>
                <w:sz w:val="18"/>
                <w:szCs w:val="18"/>
                <w:highlight w:val="yellow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10063D" w:rsidRPr="00DB2AC3">
              <w:rPr>
                <w:rFonts w:ascii="Arial" w:hAnsi="Arial" w:cs="Arial"/>
                <w:sz w:val="18"/>
                <w:szCs w:val="18"/>
              </w:rPr>
              <w:t>Extra L</w:t>
            </w:r>
            <w:r w:rsidR="0010063D" w:rsidRPr="005F2489">
              <w:rPr>
                <w:rFonts w:ascii="Arial" w:hAnsi="Arial" w:cs="Arial"/>
                <w:sz w:val="18"/>
                <w:szCs w:val="18"/>
                <w:lang w:val="en-US"/>
              </w:rPr>
              <w:t>ine</w:t>
            </w:r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1134" w:type="dxa"/>
          </w:tcPr>
          <w:p w14:paraId="287969CE" w14:textId="2FC4BB73" w:rsidR="0010063D" w:rsidRPr="00181177" w:rsidRDefault="00EC6602" w:rsidP="00937234">
            <w:pPr>
              <w:spacing w:line="312" w:lineRule="auto"/>
              <w:rPr>
                <w:rFonts w:ascii="Arial" w:hAnsi="Arial" w:cs="Arial"/>
                <w:sz w:val="18"/>
                <w:szCs w:val="18"/>
                <w:highlight w:val="yellow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5F2489" w:rsidRPr="005F2489">
              <w:rPr>
                <w:rFonts w:ascii="Arial" w:hAnsi="Arial" w:cs="Arial"/>
                <w:sz w:val="18"/>
                <w:szCs w:val="18"/>
                <w:lang w:val="en-US"/>
              </w:rPr>
              <w:t>144-145</w:t>
            </w:r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835" w:type="dxa"/>
          </w:tcPr>
          <w:p w14:paraId="54DCD4FB" w14:textId="23EDDC3E" w:rsidR="0010063D" w:rsidRPr="00EC6602" w:rsidRDefault="00EC6602" w:rsidP="0010063D">
            <w:pPr>
              <w:spacing w:line="312" w:lineRule="auto"/>
              <w:rPr>
                <w:rFonts w:ascii="Arial" w:hAnsi="Arial" w:cs="Arial"/>
                <w:sz w:val="18"/>
                <w:szCs w:val="18"/>
                <w:highlight w:val="yellow"/>
                <w:lang w:val="en-US"/>
              </w:rPr>
            </w:pPr>
            <w:r w:rsidRPr="00EC6602">
              <w:rPr>
                <w:rFonts w:ascii="Arial" w:hAnsi="Arial" w:cs="Arial"/>
                <w:sz w:val="18"/>
                <w:szCs w:val="18"/>
                <w:lang w:val="en-US"/>
              </w:rPr>
              <w:t>&lt;</w:t>
            </w:r>
            <w:r w:rsidR="0010063D" w:rsidRPr="00DA0936">
              <w:rPr>
                <w:rFonts w:ascii="Arial" w:hAnsi="Arial" w:cs="Arial"/>
                <w:sz w:val="18"/>
                <w:szCs w:val="18"/>
                <w:lang w:val="en-US"/>
              </w:rPr>
              <w:t>Middle s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chool: How I got lost in London</w:t>
            </w:r>
            <w:r w:rsidRPr="00EC6602">
              <w:rPr>
                <w:rFonts w:ascii="Arial" w:hAnsi="Arial" w:cs="Arial"/>
                <w:sz w:val="18"/>
                <w:szCs w:val="18"/>
                <w:lang w:val="en-US"/>
              </w:rPr>
              <w:t>&gt;</w:t>
            </w:r>
          </w:p>
        </w:tc>
        <w:tc>
          <w:tcPr>
            <w:tcW w:w="5245" w:type="dxa"/>
          </w:tcPr>
          <w:p w14:paraId="36E39686" w14:textId="0E9F8B42" w:rsidR="0010063D" w:rsidRPr="00181177" w:rsidRDefault="00EC6602" w:rsidP="00937234">
            <w:pPr>
              <w:spacing w:line="312" w:lineRule="auto"/>
              <w:rPr>
                <w:rFonts w:ascii="Arial" w:hAnsi="Arial" w:cs="Arial"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5F2489" w:rsidRPr="005F2489">
              <w:rPr>
                <w:rFonts w:ascii="Arial" w:hAnsi="Arial" w:cs="Arial"/>
                <w:sz w:val="18"/>
                <w:szCs w:val="18"/>
              </w:rPr>
              <w:t>L</w:t>
            </w:r>
            <w:r w:rsidR="0010063D">
              <w:rPr>
                <w:rFonts w:ascii="Arial" w:hAnsi="Arial" w:cs="Arial"/>
                <w:sz w:val="18"/>
                <w:szCs w:val="18"/>
              </w:rPr>
              <w:t>ängere Textarbeit; d</w:t>
            </w:r>
            <w:r w:rsidR="0010063D" w:rsidRPr="00827CC7">
              <w:rPr>
                <w:rFonts w:ascii="Arial" w:hAnsi="Arial" w:cs="Arial"/>
                <w:sz w:val="18"/>
                <w:szCs w:val="18"/>
              </w:rPr>
              <w:t xml:space="preserve">ie Geschichte </w:t>
            </w:r>
            <w:r w:rsidR="0010063D">
              <w:rPr>
                <w:rFonts w:ascii="Arial" w:hAnsi="Arial" w:cs="Arial"/>
                <w:sz w:val="18"/>
                <w:szCs w:val="18"/>
              </w:rPr>
              <w:t>kann fakultativ nach Unit 1 eingesetzt werden.</w:t>
            </w:r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119" w:type="dxa"/>
          </w:tcPr>
          <w:p w14:paraId="2AEC5A78" w14:textId="77777777" w:rsidR="00504639" w:rsidRPr="007D7CFB" w:rsidRDefault="00504639" w:rsidP="00937234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D7CFB">
              <w:rPr>
                <w:rFonts w:ascii="Arial" w:hAnsi="Arial" w:cs="Arial"/>
                <w:sz w:val="18"/>
                <w:szCs w:val="18"/>
                <w:lang w:val="en-US"/>
              </w:rPr>
              <w:t>CD S2/25-29</w:t>
            </w:r>
          </w:p>
          <w:p w14:paraId="607224D0" w14:textId="61C47FA4" w:rsidR="00504639" w:rsidRPr="007D7CFB" w:rsidRDefault="00504639" w:rsidP="00937234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D7CFB">
              <w:rPr>
                <w:rFonts w:ascii="Arial" w:hAnsi="Arial" w:cs="Arial"/>
                <w:sz w:val="18"/>
                <w:szCs w:val="18"/>
                <w:lang w:val="en-US"/>
              </w:rPr>
              <w:t>CD L4/21-25</w:t>
            </w:r>
          </w:p>
          <w:p w14:paraId="3A0D7B83" w14:textId="77777777" w:rsidR="0010063D" w:rsidRPr="007D7CFB" w:rsidRDefault="0010063D" w:rsidP="00937234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7D7CFB">
              <w:rPr>
                <w:rFonts w:ascii="Arial" w:hAnsi="Arial" w:cs="Arial"/>
                <w:sz w:val="18"/>
                <w:szCs w:val="18"/>
                <w:lang w:val="en-US"/>
              </w:rPr>
              <w:t>Folie</w:t>
            </w:r>
            <w:proofErr w:type="spellEnd"/>
            <w:r w:rsidRPr="007D7CFB">
              <w:rPr>
                <w:rFonts w:ascii="Arial" w:hAnsi="Arial" w:cs="Arial"/>
                <w:sz w:val="18"/>
                <w:szCs w:val="18"/>
                <w:lang w:val="en-US"/>
              </w:rPr>
              <w:t xml:space="preserve"> 37</w:t>
            </w:r>
          </w:p>
          <w:p w14:paraId="54125763" w14:textId="00BCA766" w:rsidR="00224970" w:rsidRPr="00504639" w:rsidRDefault="007D7CFB" w:rsidP="00937234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KV 83, 84</w:t>
            </w:r>
          </w:p>
        </w:tc>
      </w:tr>
    </w:tbl>
    <w:p w14:paraId="5C1485A6" w14:textId="15FB38F3" w:rsidR="00E12613" w:rsidRPr="004B6F08" w:rsidRDefault="00E12613" w:rsidP="00AD3FA9">
      <w:pPr>
        <w:spacing w:after="0" w:line="312" w:lineRule="auto"/>
        <w:rPr>
          <w:rFonts w:ascii="Arial" w:hAnsi="Arial" w:cs="Arial"/>
          <w:sz w:val="18"/>
          <w:szCs w:val="18"/>
          <w:highlight w:val="yellow"/>
          <w:lang w:val="en-US"/>
        </w:rPr>
      </w:pPr>
    </w:p>
    <w:p w14:paraId="4A746CD1" w14:textId="03D3F1DD" w:rsidR="00224970" w:rsidRDefault="00224970">
      <w:pPr>
        <w:rPr>
          <w:rFonts w:ascii="Arial" w:hAnsi="Arial" w:cs="Arial"/>
          <w:b/>
          <w:sz w:val="18"/>
          <w:szCs w:val="18"/>
          <w:lang w:val="en-US"/>
        </w:rPr>
      </w:pPr>
    </w:p>
    <w:p w14:paraId="6983577A" w14:textId="7F932160" w:rsidR="00693351" w:rsidRPr="007B35F3" w:rsidRDefault="006177D6" w:rsidP="00AD3FA9">
      <w:pPr>
        <w:spacing w:after="0" w:line="312" w:lineRule="auto"/>
        <w:rPr>
          <w:rFonts w:ascii="Arial" w:hAnsi="Arial" w:cs="Arial"/>
          <w:b/>
          <w:sz w:val="18"/>
          <w:szCs w:val="18"/>
          <w:lang w:val="en-US"/>
        </w:rPr>
      </w:pPr>
      <w:r w:rsidRPr="007B35F3">
        <w:rPr>
          <w:rFonts w:ascii="Arial" w:hAnsi="Arial" w:cs="Arial"/>
          <w:b/>
          <w:sz w:val="18"/>
          <w:szCs w:val="18"/>
          <w:lang w:val="en-US"/>
        </w:rPr>
        <w:lastRenderedPageBreak/>
        <w:t>Focus 1: Regions of the US</w:t>
      </w:r>
    </w:p>
    <w:p w14:paraId="36B893B6" w14:textId="77777777" w:rsidR="00742378" w:rsidRPr="007B35F3" w:rsidRDefault="00742378" w:rsidP="00AD3FA9">
      <w:pPr>
        <w:spacing w:after="0" w:line="312" w:lineRule="auto"/>
        <w:rPr>
          <w:rFonts w:ascii="Arial" w:hAnsi="Arial" w:cs="Arial"/>
          <w:b/>
          <w:sz w:val="18"/>
          <w:szCs w:val="18"/>
          <w:lang w:val="en-US"/>
        </w:rPr>
      </w:pPr>
    </w:p>
    <w:p w14:paraId="72017B50" w14:textId="1DDE6731" w:rsidR="006177D6" w:rsidRPr="006177D6" w:rsidRDefault="006177D6" w:rsidP="00AD3FA9">
      <w:pPr>
        <w:spacing w:after="0" w:line="312" w:lineRule="auto"/>
        <w:rPr>
          <w:rFonts w:ascii="Arial" w:hAnsi="Arial" w:cs="Arial"/>
          <w:sz w:val="18"/>
          <w:szCs w:val="18"/>
        </w:rPr>
      </w:pPr>
      <w:r w:rsidRPr="006177D6">
        <w:rPr>
          <w:rFonts w:ascii="Arial" w:hAnsi="Arial" w:cs="Arial"/>
          <w:sz w:val="18"/>
          <w:szCs w:val="18"/>
        </w:rPr>
        <w:t>Die S erhalten</w:t>
      </w:r>
      <w:r w:rsidR="00A9119E">
        <w:rPr>
          <w:rFonts w:ascii="Arial" w:hAnsi="Arial" w:cs="Arial"/>
          <w:sz w:val="18"/>
          <w:szCs w:val="18"/>
        </w:rPr>
        <w:t xml:space="preserve"> anhand von</w:t>
      </w:r>
      <w:r w:rsidRPr="006177D6">
        <w:rPr>
          <w:rFonts w:ascii="Arial" w:hAnsi="Arial" w:cs="Arial"/>
          <w:sz w:val="18"/>
          <w:szCs w:val="18"/>
        </w:rPr>
        <w:t xml:space="preserve"> </w:t>
      </w:r>
      <w:r w:rsidR="001C4C44">
        <w:rPr>
          <w:rFonts w:ascii="Arial" w:hAnsi="Arial" w:cs="Arial"/>
          <w:sz w:val="18"/>
          <w:szCs w:val="18"/>
        </w:rPr>
        <w:t>sechs</w:t>
      </w:r>
      <w:r w:rsidRPr="006177D6">
        <w:rPr>
          <w:rFonts w:ascii="Arial" w:hAnsi="Arial" w:cs="Arial"/>
          <w:sz w:val="18"/>
          <w:szCs w:val="18"/>
        </w:rPr>
        <w:t xml:space="preserve"> Regionen der USA</w:t>
      </w:r>
      <w:r>
        <w:rPr>
          <w:rFonts w:ascii="Arial" w:hAnsi="Arial" w:cs="Arial"/>
          <w:sz w:val="18"/>
          <w:szCs w:val="18"/>
        </w:rPr>
        <w:t xml:space="preserve"> </w:t>
      </w:r>
      <w:r w:rsidR="00A9119E">
        <w:rPr>
          <w:rFonts w:ascii="Arial" w:hAnsi="Arial" w:cs="Arial"/>
          <w:sz w:val="18"/>
          <w:szCs w:val="18"/>
        </w:rPr>
        <w:t>Einblicke in die Vielfalt der Vereinigten Staaten.</w:t>
      </w:r>
    </w:p>
    <w:p w14:paraId="289F5C2B" w14:textId="77777777" w:rsidR="006177D6" w:rsidRDefault="006177D6" w:rsidP="00AD3FA9">
      <w:pPr>
        <w:spacing w:after="0" w:line="312" w:lineRule="auto"/>
        <w:rPr>
          <w:rFonts w:ascii="Arial" w:hAnsi="Arial" w:cs="Arial"/>
          <w:b/>
          <w:sz w:val="18"/>
          <w:szCs w:val="18"/>
          <w:highlight w:val="yellow"/>
        </w:rPr>
      </w:pPr>
    </w:p>
    <w:tbl>
      <w:tblPr>
        <w:tblStyle w:val="Tabellen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1701"/>
        <w:gridCol w:w="1134"/>
        <w:gridCol w:w="2835"/>
        <w:gridCol w:w="5245"/>
        <w:gridCol w:w="2119"/>
      </w:tblGrid>
      <w:tr w:rsidR="0093173F" w:rsidRPr="003B08EC" w14:paraId="2153486E" w14:textId="77777777" w:rsidTr="00CE4A42">
        <w:tc>
          <w:tcPr>
            <w:tcW w:w="709" w:type="dxa"/>
          </w:tcPr>
          <w:p w14:paraId="2B76FCFB" w14:textId="4E3302C9" w:rsidR="0093173F" w:rsidRDefault="0093173F" w:rsidP="0093173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UW</w:t>
            </w:r>
          </w:p>
        </w:tc>
        <w:tc>
          <w:tcPr>
            <w:tcW w:w="709" w:type="dxa"/>
          </w:tcPr>
          <w:p w14:paraId="0ED3EDF9" w14:textId="15FEBCFA" w:rsidR="0093173F" w:rsidRDefault="0093173F" w:rsidP="0093173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2821EC">
              <w:rPr>
                <w:rFonts w:ascii="Arial" w:hAnsi="Arial" w:cs="Arial"/>
                <w:b/>
                <w:sz w:val="18"/>
                <w:szCs w:val="18"/>
              </w:rPr>
              <w:t>Std.</w:t>
            </w:r>
          </w:p>
        </w:tc>
        <w:tc>
          <w:tcPr>
            <w:tcW w:w="1701" w:type="dxa"/>
          </w:tcPr>
          <w:p w14:paraId="735D1330" w14:textId="68A48222" w:rsidR="0093173F" w:rsidRDefault="0093173F" w:rsidP="0093173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2821EC">
              <w:rPr>
                <w:rFonts w:ascii="Arial" w:hAnsi="Arial" w:cs="Arial"/>
                <w:b/>
                <w:sz w:val="18"/>
                <w:szCs w:val="18"/>
              </w:rPr>
              <w:t>Lektionsteil</w:t>
            </w:r>
            <w:proofErr w:type="spellEnd"/>
          </w:p>
        </w:tc>
        <w:tc>
          <w:tcPr>
            <w:tcW w:w="1134" w:type="dxa"/>
          </w:tcPr>
          <w:p w14:paraId="54B61F4F" w14:textId="0A213EDA" w:rsidR="0093173F" w:rsidRDefault="0093173F" w:rsidP="0093173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2821EC">
              <w:rPr>
                <w:rFonts w:ascii="Arial" w:hAnsi="Arial" w:cs="Arial"/>
                <w:b/>
                <w:sz w:val="18"/>
                <w:szCs w:val="18"/>
              </w:rPr>
              <w:t>Seite</w:t>
            </w:r>
          </w:p>
        </w:tc>
        <w:tc>
          <w:tcPr>
            <w:tcW w:w="2835" w:type="dxa"/>
          </w:tcPr>
          <w:p w14:paraId="69DBF1BD" w14:textId="3874E545" w:rsidR="0093173F" w:rsidRPr="003B08EC" w:rsidRDefault="0093173F" w:rsidP="0093173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21EC">
              <w:rPr>
                <w:rFonts w:ascii="Arial" w:hAnsi="Arial" w:cs="Arial"/>
                <w:b/>
                <w:sz w:val="18"/>
                <w:szCs w:val="18"/>
              </w:rPr>
              <w:t>Aufgabe</w:t>
            </w:r>
          </w:p>
        </w:tc>
        <w:tc>
          <w:tcPr>
            <w:tcW w:w="5245" w:type="dxa"/>
          </w:tcPr>
          <w:p w14:paraId="35D5C9E9" w14:textId="778C6B1E" w:rsidR="0093173F" w:rsidRDefault="0093173F" w:rsidP="0093173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2821EC">
              <w:rPr>
                <w:rFonts w:ascii="Arial" w:hAnsi="Arial" w:cs="Arial"/>
                <w:b/>
                <w:sz w:val="18"/>
                <w:szCs w:val="18"/>
              </w:rPr>
              <w:t>Inhalte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2821EC">
              <w:rPr>
                <w:rFonts w:ascii="Arial" w:hAnsi="Arial" w:cs="Arial"/>
                <w:b/>
                <w:sz w:val="18"/>
                <w:szCs w:val="18"/>
              </w:rPr>
              <w:t>/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2821EC">
              <w:rPr>
                <w:rFonts w:ascii="Arial" w:hAnsi="Arial" w:cs="Arial"/>
                <w:b/>
                <w:sz w:val="18"/>
                <w:szCs w:val="18"/>
              </w:rPr>
              <w:t>Kompetenzen</w:t>
            </w:r>
          </w:p>
        </w:tc>
        <w:tc>
          <w:tcPr>
            <w:tcW w:w="2119" w:type="dxa"/>
          </w:tcPr>
          <w:p w14:paraId="65AFB8D9" w14:textId="674294A8" w:rsidR="0093173F" w:rsidRPr="003B08EC" w:rsidRDefault="0093173F" w:rsidP="0093173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21EC">
              <w:rPr>
                <w:rFonts w:ascii="Arial" w:hAnsi="Arial" w:cs="Arial"/>
                <w:b/>
                <w:sz w:val="18"/>
                <w:szCs w:val="18"/>
              </w:rPr>
              <w:t>Begleitmaterialien</w:t>
            </w:r>
          </w:p>
        </w:tc>
      </w:tr>
      <w:tr w:rsidR="0093173F" w:rsidRPr="009A3BA8" w14:paraId="7640FFD0" w14:textId="77777777" w:rsidTr="00CE4A42">
        <w:tc>
          <w:tcPr>
            <w:tcW w:w="709" w:type="dxa"/>
          </w:tcPr>
          <w:p w14:paraId="7A7EE796" w14:textId="77777777" w:rsidR="0093173F" w:rsidRPr="002821EC" w:rsidRDefault="0093173F" w:rsidP="0093173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14:paraId="7187623F" w14:textId="1EEFC85C" w:rsidR="0093173F" w:rsidRPr="002821EC" w:rsidRDefault="00C74D72" w:rsidP="0093173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701" w:type="dxa"/>
          </w:tcPr>
          <w:p w14:paraId="71D0F55B" w14:textId="77777777" w:rsidR="0093173F" w:rsidRPr="002821EC" w:rsidRDefault="0093173F" w:rsidP="0093173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Focus 1</w:t>
            </w:r>
          </w:p>
        </w:tc>
        <w:tc>
          <w:tcPr>
            <w:tcW w:w="1134" w:type="dxa"/>
          </w:tcPr>
          <w:p w14:paraId="7861A89B" w14:textId="77777777" w:rsidR="0093173F" w:rsidRPr="002821EC" w:rsidRDefault="0093173F" w:rsidP="0093173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2835" w:type="dxa"/>
          </w:tcPr>
          <w:p w14:paraId="558E2896" w14:textId="18D7B723" w:rsidR="0093173F" w:rsidRPr="003B08EC" w:rsidRDefault="0093173F" w:rsidP="0093173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B08EC">
              <w:rPr>
                <w:rFonts w:ascii="Arial" w:hAnsi="Arial" w:cs="Arial"/>
                <w:sz w:val="18"/>
                <w:szCs w:val="18"/>
                <w:lang w:val="en-US"/>
              </w:rPr>
              <w:t>“Regions of the US“</w:t>
            </w:r>
            <w:r w:rsidR="00C36E95">
              <w:rPr>
                <w:rFonts w:ascii="Arial" w:hAnsi="Arial" w:cs="Arial"/>
                <w:sz w:val="18"/>
                <w:szCs w:val="18"/>
                <w:lang w:val="en-US"/>
              </w:rPr>
              <w:t>,</w:t>
            </w:r>
          </w:p>
          <w:p w14:paraId="49B7DA15" w14:textId="2AB42132" w:rsidR="0093173F" w:rsidRPr="003B08EC" w:rsidRDefault="00CE2B3A" w:rsidP="0093173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ex. 1</w:t>
            </w:r>
          </w:p>
        </w:tc>
        <w:tc>
          <w:tcPr>
            <w:tcW w:w="5245" w:type="dxa"/>
          </w:tcPr>
          <w:p w14:paraId="2D363E6F" w14:textId="1537CB36" w:rsidR="0093173F" w:rsidRDefault="00D91434" w:rsidP="0093173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Fünf</w:t>
            </w:r>
            <w:r w:rsidR="0093173F">
              <w:rPr>
                <w:rFonts w:ascii="Arial" w:hAnsi="Arial" w:cs="Arial"/>
                <w:sz w:val="18"/>
                <w:szCs w:val="18"/>
              </w:rPr>
              <w:t xml:space="preserve"> verschiedene Regionen der USA kennenlernen / IKK </w:t>
            </w:r>
          </w:p>
          <w:p w14:paraId="1505E3E5" w14:textId="77777777" w:rsidR="0093173F" w:rsidRDefault="0093173F" w:rsidP="0093173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Informationen aus einem Lese-/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Hörtext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gezielt herausfiltern, Überschriften finden und darüber sprechen / MK, L, H,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</w:p>
          <w:p w14:paraId="2F5C2606" w14:textId="77777777" w:rsidR="0093173F" w:rsidRPr="002821EC" w:rsidRDefault="0093173F" w:rsidP="00CE2B3A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19" w:type="dxa"/>
          </w:tcPr>
          <w:p w14:paraId="7D2B8480" w14:textId="77777777" w:rsidR="0093173F" w:rsidRPr="003B08EC" w:rsidRDefault="0093173F" w:rsidP="0093173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B08EC">
              <w:rPr>
                <w:rFonts w:ascii="Arial" w:hAnsi="Arial" w:cs="Arial"/>
                <w:sz w:val="18"/>
                <w:szCs w:val="18"/>
                <w:lang w:val="en-US"/>
              </w:rPr>
              <w:t xml:space="preserve">CD S1/9-13 </w:t>
            </w:r>
          </w:p>
          <w:p w14:paraId="098717EB" w14:textId="77777777" w:rsidR="0093173F" w:rsidRPr="003B08EC" w:rsidRDefault="0093173F" w:rsidP="0093173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B08EC">
              <w:rPr>
                <w:rFonts w:ascii="Arial" w:hAnsi="Arial" w:cs="Arial"/>
                <w:sz w:val="18"/>
                <w:szCs w:val="18"/>
                <w:lang w:val="en-US"/>
              </w:rPr>
              <w:t xml:space="preserve">CD L1/16-20 </w:t>
            </w:r>
          </w:p>
          <w:p w14:paraId="5CBD4FCA" w14:textId="77777777" w:rsidR="0093173F" w:rsidRDefault="003179C4" w:rsidP="003179C4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WB 11/1, 12/2</w:t>
            </w:r>
          </w:p>
          <w:p w14:paraId="1EAD37C3" w14:textId="4C546111" w:rsidR="00E55FAA" w:rsidRPr="003B08EC" w:rsidRDefault="004927C1" w:rsidP="003179C4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Folie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6</w:t>
            </w:r>
          </w:p>
        </w:tc>
      </w:tr>
      <w:tr w:rsidR="00CE2B3A" w:rsidRPr="00CE2B3A" w14:paraId="5231076E" w14:textId="77777777" w:rsidTr="00CE4A42">
        <w:tc>
          <w:tcPr>
            <w:tcW w:w="709" w:type="dxa"/>
          </w:tcPr>
          <w:p w14:paraId="33820B00" w14:textId="77777777" w:rsidR="00CE2B3A" w:rsidRPr="00B016EF" w:rsidRDefault="00CE2B3A" w:rsidP="0093173F">
            <w:pPr>
              <w:spacing w:line="312" w:lineRule="auto"/>
              <w:rPr>
                <w:rFonts w:ascii="Arial" w:hAnsi="Arial" w:cs="Arial"/>
                <w:sz w:val="18"/>
                <w:szCs w:val="18"/>
                <w:highlight w:val="green"/>
                <w:lang w:val="en-US"/>
              </w:rPr>
            </w:pPr>
          </w:p>
        </w:tc>
        <w:tc>
          <w:tcPr>
            <w:tcW w:w="709" w:type="dxa"/>
          </w:tcPr>
          <w:p w14:paraId="1EECCA61" w14:textId="57EA6EE4" w:rsidR="00CE2B3A" w:rsidRPr="00154D94" w:rsidRDefault="00C74D72" w:rsidP="0093173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154D94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701" w:type="dxa"/>
          </w:tcPr>
          <w:p w14:paraId="7D1CBABC" w14:textId="77777777" w:rsidR="00CE2B3A" w:rsidRPr="00154D94" w:rsidRDefault="00CE2B3A" w:rsidP="0093173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234B3C9" w14:textId="3DF6F1E2" w:rsidR="00CE2B3A" w:rsidRPr="00154D94" w:rsidRDefault="00CE2B3A" w:rsidP="0093173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154D94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2835" w:type="dxa"/>
          </w:tcPr>
          <w:p w14:paraId="4AE1F8AA" w14:textId="314BB5E7" w:rsidR="00CE2B3A" w:rsidRPr="00154D94" w:rsidRDefault="00CE2B3A" w:rsidP="0093173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154D94">
              <w:rPr>
                <w:rFonts w:ascii="Arial" w:hAnsi="Arial" w:cs="Arial"/>
                <w:sz w:val="18"/>
                <w:szCs w:val="18"/>
              </w:rPr>
              <w:t>ex. 2</w:t>
            </w:r>
          </w:p>
        </w:tc>
        <w:tc>
          <w:tcPr>
            <w:tcW w:w="5245" w:type="dxa"/>
          </w:tcPr>
          <w:p w14:paraId="5A0D7902" w14:textId="038CFDA9" w:rsidR="00CE2B3A" w:rsidRPr="00BF5C50" w:rsidRDefault="00901986" w:rsidP="00B42A2D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BF5C50">
              <w:rPr>
                <w:rFonts w:ascii="Arial" w:hAnsi="Arial" w:cs="Arial"/>
                <w:sz w:val="18"/>
                <w:szCs w:val="18"/>
              </w:rPr>
              <w:t>A</w:t>
            </w:r>
            <w:r w:rsidR="00CE2B3A" w:rsidRPr="00BF5C50">
              <w:rPr>
                <w:rFonts w:ascii="Arial" w:hAnsi="Arial" w:cs="Arial"/>
                <w:sz w:val="18"/>
                <w:szCs w:val="18"/>
              </w:rPr>
              <w:t>nalog zu</w:t>
            </w:r>
            <w:r w:rsidR="003179C4" w:rsidRPr="00BF5C50">
              <w:rPr>
                <w:rFonts w:ascii="Arial" w:hAnsi="Arial" w:cs="Arial"/>
                <w:sz w:val="18"/>
                <w:szCs w:val="18"/>
              </w:rPr>
              <w:t>m Buch</w:t>
            </w:r>
            <w:r w:rsidR="00CE2B3A" w:rsidRPr="00BF5C50">
              <w:rPr>
                <w:rFonts w:ascii="Arial" w:hAnsi="Arial" w:cs="Arial"/>
                <w:sz w:val="18"/>
                <w:szCs w:val="18"/>
              </w:rPr>
              <w:t xml:space="preserve"> Informationen zu einer deutschen Region zusammenstellen und einen Text hierzu schreiben bzw. den Text des Partners korrigieren / TM, </w:t>
            </w:r>
            <w:proofErr w:type="spellStart"/>
            <w:r w:rsidR="00CE2B3A" w:rsidRPr="00BF5C50">
              <w:rPr>
                <w:rFonts w:ascii="Arial" w:hAnsi="Arial" w:cs="Arial"/>
                <w:sz w:val="18"/>
                <w:szCs w:val="18"/>
              </w:rPr>
              <w:t>Sc</w:t>
            </w:r>
            <w:proofErr w:type="spellEnd"/>
            <w:r w:rsidR="00CE2B3A" w:rsidRPr="00BF5C50">
              <w:rPr>
                <w:rFonts w:ascii="Arial" w:hAnsi="Arial" w:cs="Arial"/>
                <w:sz w:val="18"/>
                <w:szCs w:val="18"/>
              </w:rPr>
              <w:t xml:space="preserve">, TM </w:t>
            </w:r>
          </w:p>
        </w:tc>
        <w:tc>
          <w:tcPr>
            <w:tcW w:w="2119" w:type="dxa"/>
          </w:tcPr>
          <w:p w14:paraId="3CC9905C" w14:textId="77777777" w:rsidR="00CE2B3A" w:rsidRDefault="003179C4" w:rsidP="0093173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F5C50">
              <w:rPr>
                <w:rFonts w:ascii="Arial" w:hAnsi="Arial" w:cs="Arial"/>
                <w:sz w:val="18"/>
                <w:szCs w:val="18"/>
                <w:lang w:val="en-US"/>
              </w:rPr>
              <w:t>WB 12/3</w:t>
            </w:r>
          </w:p>
          <w:p w14:paraId="51E8271B" w14:textId="6D82FE89" w:rsidR="00E55FAA" w:rsidRPr="00BF5C50" w:rsidRDefault="004927C1" w:rsidP="0093173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KV 10</w:t>
            </w:r>
          </w:p>
        </w:tc>
      </w:tr>
      <w:tr w:rsidR="0093173F" w:rsidRPr="002821EC" w14:paraId="04343B9D" w14:textId="77777777" w:rsidTr="00CE4A42">
        <w:tc>
          <w:tcPr>
            <w:tcW w:w="709" w:type="dxa"/>
          </w:tcPr>
          <w:p w14:paraId="36A2D5CF" w14:textId="3EB1CC84" w:rsidR="0093173F" w:rsidRPr="00CE2B3A" w:rsidRDefault="0093173F" w:rsidP="0093173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1FF13ACC" w14:textId="225B60D2" w:rsidR="0093173F" w:rsidRPr="002821EC" w:rsidRDefault="00C74D72" w:rsidP="0093173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701" w:type="dxa"/>
          </w:tcPr>
          <w:p w14:paraId="04695A5D" w14:textId="77777777" w:rsidR="0093173F" w:rsidRPr="002821EC" w:rsidRDefault="0093173F" w:rsidP="0093173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8BC4261" w14:textId="77777777" w:rsidR="0093173F" w:rsidRPr="002821EC" w:rsidRDefault="0093173F" w:rsidP="0093173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2835" w:type="dxa"/>
          </w:tcPr>
          <w:p w14:paraId="7AC23FAC" w14:textId="77777777" w:rsidR="0093173F" w:rsidRDefault="0093173F" w:rsidP="0093173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ex. 3</w:t>
            </w:r>
          </w:p>
          <w:p w14:paraId="494B5D9A" w14:textId="345B5468" w:rsidR="00DB2AC3" w:rsidRPr="00A07AEF" w:rsidRDefault="00DB2AC3" w:rsidP="0093173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&lt;ex. 3c&gt;</w:t>
            </w:r>
          </w:p>
        </w:tc>
        <w:tc>
          <w:tcPr>
            <w:tcW w:w="5245" w:type="dxa"/>
          </w:tcPr>
          <w:p w14:paraId="6B52B908" w14:textId="59646A3F" w:rsidR="0093173F" w:rsidRDefault="00901986" w:rsidP="0093173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93173F">
              <w:rPr>
                <w:rFonts w:ascii="Arial" w:hAnsi="Arial" w:cs="Arial"/>
                <w:sz w:val="18"/>
                <w:szCs w:val="18"/>
              </w:rPr>
              <w:t xml:space="preserve">inen </w:t>
            </w:r>
            <w:proofErr w:type="spellStart"/>
            <w:r w:rsidR="0093173F">
              <w:rPr>
                <w:rFonts w:ascii="Arial" w:hAnsi="Arial" w:cs="Arial"/>
                <w:sz w:val="18"/>
                <w:szCs w:val="18"/>
              </w:rPr>
              <w:t>Hörtext</w:t>
            </w:r>
            <w:proofErr w:type="spellEnd"/>
            <w:r w:rsidR="0093173F">
              <w:rPr>
                <w:rFonts w:ascii="Arial" w:hAnsi="Arial" w:cs="Arial"/>
                <w:sz w:val="18"/>
                <w:szCs w:val="18"/>
              </w:rPr>
              <w:t xml:space="preserve"> über ein amerikanisches Summercamp verstehen und gezielt Informat</w:t>
            </w:r>
            <w:r w:rsidR="00D91434">
              <w:rPr>
                <w:rFonts w:ascii="Arial" w:hAnsi="Arial" w:cs="Arial"/>
                <w:sz w:val="18"/>
                <w:szCs w:val="18"/>
              </w:rPr>
              <w:t>ionen hierzu herausfiltern / MK</w:t>
            </w:r>
            <w:r w:rsidR="0093173F">
              <w:rPr>
                <w:rFonts w:ascii="Arial" w:hAnsi="Arial" w:cs="Arial"/>
                <w:sz w:val="18"/>
                <w:szCs w:val="18"/>
              </w:rPr>
              <w:t>, IKK,</w:t>
            </w:r>
            <w:r w:rsidR="00C36E9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3173F">
              <w:rPr>
                <w:rFonts w:ascii="Arial" w:hAnsi="Arial" w:cs="Arial"/>
                <w:sz w:val="18"/>
                <w:szCs w:val="18"/>
              </w:rPr>
              <w:t>H</w:t>
            </w:r>
          </w:p>
          <w:p w14:paraId="5F914ACF" w14:textId="261A2054" w:rsidR="0093173F" w:rsidRPr="002821EC" w:rsidRDefault="00DB2AC3" w:rsidP="00DB2AC3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901986">
              <w:rPr>
                <w:rFonts w:ascii="Arial" w:hAnsi="Arial" w:cs="Arial"/>
                <w:sz w:val="18"/>
                <w:szCs w:val="18"/>
              </w:rPr>
              <w:t>E</w:t>
            </w:r>
            <w:r w:rsidR="0093173F">
              <w:rPr>
                <w:rFonts w:ascii="Arial" w:hAnsi="Arial" w:cs="Arial"/>
                <w:sz w:val="18"/>
                <w:szCs w:val="18"/>
              </w:rPr>
              <w:t>ine kurze Textmitteilung verfassen</w:t>
            </w:r>
            <w:r w:rsidR="00D91434">
              <w:rPr>
                <w:rFonts w:ascii="Arial" w:hAnsi="Arial" w:cs="Arial"/>
                <w:sz w:val="18"/>
                <w:szCs w:val="18"/>
              </w:rPr>
              <w:t>, sich und seine Region vorstellen und s</w:t>
            </w:r>
            <w:r w:rsidR="0093173F">
              <w:rPr>
                <w:rFonts w:ascii="Arial" w:hAnsi="Arial" w:cs="Arial"/>
                <w:sz w:val="18"/>
                <w:szCs w:val="18"/>
              </w:rPr>
              <w:t xml:space="preserve">eine Meinung darlegen / </w:t>
            </w:r>
            <w:proofErr w:type="spellStart"/>
            <w:r w:rsidR="0093173F">
              <w:rPr>
                <w:rFonts w:ascii="Arial" w:hAnsi="Arial" w:cs="Arial"/>
                <w:sz w:val="18"/>
                <w:szCs w:val="18"/>
              </w:rPr>
              <w:t>Sc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119" w:type="dxa"/>
          </w:tcPr>
          <w:p w14:paraId="15D8245F" w14:textId="77777777" w:rsidR="0093173F" w:rsidRDefault="0093173F" w:rsidP="0093173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CD L1/ 22</w:t>
            </w:r>
          </w:p>
          <w:p w14:paraId="63EFDE69" w14:textId="1FF81B84" w:rsidR="00E55FAA" w:rsidRPr="002821EC" w:rsidRDefault="00E55FAA" w:rsidP="0093173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KV 11</w:t>
            </w:r>
          </w:p>
        </w:tc>
      </w:tr>
    </w:tbl>
    <w:p w14:paraId="4E60BD53" w14:textId="77777777" w:rsidR="00982EFD" w:rsidRDefault="00982EFD" w:rsidP="00AD3FA9">
      <w:pPr>
        <w:spacing w:after="0" w:line="312" w:lineRule="auto"/>
        <w:rPr>
          <w:rFonts w:ascii="Arial" w:hAnsi="Arial" w:cs="Arial"/>
          <w:b/>
          <w:sz w:val="18"/>
          <w:szCs w:val="18"/>
        </w:rPr>
      </w:pPr>
    </w:p>
    <w:p w14:paraId="45AE4013" w14:textId="1E0B8236" w:rsidR="00220BCD" w:rsidRPr="003B08EC" w:rsidRDefault="001C4C44" w:rsidP="00AD3FA9">
      <w:pPr>
        <w:spacing w:after="0" w:line="312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U</w:t>
      </w:r>
      <w:r w:rsidR="00AE3A15" w:rsidRPr="003B08EC">
        <w:rPr>
          <w:rFonts w:ascii="Arial" w:hAnsi="Arial" w:cs="Arial"/>
          <w:b/>
          <w:sz w:val="18"/>
          <w:szCs w:val="18"/>
        </w:rPr>
        <w:t xml:space="preserve">nit 2: </w:t>
      </w:r>
      <w:r w:rsidR="003B08EC" w:rsidRPr="003B08EC">
        <w:rPr>
          <w:rFonts w:ascii="Arial" w:hAnsi="Arial" w:cs="Arial"/>
          <w:b/>
          <w:sz w:val="18"/>
          <w:szCs w:val="18"/>
        </w:rPr>
        <w:t>The Sunshine State</w:t>
      </w:r>
    </w:p>
    <w:p w14:paraId="03B953A7" w14:textId="77777777" w:rsidR="00AE3A15" w:rsidRPr="00DA7CAB" w:rsidRDefault="00AE3A15" w:rsidP="00AD3FA9">
      <w:pPr>
        <w:spacing w:after="0" w:line="312" w:lineRule="auto"/>
        <w:rPr>
          <w:rFonts w:ascii="Arial" w:hAnsi="Arial" w:cs="Arial"/>
          <w:sz w:val="18"/>
          <w:szCs w:val="18"/>
          <w:highlight w:val="yellow"/>
        </w:rPr>
      </w:pPr>
    </w:p>
    <w:p w14:paraId="13B602A1" w14:textId="060D2238" w:rsidR="00AE3A15" w:rsidRPr="003B08EC" w:rsidRDefault="00AE3A15" w:rsidP="00AD3FA9">
      <w:pPr>
        <w:spacing w:after="0" w:line="312" w:lineRule="auto"/>
        <w:rPr>
          <w:rFonts w:ascii="Arial" w:hAnsi="Arial" w:cs="Arial"/>
          <w:sz w:val="18"/>
          <w:szCs w:val="18"/>
        </w:rPr>
      </w:pPr>
      <w:r w:rsidRPr="003B08EC">
        <w:rPr>
          <w:rFonts w:ascii="Arial" w:hAnsi="Arial" w:cs="Arial"/>
          <w:sz w:val="18"/>
          <w:szCs w:val="18"/>
        </w:rPr>
        <w:t xml:space="preserve">Die S lernen </w:t>
      </w:r>
      <w:r w:rsidR="003B08EC" w:rsidRPr="003B08EC">
        <w:rPr>
          <w:rFonts w:ascii="Arial" w:hAnsi="Arial" w:cs="Arial"/>
          <w:sz w:val="18"/>
          <w:szCs w:val="18"/>
        </w:rPr>
        <w:t xml:space="preserve">die Tourismusregion Florida kennen sowie darüber zu sprechen. Sie erlernen Möglichkeiten, Menschen und Dinge durch </w:t>
      </w:r>
      <w:proofErr w:type="gramStart"/>
      <w:r w:rsidR="003B08EC" w:rsidRPr="003B08EC">
        <w:rPr>
          <w:rFonts w:ascii="Arial" w:hAnsi="Arial" w:cs="Arial"/>
          <w:sz w:val="18"/>
          <w:szCs w:val="18"/>
        </w:rPr>
        <w:t>Adjektiven</w:t>
      </w:r>
      <w:proofErr w:type="gramEnd"/>
      <w:r w:rsidR="003B08EC" w:rsidRPr="003B08EC">
        <w:rPr>
          <w:rFonts w:ascii="Arial" w:hAnsi="Arial" w:cs="Arial"/>
          <w:sz w:val="18"/>
          <w:szCs w:val="18"/>
        </w:rPr>
        <w:t xml:space="preserve"> miteinander zu vergleichen </w:t>
      </w:r>
      <w:r w:rsidR="00715116">
        <w:rPr>
          <w:rFonts w:ascii="Arial" w:hAnsi="Arial" w:cs="Arial"/>
          <w:sz w:val="18"/>
          <w:szCs w:val="18"/>
        </w:rPr>
        <w:t xml:space="preserve">und </w:t>
      </w:r>
      <w:r w:rsidR="003B08EC" w:rsidRPr="003B08EC">
        <w:rPr>
          <w:rFonts w:ascii="Arial" w:hAnsi="Arial" w:cs="Arial"/>
          <w:sz w:val="18"/>
          <w:szCs w:val="18"/>
        </w:rPr>
        <w:t>Zusatzinformationen durch Relativsätze</w:t>
      </w:r>
      <w:r w:rsidR="003B08EC">
        <w:rPr>
          <w:rFonts w:ascii="Arial" w:hAnsi="Arial" w:cs="Arial"/>
          <w:sz w:val="18"/>
          <w:szCs w:val="18"/>
        </w:rPr>
        <w:t xml:space="preserve"> (</w:t>
      </w:r>
      <w:proofErr w:type="spellStart"/>
      <w:r w:rsidR="003B08EC" w:rsidRPr="003B08EC">
        <w:rPr>
          <w:rFonts w:ascii="Arial" w:hAnsi="Arial" w:cs="Arial"/>
          <w:i/>
          <w:sz w:val="18"/>
          <w:szCs w:val="18"/>
        </w:rPr>
        <w:t>defining</w:t>
      </w:r>
      <w:proofErr w:type="spellEnd"/>
      <w:r w:rsidR="003B08EC" w:rsidRPr="003B08EC">
        <w:rPr>
          <w:rFonts w:ascii="Arial" w:hAnsi="Arial" w:cs="Arial"/>
          <w:i/>
          <w:sz w:val="18"/>
          <w:szCs w:val="18"/>
        </w:rPr>
        <w:t xml:space="preserve"> relative </w:t>
      </w:r>
      <w:proofErr w:type="spellStart"/>
      <w:r w:rsidR="003B08EC" w:rsidRPr="003B08EC">
        <w:rPr>
          <w:rFonts w:ascii="Arial" w:hAnsi="Arial" w:cs="Arial"/>
          <w:i/>
          <w:sz w:val="18"/>
          <w:szCs w:val="18"/>
        </w:rPr>
        <w:t>clauses</w:t>
      </w:r>
      <w:proofErr w:type="spellEnd"/>
      <w:r w:rsidR="003B08EC">
        <w:rPr>
          <w:rFonts w:ascii="Arial" w:hAnsi="Arial" w:cs="Arial"/>
          <w:sz w:val="18"/>
          <w:szCs w:val="18"/>
        </w:rPr>
        <w:t>)</w:t>
      </w:r>
      <w:r w:rsidR="003B08EC" w:rsidRPr="003B08EC">
        <w:rPr>
          <w:rFonts w:ascii="Arial" w:hAnsi="Arial" w:cs="Arial"/>
          <w:sz w:val="18"/>
          <w:szCs w:val="18"/>
        </w:rPr>
        <w:t xml:space="preserve"> auszudrücken.</w:t>
      </w:r>
    </w:p>
    <w:p w14:paraId="79C34312" w14:textId="77777777" w:rsidR="00AE3A15" w:rsidRPr="00DA7CAB" w:rsidRDefault="00AE3A15" w:rsidP="00AD3FA9">
      <w:pPr>
        <w:spacing w:after="0" w:line="312" w:lineRule="auto"/>
        <w:rPr>
          <w:rFonts w:ascii="Arial" w:hAnsi="Arial" w:cs="Arial"/>
          <w:sz w:val="18"/>
          <w:szCs w:val="18"/>
          <w:highlight w:val="yellow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709"/>
        <w:gridCol w:w="1701"/>
        <w:gridCol w:w="1134"/>
        <w:gridCol w:w="2835"/>
        <w:gridCol w:w="5245"/>
        <w:gridCol w:w="2119"/>
      </w:tblGrid>
      <w:tr w:rsidR="007A4C1C" w:rsidRPr="00DA7CAB" w14:paraId="01988553" w14:textId="77777777" w:rsidTr="004C03D1">
        <w:tc>
          <w:tcPr>
            <w:tcW w:w="709" w:type="dxa"/>
          </w:tcPr>
          <w:p w14:paraId="095F0A5B" w14:textId="79563B7F" w:rsidR="007A4C1C" w:rsidRPr="003B08EC" w:rsidRDefault="007A4C1C" w:rsidP="00467BC9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B08EC">
              <w:rPr>
                <w:rFonts w:ascii="Arial" w:hAnsi="Arial" w:cs="Arial"/>
                <w:b/>
                <w:sz w:val="18"/>
                <w:szCs w:val="18"/>
              </w:rPr>
              <w:t>UW</w:t>
            </w:r>
          </w:p>
        </w:tc>
        <w:tc>
          <w:tcPr>
            <w:tcW w:w="709" w:type="dxa"/>
          </w:tcPr>
          <w:p w14:paraId="1E1D0BCB" w14:textId="2AD405FC" w:rsidR="007A4C1C" w:rsidRPr="003B08EC" w:rsidRDefault="007A4C1C" w:rsidP="00467BC9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B08EC">
              <w:rPr>
                <w:rFonts w:ascii="Arial" w:hAnsi="Arial" w:cs="Arial"/>
                <w:b/>
                <w:sz w:val="18"/>
                <w:szCs w:val="18"/>
              </w:rPr>
              <w:t>Std.</w:t>
            </w:r>
          </w:p>
        </w:tc>
        <w:tc>
          <w:tcPr>
            <w:tcW w:w="1701" w:type="dxa"/>
          </w:tcPr>
          <w:p w14:paraId="5B5A3034" w14:textId="61E1AA0D" w:rsidR="007A4C1C" w:rsidRPr="003B08EC" w:rsidRDefault="007A4C1C" w:rsidP="00467BC9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B08EC">
              <w:rPr>
                <w:rFonts w:ascii="Arial" w:hAnsi="Arial" w:cs="Arial"/>
                <w:b/>
                <w:sz w:val="18"/>
                <w:szCs w:val="18"/>
              </w:rPr>
              <w:t>Lektionsteil</w:t>
            </w:r>
            <w:proofErr w:type="spellEnd"/>
          </w:p>
        </w:tc>
        <w:tc>
          <w:tcPr>
            <w:tcW w:w="1134" w:type="dxa"/>
          </w:tcPr>
          <w:p w14:paraId="2DF82358" w14:textId="6E35A811" w:rsidR="007A4C1C" w:rsidRPr="003B08EC" w:rsidRDefault="007A4C1C" w:rsidP="00467BC9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B08EC">
              <w:rPr>
                <w:rFonts w:ascii="Arial" w:hAnsi="Arial" w:cs="Arial"/>
                <w:b/>
                <w:sz w:val="18"/>
                <w:szCs w:val="18"/>
              </w:rPr>
              <w:t>Seite</w:t>
            </w:r>
          </w:p>
        </w:tc>
        <w:tc>
          <w:tcPr>
            <w:tcW w:w="2835" w:type="dxa"/>
          </w:tcPr>
          <w:p w14:paraId="2370A264" w14:textId="3881C3B7" w:rsidR="007A4C1C" w:rsidRPr="003B08EC" w:rsidRDefault="007A4C1C" w:rsidP="00467BC9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B08EC">
              <w:rPr>
                <w:rFonts w:ascii="Arial" w:hAnsi="Arial" w:cs="Arial"/>
                <w:b/>
                <w:sz w:val="18"/>
                <w:szCs w:val="18"/>
              </w:rPr>
              <w:t>Aufgabe</w:t>
            </w:r>
          </w:p>
        </w:tc>
        <w:tc>
          <w:tcPr>
            <w:tcW w:w="5245" w:type="dxa"/>
          </w:tcPr>
          <w:p w14:paraId="33128B61" w14:textId="191D59CD" w:rsidR="007A4C1C" w:rsidRPr="003B08EC" w:rsidRDefault="007A4C1C" w:rsidP="00467BC9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B08EC">
              <w:rPr>
                <w:rFonts w:ascii="Arial" w:hAnsi="Arial" w:cs="Arial"/>
                <w:b/>
                <w:sz w:val="18"/>
                <w:szCs w:val="18"/>
              </w:rPr>
              <w:t>Inhalte / Kompetenzen</w:t>
            </w:r>
          </w:p>
        </w:tc>
        <w:tc>
          <w:tcPr>
            <w:tcW w:w="2119" w:type="dxa"/>
          </w:tcPr>
          <w:p w14:paraId="6979D2CA" w14:textId="39B22CBF" w:rsidR="007A4C1C" w:rsidRPr="003B08EC" w:rsidRDefault="007A4C1C" w:rsidP="00467BC9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B08EC">
              <w:rPr>
                <w:rFonts w:ascii="Arial" w:hAnsi="Arial" w:cs="Arial"/>
                <w:b/>
                <w:sz w:val="18"/>
                <w:szCs w:val="18"/>
              </w:rPr>
              <w:t>Begleitmaterialien</w:t>
            </w:r>
          </w:p>
        </w:tc>
      </w:tr>
      <w:tr w:rsidR="00AE3A15" w:rsidRPr="00DA7CAB" w14:paraId="2531D8EA" w14:textId="77777777" w:rsidTr="004C03D1">
        <w:tc>
          <w:tcPr>
            <w:tcW w:w="709" w:type="dxa"/>
          </w:tcPr>
          <w:p w14:paraId="2B9A3847" w14:textId="5DCF876F" w:rsidR="00AE3A15" w:rsidRPr="003B08EC" w:rsidRDefault="00CC48E1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14:paraId="2C0A3D19" w14:textId="1B2FED9B" w:rsidR="00D83BDB" w:rsidRPr="003B08EC" w:rsidRDefault="00C74D72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  <w:p w14:paraId="566DC7B2" w14:textId="0B97D5B5" w:rsidR="00D83BDB" w:rsidRPr="003B08EC" w:rsidRDefault="00D83BDB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4C92D194" w14:textId="198A3ACC" w:rsidR="00AE3A15" w:rsidRPr="003B08EC" w:rsidRDefault="006626B8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Check-in</w:t>
            </w:r>
          </w:p>
        </w:tc>
        <w:tc>
          <w:tcPr>
            <w:tcW w:w="1134" w:type="dxa"/>
          </w:tcPr>
          <w:p w14:paraId="377EF368" w14:textId="66FE6359" w:rsidR="00AE3A15" w:rsidRPr="003B08EC" w:rsidRDefault="006626B8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22-23</w:t>
            </w:r>
          </w:p>
        </w:tc>
        <w:tc>
          <w:tcPr>
            <w:tcW w:w="2835" w:type="dxa"/>
          </w:tcPr>
          <w:p w14:paraId="7B725CD7" w14:textId="6222688C" w:rsidR="00AE3A15" w:rsidRDefault="006626B8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“The Sunshine State”</w:t>
            </w:r>
            <w:r w:rsidR="00715116">
              <w:rPr>
                <w:rFonts w:ascii="Arial" w:hAnsi="Arial" w:cs="Arial"/>
                <w:sz w:val="18"/>
                <w:szCs w:val="18"/>
                <w:lang w:val="en-US"/>
              </w:rPr>
              <w:t>,</w:t>
            </w:r>
          </w:p>
          <w:p w14:paraId="1C4CB20D" w14:textId="4A7F5DD9" w:rsidR="006626B8" w:rsidRPr="00DB2AC3" w:rsidRDefault="006626B8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ex. 1-2</w:t>
            </w:r>
            <w:r w:rsidR="00DB2AC3">
              <w:rPr>
                <w:rFonts w:ascii="Arial" w:hAnsi="Arial" w:cs="Arial"/>
                <w:sz w:val="18"/>
                <w:szCs w:val="18"/>
                <w:lang w:val="en-US"/>
              </w:rPr>
              <w:br/>
            </w:r>
            <w:r w:rsidR="00DB2AC3" w:rsidRPr="00DB2AC3">
              <w:rPr>
                <w:rFonts w:ascii="Arial" w:hAnsi="Arial" w:cs="Arial"/>
                <w:sz w:val="18"/>
                <w:szCs w:val="18"/>
                <w:lang w:val="en-US"/>
              </w:rPr>
              <w:t>&lt;ex. 2</w:t>
            </w:r>
            <w:r w:rsidR="00DB2AC3">
              <w:rPr>
                <w:rFonts w:ascii="Arial" w:hAnsi="Arial" w:cs="Arial"/>
                <w:sz w:val="18"/>
                <w:szCs w:val="18"/>
                <w:lang w:val="en-US"/>
              </w:rPr>
              <w:t>d</w:t>
            </w:r>
            <w:r w:rsidR="00DB2AC3" w:rsidRPr="00DB2AC3">
              <w:rPr>
                <w:rFonts w:ascii="Arial" w:hAnsi="Arial" w:cs="Arial"/>
                <w:sz w:val="18"/>
                <w:szCs w:val="18"/>
                <w:lang w:val="en-US"/>
              </w:rPr>
              <w:t>&gt;</w:t>
            </w:r>
          </w:p>
        </w:tc>
        <w:tc>
          <w:tcPr>
            <w:tcW w:w="5245" w:type="dxa"/>
          </w:tcPr>
          <w:p w14:paraId="41157452" w14:textId="40E667A1" w:rsidR="00B55274" w:rsidRDefault="00C54170" w:rsidP="00C54170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Bildern und Texten Informationen zu Florida entnehmen und darüber sprechen /</w:t>
            </w:r>
            <w:r w:rsidR="00DB0E7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715116">
              <w:rPr>
                <w:rFonts w:ascii="Arial" w:hAnsi="Arial" w:cs="Arial"/>
                <w:sz w:val="18"/>
                <w:szCs w:val="18"/>
              </w:rPr>
              <w:t>TM</w:t>
            </w:r>
          </w:p>
          <w:p w14:paraId="3EF3D387" w14:textId="10A636A3" w:rsidR="00C54170" w:rsidRDefault="00901986" w:rsidP="00C54170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="00C54170">
              <w:rPr>
                <w:rFonts w:ascii="Arial" w:hAnsi="Arial" w:cs="Arial"/>
                <w:sz w:val="18"/>
                <w:szCs w:val="18"/>
              </w:rPr>
              <w:t>us einem Telefonat gezielt Informationen herausfiltern / H</w:t>
            </w:r>
          </w:p>
          <w:p w14:paraId="45576B53" w14:textId="677DCB2C" w:rsidR="00C54170" w:rsidRPr="003B08EC" w:rsidRDefault="00DB2AC3" w:rsidP="00DB2AC3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901986">
              <w:rPr>
                <w:rFonts w:ascii="Arial" w:hAnsi="Arial" w:cs="Arial"/>
                <w:sz w:val="18"/>
                <w:szCs w:val="18"/>
              </w:rPr>
              <w:t>E</w:t>
            </w:r>
            <w:r w:rsidR="00D224B0">
              <w:rPr>
                <w:rFonts w:ascii="Arial" w:hAnsi="Arial" w:cs="Arial"/>
                <w:sz w:val="18"/>
                <w:szCs w:val="18"/>
              </w:rPr>
              <w:t>in Telefonat mit den eigenen Eltern über den Urlaub führen und vorspielen /</w:t>
            </w:r>
            <w:r w:rsidR="00DB0E7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D224B0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119" w:type="dxa"/>
          </w:tcPr>
          <w:p w14:paraId="2C3C4286" w14:textId="524983ED" w:rsidR="003A4340" w:rsidRDefault="006626B8" w:rsidP="001A3CF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CD L1/23-25</w:t>
            </w:r>
          </w:p>
          <w:p w14:paraId="6285ADC3" w14:textId="30D10218" w:rsidR="006626B8" w:rsidRDefault="006626B8" w:rsidP="001A3CF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9D6467">
              <w:rPr>
                <w:rFonts w:ascii="Arial" w:hAnsi="Arial" w:cs="Arial"/>
                <w:sz w:val="18"/>
                <w:szCs w:val="18"/>
              </w:rPr>
              <w:t>PP</w:t>
            </w:r>
            <w:r w:rsidR="009D6467" w:rsidRPr="009D6467">
              <w:rPr>
                <w:rFonts w:ascii="Arial" w:hAnsi="Arial" w:cs="Arial"/>
                <w:sz w:val="18"/>
                <w:szCs w:val="18"/>
              </w:rPr>
              <w:t xml:space="preserve"> 124/1</w:t>
            </w:r>
          </w:p>
          <w:p w14:paraId="65698537" w14:textId="77777777" w:rsidR="006626B8" w:rsidRDefault="006626B8" w:rsidP="001A3CF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WB 13/1-2</w:t>
            </w:r>
          </w:p>
          <w:p w14:paraId="0F7C0E00" w14:textId="1C2869A5" w:rsidR="003E5C9A" w:rsidRPr="003B08EC" w:rsidRDefault="003E5C9A" w:rsidP="001A3CF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Folie 7</w:t>
            </w:r>
          </w:p>
        </w:tc>
      </w:tr>
      <w:tr w:rsidR="009C794A" w:rsidRPr="008A7274" w14:paraId="2048B761" w14:textId="77777777" w:rsidTr="004C03D1">
        <w:tc>
          <w:tcPr>
            <w:tcW w:w="709" w:type="dxa"/>
          </w:tcPr>
          <w:p w14:paraId="4CF2AA6B" w14:textId="2B06B823" w:rsidR="009C794A" w:rsidRPr="001A3CF9" w:rsidRDefault="009C794A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1480A17E" w14:textId="5CFF9C29" w:rsidR="009C794A" w:rsidRPr="002821EC" w:rsidRDefault="00C74D72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18</w:t>
            </w:r>
          </w:p>
        </w:tc>
        <w:tc>
          <w:tcPr>
            <w:tcW w:w="1701" w:type="dxa"/>
          </w:tcPr>
          <w:p w14:paraId="25C0115A" w14:textId="10AF6B36" w:rsidR="009C794A" w:rsidRPr="002821EC" w:rsidRDefault="008A7274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Station 1</w:t>
            </w:r>
          </w:p>
        </w:tc>
        <w:tc>
          <w:tcPr>
            <w:tcW w:w="1134" w:type="dxa"/>
          </w:tcPr>
          <w:p w14:paraId="54667479" w14:textId="46C2AB89" w:rsidR="009C794A" w:rsidRPr="002821EC" w:rsidRDefault="008A7274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24-25</w:t>
            </w:r>
          </w:p>
        </w:tc>
        <w:tc>
          <w:tcPr>
            <w:tcW w:w="2835" w:type="dxa"/>
          </w:tcPr>
          <w:p w14:paraId="1F126492" w14:textId="5D11B3A0" w:rsidR="009C794A" w:rsidRDefault="008A7274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“The most awesome music!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val="en-US"/>
              </w:rPr>
              <w:t>”</w:t>
            </w:r>
            <w:r w:rsidR="00715116">
              <w:rPr>
                <w:rFonts w:ascii="Arial" w:hAnsi="Arial" w:cs="Arial"/>
                <w:sz w:val="18"/>
                <w:szCs w:val="18"/>
                <w:lang w:val="en-US"/>
              </w:rPr>
              <w:t>,</w:t>
            </w:r>
            <w:proofErr w:type="gramEnd"/>
          </w:p>
          <w:p w14:paraId="798F2A6F" w14:textId="68041B81" w:rsidR="008A7274" w:rsidRPr="002821EC" w:rsidRDefault="008A7274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ex. 1-2</w:t>
            </w:r>
          </w:p>
        </w:tc>
        <w:tc>
          <w:tcPr>
            <w:tcW w:w="5245" w:type="dxa"/>
          </w:tcPr>
          <w:p w14:paraId="203A8777" w14:textId="7243D637" w:rsidR="008A7274" w:rsidRPr="008A7274" w:rsidRDefault="00901986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8A7274" w:rsidRPr="008A7274">
              <w:rPr>
                <w:rFonts w:ascii="Arial" w:hAnsi="Arial" w:cs="Arial"/>
                <w:sz w:val="18"/>
                <w:szCs w:val="18"/>
              </w:rPr>
              <w:t xml:space="preserve">inem </w:t>
            </w:r>
            <w:proofErr w:type="spellStart"/>
            <w:r w:rsidR="008A7274" w:rsidRPr="008A7274">
              <w:rPr>
                <w:rFonts w:ascii="Arial" w:hAnsi="Arial" w:cs="Arial"/>
                <w:sz w:val="18"/>
                <w:szCs w:val="18"/>
              </w:rPr>
              <w:t>Lesetext</w:t>
            </w:r>
            <w:proofErr w:type="spellEnd"/>
            <w:r w:rsidR="008A7274" w:rsidRPr="008A7274">
              <w:rPr>
                <w:rFonts w:ascii="Arial" w:hAnsi="Arial" w:cs="Arial"/>
                <w:sz w:val="18"/>
                <w:szCs w:val="18"/>
              </w:rPr>
              <w:t xml:space="preserve"> Informationen entnehmen  / L</w:t>
            </w:r>
          </w:p>
          <w:p w14:paraId="7FD63362" w14:textId="5A67CABD" w:rsidR="00C93FE5" w:rsidRPr="008A7274" w:rsidRDefault="008A7274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Steigerungsformen (</w:t>
            </w:r>
            <w:proofErr w:type="spellStart"/>
            <w:r w:rsidRPr="008A7274">
              <w:rPr>
                <w:rFonts w:ascii="Arial" w:hAnsi="Arial" w:cs="Arial"/>
                <w:i/>
                <w:sz w:val="18"/>
                <w:szCs w:val="18"/>
              </w:rPr>
              <w:t>comparative</w:t>
            </w:r>
            <w:proofErr w:type="spellEnd"/>
            <w:r w:rsidRPr="008A7274">
              <w:rPr>
                <w:rFonts w:ascii="Arial" w:hAnsi="Arial" w:cs="Arial"/>
                <w:i/>
                <w:sz w:val="18"/>
                <w:szCs w:val="18"/>
              </w:rPr>
              <w:t xml:space="preserve">, </w:t>
            </w:r>
            <w:proofErr w:type="spellStart"/>
            <w:r w:rsidRPr="008A7274">
              <w:rPr>
                <w:rFonts w:ascii="Arial" w:hAnsi="Arial" w:cs="Arial"/>
                <w:i/>
                <w:sz w:val="18"/>
                <w:szCs w:val="18"/>
              </w:rPr>
              <w:t>superlative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) regelmäßiger einsilbiger und zweisilbiger Adjektive / G</w:t>
            </w:r>
          </w:p>
          <w:p w14:paraId="045BD46C" w14:textId="2F7DFC1C" w:rsidR="008A7274" w:rsidRPr="008A7274" w:rsidRDefault="008A7274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Steigerungsformen unregelmäßiger Adjektive (</w:t>
            </w:r>
            <w:proofErr w:type="spellStart"/>
            <w:r w:rsidRPr="008A7274">
              <w:rPr>
                <w:rFonts w:ascii="Arial" w:hAnsi="Arial" w:cs="Arial"/>
                <w:i/>
                <w:sz w:val="18"/>
                <w:szCs w:val="18"/>
              </w:rPr>
              <w:t>good</w:t>
            </w:r>
            <w:proofErr w:type="spellEnd"/>
            <w:r w:rsidRPr="008A7274">
              <w:rPr>
                <w:rFonts w:ascii="Arial" w:hAnsi="Arial" w:cs="Arial"/>
                <w:i/>
                <w:sz w:val="18"/>
                <w:szCs w:val="18"/>
              </w:rPr>
              <w:t xml:space="preserve">, </w:t>
            </w:r>
            <w:proofErr w:type="spellStart"/>
            <w:r w:rsidRPr="008A7274">
              <w:rPr>
                <w:rFonts w:ascii="Arial" w:hAnsi="Arial" w:cs="Arial"/>
                <w:i/>
                <w:sz w:val="18"/>
                <w:szCs w:val="18"/>
              </w:rPr>
              <w:t>bad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)</w:t>
            </w:r>
            <w:r w:rsidR="00901986">
              <w:rPr>
                <w:rFonts w:ascii="Arial" w:hAnsi="Arial" w:cs="Arial"/>
                <w:sz w:val="18"/>
                <w:szCs w:val="18"/>
              </w:rPr>
              <w:t xml:space="preserve"> / G</w:t>
            </w:r>
          </w:p>
        </w:tc>
        <w:tc>
          <w:tcPr>
            <w:tcW w:w="2119" w:type="dxa"/>
          </w:tcPr>
          <w:p w14:paraId="0B2DD719" w14:textId="77777777" w:rsidR="00253D99" w:rsidRDefault="008A7274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CD L1/26</w:t>
            </w:r>
          </w:p>
          <w:p w14:paraId="51F0DC85" w14:textId="72C52873" w:rsidR="006C63C7" w:rsidRPr="008A7274" w:rsidRDefault="00245503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WB 14/3-4</w:t>
            </w:r>
          </w:p>
        </w:tc>
      </w:tr>
      <w:tr w:rsidR="009C794A" w:rsidRPr="008A7274" w14:paraId="25486AE4" w14:textId="77777777" w:rsidTr="004C03D1">
        <w:tc>
          <w:tcPr>
            <w:tcW w:w="709" w:type="dxa"/>
          </w:tcPr>
          <w:p w14:paraId="20AFCEA5" w14:textId="62343715" w:rsidR="009C794A" w:rsidRPr="002821EC" w:rsidRDefault="009C794A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</w:tcPr>
          <w:p w14:paraId="13975195" w14:textId="63640BAA" w:rsidR="009C794A" w:rsidRPr="002821EC" w:rsidRDefault="00C74D72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19</w:t>
            </w:r>
          </w:p>
        </w:tc>
        <w:tc>
          <w:tcPr>
            <w:tcW w:w="1701" w:type="dxa"/>
          </w:tcPr>
          <w:p w14:paraId="2F21791A" w14:textId="77777777" w:rsidR="009C794A" w:rsidRPr="002821EC" w:rsidRDefault="009C794A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322FA839" w14:textId="09E76A05" w:rsidR="009C794A" w:rsidRPr="002821EC" w:rsidRDefault="008A7274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25-26</w:t>
            </w:r>
          </w:p>
        </w:tc>
        <w:tc>
          <w:tcPr>
            <w:tcW w:w="2835" w:type="dxa"/>
          </w:tcPr>
          <w:p w14:paraId="69555B03" w14:textId="04042BA0" w:rsidR="005504C0" w:rsidRPr="008A7274" w:rsidRDefault="008A7274" w:rsidP="00186221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ex. 3-5</w:t>
            </w:r>
          </w:p>
        </w:tc>
        <w:tc>
          <w:tcPr>
            <w:tcW w:w="5245" w:type="dxa"/>
          </w:tcPr>
          <w:p w14:paraId="0A9166CC" w14:textId="478D1F16" w:rsidR="001F157C" w:rsidRPr="008A7274" w:rsidRDefault="008A7274" w:rsidP="008A7274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Steigerung von Adjektiven mit </w:t>
            </w:r>
            <w:r w:rsidRPr="008A7274">
              <w:rPr>
                <w:rFonts w:ascii="Arial" w:hAnsi="Arial" w:cs="Arial"/>
                <w:i/>
                <w:sz w:val="18"/>
                <w:szCs w:val="18"/>
              </w:rPr>
              <w:t xml:space="preserve">(not) </w:t>
            </w:r>
            <w:proofErr w:type="spellStart"/>
            <w:r w:rsidRPr="008A7274">
              <w:rPr>
                <w:rFonts w:ascii="Arial" w:hAnsi="Arial" w:cs="Arial"/>
                <w:i/>
                <w:sz w:val="18"/>
                <w:szCs w:val="18"/>
              </w:rPr>
              <w:t>as</w:t>
            </w:r>
            <w:proofErr w:type="spellEnd"/>
            <w:r w:rsidRPr="008A7274">
              <w:rPr>
                <w:rFonts w:ascii="Arial" w:hAnsi="Arial" w:cs="Arial"/>
                <w:i/>
                <w:sz w:val="18"/>
                <w:szCs w:val="18"/>
              </w:rPr>
              <w:t xml:space="preserve"> … </w:t>
            </w:r>
            <w:proofErr w:type="spellStart"/>
            <w:r w:rsidRPr="008A7274">
              <w:rPr>
                <w:rFonts w:ascii="Arial" w:hAnsi="Arial" w:cs="Arial"/>
                <w:i/>
                <w:sz w:val="18"/>
                <w:szCs w:val="18"/>
              </w:rPr>
              <w:t>as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bzw. 1. Steigerung + </w:t>
            </w:r>
            <w:proofErr w:type="spellStart"/>
            <w:r w:rsidRPr="00DB0E7D">
              <w:rPr>
                <w:rFonts w:ascii="Arial" w:hAnsi="Arial" w:cs="Arial"/>
                <w:i/>
                <w:sz w:val="18"/>
                <w:szCs w:val="18"/>
              </w:rPr>
              <w:t>than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B56D7">
              <w:rPr>
                <w:rFonts w:ascii="Arial" w:hAnsi="Arial" w:cs="Arial"/>
                <w:sz w:val="18"/>
                <w:szCs w:val="18"/>
              </w:rPr>
              <w:t>/ G</w:t>
            </w:r>
          </w:p>
        </w:tc>
        <w:tc>
          <w:tcPr>
            <w:tcW w:w="2119" w:type="dxa"/>
          </w:tcPr>
          <w:p w14:paraId="65159CF3" w14:textId="09B8257F" w:rsidR="009C794A" w:rsidRDefault="008A7274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9D6467">
              <w:rPr>
                <w:rFonts w:ascii="Arial" w:hAnsi="Arial" w:cs="Arial"/>
                <w:sz w:val="18"/>
                <w:szCs w:val="18"/>
              </w:rPr>
              <w:t>PP</w:t>
            </w:r>
            <w:r w:rsidR="00527591">
              <w:rPr>
                <w:rFonts w:ascii="Arial" w:hAnsi="Arial" w:cs="Arial"/>
                <w:sz w:val="18"/>
                <w:szCs w:val="18"/>
              </w:rPr>
              <w:t xml:space="preserve"> 124/2-3</w:t>
            </w:r>
          </w:p>
          <w:p w14:paraId="12BB1989" w14:textId="736B4221" w:rsidR="003107EC" w:rsidRDefault="003107EC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PP 125/4-5 </w:t>
            </w:r>
          </w:p>
          <w:p w14:paraId="5569B08A" w14:textId="77777777" w:rsidR="008A7274" w:rsidRDefault="008A7274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WB 15/5-6, 16/7</w:t>
            </w:r>
          </w:p>
          <w:p w14:paraId="07215862" w14:textId="52A6708E" w:rsidR="003E5C9A" w:rsidRPr="008A7274" w:rsidRDefault="003E5C9A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Folie 8</w:t>
            </w:r>
          </w:p>
        </w:tc>
      </w:tr>
      <w:tr w:rsidR="009C794A" w:rsidRPr="008A7274" w14:paraId="0630BD3D" w14:textId="77777777" w:rsidTr="004C03D1">
        <w:tc>
          <w:tcPr>
            <w:tcW w:w="709" w:type="dxa"/>
          </w:tcPr>
          <w:p w14:paraId="663964A6" w14:textId="7DF5F3DD" w:rsidR="009C794A" w:rsidRPr="008A7274" w:rsidRDefault="009C794A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42D71A82" w14:textId="43C2A11B" w:rsidR="009C794A" w:rsidRPr="008A7274" w:rsidRDefault="00C74D72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701" w:type="dxa"/>
          </w:tcPr>
          <w:p w14:paraId="5120BDC6" w14:textId="77777777" w:rsidR="009C794A" w:rsidRPr="008A7274" w:rsidRDefault="009C794A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01D38E2" w14:textId="0BEE6B28" w:rsidR="009C794A" w:rsidRPr="008A7274" w:rsidRDefault="008B56D7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2835" w:type="dxa"/>
          </w:tcPr>
          <w:p w14:paraId="2C1C1BC8" w14:textId="5491A10A" w:rsidR="009C794A" w:rsidRPr="008A7274" w:rsidRDefault="008B56D7" w:rsidP="00186221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ex. 6</w:t>
            </w:r>
          </w:p>
        </w:tc>
        <w:tc>
          <w:tcPr>
            <w:tcW w:w="5245" w:type="dxa"/>
          </w:tcPr>
          <w:p w14:paraId="4D628DDD" w14:textId="1BFDE31C" w:rsidR="00DA700B" w:rsidRPr="008A7274" w:rsidRDefault="00901986" w:rsidP="00C93FE5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8B56D7">
              <w:rPr>
                <w:rFonts w:ascii="Arial" w:hAnsi="Arial" w:cs="Arial"/>
                <w:sz w:val="18"/>
                <w:szCs w:val="18"/>
              </w:rPr>
              <w:t xml:space="preserve">inen Flyer schreiben / </w:t>
            </w:r>
            <w:proofErr w:type="spellStart"/>
            <w:r w:rsidR="008B56D7">
              <w:rPr>
                <w:rFonts w:ascii="Arial" w:hAnsi="Arial" w:cs="Arial"/>
                <w:sz w:val="18"/>
                <w:szCs w:val="18"/>
              </w:rPr>
              <w:t>Sc</w:t>
            </w:r>
            <w:proofErr w:type="spellEnd"/>
          </w:p>
        </w:tc>
        <w:tc>
          <w:tcPr>
            <w:tcW w:w="2119" w:type="dxa"/>
          </w:tcPr>
          <w:p w14:paraId="5638C9EE" w14:textId="77777777" w:rsidR="00AA01DF" w:rsidRDefault="008B56D7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WB p 16/8</w:t>
            </w:r>
          </w:p>
          <w:p w14:paraId="1547BD12" w14:textId="77777777" w:rsidR="003E5C9A" w:rsidRDefault="003E5C9A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Folie 9</w:t>
            </w:r>
          </w:p>
          <w:p w14:paraId="58E938B1" w14:textId="7C2D10F6" w:rsidR="003B5F9B" w:rsidRPr="008A7274" w:rsidRDefault="003B5F9B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KV 12</w:t>
            </w:r>
          </w:p>
        </w:tc>
      </w:tr>
      <w:tr w:rsidR="00207FAF" w:rsidRPr="009A38D0" w14:paraId="1E3F244F" w14:textId="77777777" w:rsidTr="004C03D1">
        <w:tc>
          <w:tcPr>
            <w:tcW w:w="709" w:type="dxa"/>
          </w:tcPr>
          <w:p w14:paraId="3FF656A1" w14:textId="7D8B9C37" w:rsidR="00207FAF" w:rsidRPr="008A7274" w:rsidRDefault="00CC48E1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14:paraId="686626CB" w14:textId="77391D5C" w:rsidR="00207FAF" w:rsidRPr="008A7274" w:rsidRDefault="00C74D72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1701" w:type="dxa"/>
          </w:tcPr>
          <w:p w14:paraId="31EB1E73" w14:textId="527009BC" w:rsidR="00207FAF" w:rsidRPr="008A7274" w:rsidRDefault="009A38D0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Station 2</w:t>
            </w:r>
          </w:p>
        </w:tc>
        <w:tc>
          <w:tcPr>
            <w:tcW w:w="1134" w:type="dxa"/>
          </w:tcPr>
          <w:p w14:paraId="23FC006A" w14:textId="1237DE81" w:rsidR="00207FAF" w:rsidRPr="008A7274" w:rsidRDefault="009A38D0" w:rsidP="008C0EED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2835" w:type="dxa"/>
          </w:tcPr>
          <w:p w14:paraId="15A8A5CC" w14:textId="75196F2C" w:rsidR="00207FAF" w:rsidRPr="009A38D0" w:rsidRDefault="00F94F9B" w:rsidP="00186221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“The people who made Florida“, </w:t>
            </w:r>
            <w:r w:rsidR="009A38D0" w:rsidRPr="009A38D0">
              <w:rPr>
                <w:rFonts w:ascii="Arial" w:hAnsi="Arial" w:cs="Arial"/>
                <w:sz w:val="18"/>
                <w:szCs w:val="18"/>
                <w:lang w:val="en-US"/>
              </w:rPr>
              <w:t>ex. 7</w:t>
            </w:r>
          </w:p>
        </w:tc>
        <w:tc>
          <w:tcPr>
            <w:tcW w:w="5245" w:type="dxa"/>
          </w:tcPr>
          <w:p w14:paraId="32AA193C" w14:textId="46BE96A0" w:rsidR="00C93FE5" w:rsidRDefault="00901986" w:rsidP="002416C4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995BF8" w:rsidRPr="00995BF8">
              <w:rPr>
                <w:rFonts w:ascii="Arial" w:hAnsi="Arial" w:cs="Arial"/>
                <w:sz w:val="18"/>
                <w:szCs w:val="18"/>
              </w:rPr>
              <w:t xml:space="preserve">inem </w:t>
            </w:r>
            <w:proofErr w:type="spellStart"/>
            <w:r w:rsidR="00995BF8" w:rsidRPr="00995BF8">
              <w:rPr>
                <w:rFonts w:ascii="Arial" w:hAnsi="Arial" w:cs="Arial"/>
                <w:sz w:val="18"/>
                <w:szCs w:val="18"/>
              </w:rPr>
              <w:t>Lesetext</w:t>
            </w:r>
            <w:proofErr w:type="spellEnd"/>
            <w:r w:rsidR="00995BF8" w:rsidRPr="00995BF8">
              <w:rPr>
                <w:rFonts w:ascii="Arial" w:hAnsi="Arial" w:cs="Arial"/>
                <w:sz w:val="18"/>
                <w:szCs w:val="18"/>
              </w:rPr>
              <w:t xml:space="preserve"> gezielt Informationen entnehmen und falsche Informationen verbessern / L</w:t>
            </w:r>
          </w:p>
          <w:p w14:paraId="01ED3AEF" w14:textId="69D0A831" w:rsidR="00995BF8" w:rsidRPr="00995BF8" w:rsidRDefault="00995BF8" w:rsidP="002416C4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19" w:type="dxa"/>
          </w:tcPr>
          <w:p w14:paraId="63E98222" w14:textId="77777777" w:rsidR="00207FAF" w:rsidRDefault="009A38D0" w:rsidP="00186221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CD L1/29</w:t>
            </w:r>
          </w:p>
          <w:p w14:paraId="04FAA2AB" w14:textId="068F3C5A" w:rsidR="009A38D0" w:rsidRPr="009A38D0" w:rsidRDefault="009A38D0" w:rsidP="008C0EED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WB 17/9</w:t>
            </w:r>
          </w:p>
        </w:tc>
      </w:tr>
      <w:tr w:rsidR="008C0EED" w:rsidRPr="009A38D0" w14:paraId="00F61711" w14:textId="77777777" w:rsidTr="004C03D1">
        <w:tc>
          <w:tcPr>
            <w:tcW w:w="709" w:type="dxa"/>
          </w:tcPr>
          <w:p w14:paraId="731DEC35" w14:textId="77777777" w:rsidR="008C0EED" w:rsidRPr="00BC780D" w:rsidRDefault="008C0EED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5DFB93FB" w14:textId="56193FE7" w:rsidR="008C0EED" w:rsidRPr="00BC780D" w:rsidRDefault="00C74D72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BC780D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1701" w:type="dxa"/>
          </w:tcPr>
          <w:p w14:paraId="1768DF39" w14:textId="77777777" w:rsidR="008C0EED" w:rsidRPr="00BC780D" w:rsidRDefault="008C0EED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2D485BC9" w14:textId="0D62C450" w:rsidR="008C0EED" w:rsidRPr="00BC780D" w:rsidRDefault="008C0EED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BC780D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2835" w:type="dxa"/>
          </w:tcPr>
          <w:p w14:paraId="4BF5EBD6" w14:textId="6D23B1A4" w:rsidR="008C0EED" w:rsidRPr="00BC780D" w:rsidRDefault="008C0EED" w:rsidP="00186221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C780D">
              <w:rPr>
                <w:rFonts w:ascii="Arial" w:hAnsi="Arial" w:cs="Arial"/>
                <w:sz w:val="18"/>
                <w:szCs w:val="18"/>
                <w:lang w:val="en-US"/>
              </w:rPr>
              <w:t>ex. 8-9</w:t>
            </w:r>
          </w:p>
        </w:tc>
        <w:tc>
          <w:tcPr>
            <w:tcW w:w="5245" w:type="dxa"/>
          </w:tcPr>
          <w:p w14:paraId="346544F6" w14:textId="3A299E7F" w:rsidR="008C0EED" w:rsidRPr="00BC780D" w:rsidRDefault="00901986" w:rsidP="002416C4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BC780D">
              <w:rPr>
                <w:rFonts w:ascii="Arial" w:hAnsi="Arial" w:cs="Arial"/>
                <w:sz w:val="18"/>
                <w:szCs w:val="18"/>
              </w:rPr>
              <w:t>N</w:t>
            </w:r>
            <w:r w:rsidR="008C0EED" w:rsidRPr="00BC780D">
              <w:rPr>
                <w:rFonts w:ascii="Arial" w:hAnsi="Arial" w:cs="Arial"/>
                <w:sz w:val="18"/>
                <w:szCs w:val="18"/>
              </w:rPr>
              <w:t>otwendige Relativsätze (</w:t>
            </w:r>
            <w:proofErr w:type="spellStart"/>
            <w:r w:rsidR="008C0EED" w:rsidRPr="00BC780D">
              <w:rPr>
                <w:rFonts w:ascii="Arial" w:hAnsi="Arial" w:cs="Arial"/>
                <w:i/>
                <w:sz w:val="18"/>
                <w:szCs w:val="18"/>
              </w:rPr>
              <w:t>defining</w:t>
            </w:r>
            <w:proofErr w:type="spellEnd"/>
            <w:r w:rsidR="008C0EED" w:rsidRPr="00BC780D">
              <w:rPr>
                <w:rFonts w:ascii="Arial" w:hAnsi="Arial" w:cs="Arial"/>
                <w:i/>
                <w:sz w:val="18"/>
                <w:szCs w:val="18"/>
              </w:rPr>
              <w:t xml:space="preserve"> relative </w:t>
            </w:r>
            <w:proofErr w:type="spellStart"/>
            <w:r w:rsidR="008C0EED" w:rsidRPr="00BC780D">
              <w:rPr>
                <w:rFonts w:ascii="Arial" w:hAnsi="Arial" w:cs="Arial"/>
                <w:i/>
                <w:sz w:val="18"/>
                <w:szCs w:val="18"/>
              </w:rPr>
              <w:t>clauses</w:t>
            </w:r>
            <w:proofErr w:type="spellEnd"/>
            <w:r w:rsidR="008C0EED" w:rsidRPr="00BC780D">
              <w:rPr>
                <w:rFonts w:ascii="Arial" w:hAnsi="Arial" w:cs="Arial"/>
                <w:sz w:val="18"/>
                <w:szCs w:val="18"/>
              </w:rPr>
              <w:t>) / G</w:t>
            </w:r>
          </w:p>
        </w:tc>
        <w:tc>
          <w:tcPr>
            <w:tcW w:w="2119" w:type="dxa"/>
          </w:tcPr>
          <w:p w14:paraId="400AE9F7" w14:textId="77777777" w:rsidR="008C0EED" w:rsidRPr="00BC780D" w:rsidRDefault="008C0EED" w:rsidP="00186221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BC780D">
              <w:rPr>
                <w:rFonts w:ascii="Arial" w:hAnsi="Arial" w:cs="Arial"/>
                <w:sz w:val="18"/>
                <w:szCs w:val="18"/>
              </w:rPr>
              <w:t>WB 17/10</w:t>
            </w:r>
          </w:p>
          <w:p w14:paraId="2C137180" w14:textId="31451BA3" w:rsidR="008C0EED" w:rsidRPr="00BC780D" w:rsidRDefault="008C0EED" w:rsidP="00186221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BC780D">
              <w:rPr>
                <w:rFonts w:ascii="Arial" w:hAnsi="Arial" w:cs="Arial"/>
                <w:sz w:val="18"/>
                <w:szCs w:val="18"/>
              </w:rPr>
              <w:t>PP</w:t>
            </w:r>
            <w:r w:rsidR="00EF3A56" w:rsidRPr="00BC780D">
              <w:rPr>
                <w:rFonts w:ascii="Arial" w:hAnsi="Arial" w:cs="Arial"/>
                <w:sz w:val="18"/>
                <w:szCs w:val="18"/>
              </w:rPr>
              <w:t xml:space="preserve"> 125</w:t>
            </w:r>
            <w:r w:rsidR="00527591" w:rsidRPr="00BC780D">
              <w:rPr>
                <w:rFonts w:ascii="Arial" w:hAnsi="Arial" w:cs="Arial"/>
                <w:sz w:val="18"/>
                <w:szCs w:val="18"/>
              </w:rPr>
              <w:t>/ 6</w:t>
            </w:r>
          </w:p>
        </w:tc>
      </w:tr>
      <w:tr w:rsidR="00207FAF" w:rsidRPr="008A7274" w14:paraId="42BEDEAB" w14:textId="77777777" w:rsidTr="004C03D1">
        <w:tc>
          <w:tcPr>
            <w:tcW w:w="709" w:type="dxa"/>
          </w:tcPr>
          <w:p w14:paraId="37911C58" w14:textId="7DBE7514" w:rsidR="00207FAF" w:rsidRPr="008C0EED" w:rsidRDefault="00207FAF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54F93FFF" w14:textId="48FC8CE5" w:rsidR="00207FAF" w:rsidRPr="008A7274" w:rsidRDefault="00C74D72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1701" w:type="dxa"/>
          </w:tcPr>
          <w:p w14:paraId="79190648" w14:textId="77777777" w:rsidR="00207FAF" w:rsidRPr="008A7274" w:rsidRDefault="00207FAF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012E088" w14:textId="58D84F09" w:rsidR="00207FAF" w:rsidRPr="008A7274" w:rsidRDefault="00995BF8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2835" w:type="dxa"/>
          </w:tcPr>
          <w:p w14:paraId="7F3C9C4A" w14:textId="712E1405" w:rsidR="005504C0" w:rsidRPr="008A7274" w:rsidRDefault="00995BF8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ex. 10-11</w:t>
            </w:r>
          </w:p>
        </w:tc>
        <w:tc>
          <w:tcPr>
            <w:tcW w:w="5245" w:type="dxa"/>
          </w:tcPr>
          <w:p w14:paraId="5344CFBF" w14:textId="742D39C5" w:rsidR="004051D7" w:rsidRPr="008A7274" w:rsidRDefault="00901986" w:rsidP="004051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="00995BF8">
              <w:rPr>
                <w:rFonts w:ascii="Arial" w:hAnsi="Arial" w:cs="Arial"/>
                <w:sz w:val="18"/>
                <w:szCs w:val="18"/>
              </w:rPr>
              <w:t>ontact</w:t>
            </w:r>
            <w:proofErr w:type="spellEnd"/>
            <w:r w:rsidR="00995BF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995BF8">
              <w:rPr>
                <w:rFonts w:ascii="Arial" w:hAnsi="Arial" w:cs="Arial"/>
                <w:sz w:val="18"/>
                <w:szCs w:val="18"/>
              </w:rPr>
              <w:t>clauses</w:t>
            </w:r>
            <w:proofErr w:type="spellEnd"/>
            <w:r w:rsidR="00995BF8">
              <w:rPr>
                <w:rFonts w:ascii="Arial" w:hAnsi="Arial" w:cs="Arial"/>
                <w:sz w:val="18"/>
                <w:szCs w:val="18"/>
              </w:rPr>
              <w:t xml:space="preserve"> / G</w:t>
            </w:r>
          </w:p>
        </w:tc>
        <w:tc>
          <w:tcPr>
            <w:tcW w:w="2119" w:type="dxa"/>
          </w:tcPr>
          <w:p w14:paraId="0FC2F2A3" w14:textId="44BB9214" w:rsidR="00207FAF" w:rsidRDefault="00995BF8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9D6467">
              <w:rPr>
                <w:rFonts w:ascii="Arial" w:hAnsi="Arial" w:cs="Arial"/>
                <w:sz w:val="18"/>
                <w:szCs w:val="18"/>
              </w:rPr>
              <w:t>PP</w:t>
            </w:r>
            <w:r w:rsidR="009D6467" w:rsidRPr="009D6467">
              <w:rPr>
                <w:rFonts w:ascii="Arial" w:hAnsi="Arial" w:cs="Arial"/>
                <w:sz w:val="18"/>
                <w:szCs w:val="18"/>
              </w:rPr>
              <w:t xml:space="preserve"> 125/7, 126/8-</w:t>
            </w:r>
            <w:r w:rsidR="00CE27FD">
              <w:rPr>
                <w:rFonts w:ascii="Arial" w:hAnsi="Arial" w:cs="Arial"/>
                <w:sz w:val="18"/>
                <w:szCs w:val="18"/>
              </w:rPr>
              <w:t>9</w:t>
            </w:r>
          </w:p>
          <w:p w14:paraId="48E01764" w14:textId="77777777" w:rsidR="00995BF8" w:rsidRDefault="00995BF8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WB 18/11-12, 19/13</w:t>
            </w:r>
          </w:p>
          <w:p w14:paraId="67F09AC3" w14:textId="77777777" w:rsidR="003E5C9A" w:rsidRDefault="003E5C9A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Folie 10</w:t>
            </w:r>
          </w:p>
          <w:p w14:paraId="11E2BED0" w14:textId="146E0C2D" w:rsidR="003B5F9B" w:rsidRPr="008A7274" w:rsidRDefault="003B5F9B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KV 13</w:t>
            </w:r>
          </w:p>
        </w:tc>
      </w:tr>
      <w:tr w:rsidR="00207FAF" w:rsidRPr="008A7274" w14:paraId="089A7D8D" w14:textId="77777777" w:rsidTr="004C03D1">
        <w:tc>
          <w:tcPr>
            <w:tcW w:w="709" w:type="dxa"/>
          </w:tcPr>
          <w:p w14:paraId="4ADCE9ED" w14:textId="1BC2F38E" w:rsidR="00207FAF" w:rsidRPr="008A7274" w:rsidRDefault="00207FAF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18071838" w14:textId="2F9D8213" w:rsidR="00207FAF" w:rsidRPr="008A7274" w:rsidRDefault="00C74D72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701" w:type="dxa"/>
          </w:tcPr>
          <w:p w14:paraId="6338DE21" w14:textId="77777777" w:rsidR="00207FAF" w:rsidRPr="008A7274" w:rsidRDefault="00207FAF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7AE8443" w14:textId="7D5CF28B" w:rsidR="00207FAF" w:rsidRPr="008A7274" w:rsidRDefault="00995BF8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2835" w:type="dxa"/>
          </w:tcPr>
          <w:p w14:paraId="1D14C3E0" w14:textId="003C589C" w:rsidR="00207FAF" w:rsidRPr="008A7274" w:rsidRDefault="00A44B04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ex. 12</w:t>
            </w:r>
          </w:p>
        </w:tc>
        <w:tc>
          <w:tcPr>
            <w:tcW w:w="5245" w:type="dxa"/>
          </w:tcPr>
          <w:p w14:paraId="297642F2" w14:textId="69B53789" w:rsidR="00F947DB" w:rsidRDefault="00901986" w:rsidP="001F3ABB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  <w:r w:rsidR="00F4064B">
              <w:rPr>
                <w:rFonts w:ascii="Arial" w:hAnsi="Arial" w:cs="Arial"/>
                <w:sz w:val="18"/>
                <w:szCs w:val="18"/>
              </w:rPr>
              <w:t xml:space="preserve">it Hilfe von </w:t>
            </w:r>
            <w:proofErr w:type="spellStart"/>
            <w:r w:rsidR="00F4064B" w:rsidRPr="00F4064B">
              <w:rPr>
                <w:rFonts w:ascii="Arial" w:hAnsi="Arial" w:cs="Arial"/>
                <w:i/>
                <w:sz w:val="18"/>
                <w:szCs w:val="18"/>
              </w:rPr>
              <w:t>contact</w:t>
            </w:r>
            <w:proofErr w:type="spellEnd"/>
            <w:r w:rsidR="00F4064B" w:rsidRPr="00F4064B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proofErr w:type="spellStart"/>
            <w:r w:rsidR="00F4064B" w:rsidRPr="00F4064B">
              <w:rPr>
                <w:rFonts w:ascii="Arial" w:hAnsi="Arial" w:cs="Arial"/>
                <w:i/>
                <w:sz w:val="18"/>
                <w:szCs w:val="18"/>
              </w:rPr>
              <w:t>clauses</w:t>
            </w:r>
            <w:proofErr w:type="spellEnd"/>
            <w:r w:rsidR="00F4064B">
              <w:rPr>
                <w:rFonts w:ascii="Arial" w:hAnsi="Arial" w:cs="Arial"/>
                <w:sz w:val="18"/>
                <w:szCs w:val="18"/>
              </w:rPr>
              <w:t xml:space="preserve"> und </w:t>
            </w:r>
            <w:proofErr w:type="spellStart"/>
            <w:r w:rsidR="00F4064B" w:rsidRPr="00F4064B">
              <w:rPr>
                <w:rFonts w:ascii="Arial" w:hAnsi="Arial" w:cs="Arial"/>
                <w:i/>
                <w:sz w:val="18"/>
                <w:szCs w:val="18"/>
              </w:rPr>
              <w:t>defining</w:t>
            </w:r>
            <w:proofErr w:type="spellEnd"/>
            <w:r w:rsidR="00F4064B" w:rsidRPr="00F4064B">
              <w:rPr>
                <w:rFonts w:ascii="Arial" w:hAnsi="Arial" w:cs="Arial"/>
                <w:i/>
                <w:sz w:val="18"/>
                <w:szCs w:val="18"/>
              </w:rPr>
              <w:t xml:space="preserve"> relative </w:t>
            </w:r>
            <w:proofErr w:type="spellStart"/>
            <w:r w:rsidR="00F4064B" w:rsidRPr="00F4064B">
              <w:rPr>
                <w:rFonts w:ascii="Arial" w:hAnsi="Arial" w:cs="Arial"/>
                <w:i/>
                <w:sz w:val="18"/>
                <w:szCs w:val="18"/>
              </w:rPr>
              <w:t>clauses</w:t>
            </w:r>
            <w:proofErr w:type="spellEnd"/>
            <w:r w:rsidR="00F4064B">
              <w:rPr>
                <w:rFonts w:ascii="Arial" w:hAnsi="Arial" w:cs="Arial"/>
                <w:sz w:val="18"/>
                <w:szCs w:val="18"/>
              </w:rPr>
              <w:t xml:space="preserve"> selbstständig Stichwortkarten schreiben / </w:t>
            </w:r>
            <w:proofErr w:type="spellStart"/>
            <w:r w:rsidR="00F4064B">
              <w:rPr>
                <w:rFonts w:ascii="Arial" w:hAnsi="Arial" w:cs="Arial"/>
                <w:sz w:val="18"/>
                <w:szCs w:val="18"/>
              </w:rPr>
              <w:t>Sc</w:t>
            </w:r>
            <w:proofErr w:type="spellEnd"/>
            <w:r w:rsidR="00F4064B">
              <w:rPr>
                <w:rFonts w:ascii="Arial" w:hAnsi="Arial" w:cs="Arial"/>
                <w:sz w:val="18"/>
                <w:szCs w:val="18"/>
              </w:rPr>
              <w:t>, G</w:t>
            </w:r>
          </w:p>
          <w:p w14:paraId="40AB316E" w14:textId="5DA78D45" w:rsidR="00F4064B" w:rsidRPr="008A7274" w:rsidRDefault="00F4064B" w:rsidP="001F3ABB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19" w:type="dxa"/>
          </w:tcPr>
          <w:p w14:paraId="79539BE1" w14:textId="2A745058" w:rsidR="00207FAF" w:rsidRDefault="00995BF8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CE27FD">
              <w:rPr>
                <w:rFonts w:ascii="Arial" w:hAnsi="Arial" w:cs="Arial"/>
                <w:sz w:val="18"/>
                <w:szCs w:val="18"/>
              </w:rPr>
              <w:t>PP</w:t>
            </w:r>
            <w:r w:rsidR="00CE27FD" w:rsidRPr="00CE27FD">
              <w:rPr>
                <w:rFonts w:ascii="Arial" w:hAnsi="Arial" w:cs="Arial"/>
                <w:sz w:val="18"/>
                <w:szCs w:val="18"/>
              </w:rPr>
              <w:t xml:space="preserve"> 126/10</w:t>
            </w:r>
            <w:r w:rsidR="00CE27FD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64602C9" w14:textId="77777777" w:rsidR="00995BF8" w:rsidRDefault="00995BF8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WB 20/14</w:t>
            </w:r>
          </w:p>
          <w:p w14:paraId="5CD5CBF3" w14:textId="77777777" w:rsidR="003E5C9A" w:rsidRDefault="003E5C9A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Folie 11</w:t>
            </w:r>
          </w:p>
          <w:p w14:paraId="029426A0" w14:textId="10FE0C8F" w:rsidR="003B5F9B" w:rsidRPr="008A7274" w:rsidRDefault="003B5F9B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KV 14</w:t>
            </w:r>
          </w:p>
        </w:tc>
      </w:tr>
      <w:tr w:rsidR="005E1FEE" w:rsidRPr="008A7274" w14:paraId="44C13300" w14:textId="77777777" w:rsidTr="004C03D1">
        <w:tc>
          <w:tcPr>
            <w:tcW w:w="709" w:type="dxa"/>
          </w:tcPr>
          <w:p w14:paraId="682EE1C7" w14:textId="6FF4E396" w:rsidR="005E1FEE" w:rsidRPr="008A7274" w:rsidRDefault="00CC48E1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14:paraId="69988B4C" w14:textId="52EBF0EB" w:rsidR="005E1FEE" w:rsidRPr="008A7274" w:rsidRDefault="00B42A2D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701" w:type="dxa"/>
          </w:tcPr>
          <w:p w14:paraId="1C24D40E" w14:textId="77777777" w:rsidR="005E1FEE" w:rsidRPr="008A7274" w:rsidRDefault="005E1FEE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4BE7D0B6" w14:textId="42CE5021" w:rsidR="005E1FEE" w:rsidRPr="00BC780D" w:rsidRDefault="005E1FEE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BC780D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2835" w:type="dxa"/>
          </w:tcPr>
          <w:p w14:paraId="173EB5BA" w14:textId="54D674F0" w:rsidR="005E1FEE" w:rsidRPr="00BC780D" w:rsidRDefault="00FD6E81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BC780D">
              <w:rPr>
                <w:rFonts w:ascii="Arial" w:hAnsi="Arial" w:cs="Arial"/>
                <w:sz w:val="18"/>
                <w:szCs w:val="18"/>
              </w:rPr>
              <w:t>ex. 13</w:t>
            </w:r>
          </w:p>
        </w:tc>
        <w:tc>
          <w:tcPr>
            <w:tcW w:w="5245" w:type="dxa"/>
          </w:tcPr>
          <w:p w14:paraId="5BCE71B7" w14:textId="07E0B9E3" w:rsidR="005E1FEE" w:rsidRPr="00BC780D" w:rsidRDefault="00901986" w:rsidP="00236AF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BC780D">
              <w:rPr>
                <w:rFonts w:ascii="Arial" w:hAnsi="Arial" w:cs="Arial"/>
                <w:sz w:val="18"/>
                <w:szCs w:val="18"/>
              </w:rPr>
              <w:t>Ei</w:t>
            </w:r>
            <w:r w:rsidR="005E1FEE" w:rsidRPr="00BC780D">
              <w:rPr>
                <w:rFonts w:ascii="Arial" w:hAnsi="Arial" w:cs="Arial"/>
                <w:sz w:val="18"/>
                <w:szCs w:val="18"/>
              </w:rPr>
              <w:t xml:space="preserve">nem deutschen Text gezielt Informationen entnehmen und diese auf Englisch </w:t>
            </w:r>
            <w:r w:rsidR="00236AF2">
              <w:rPr>
                <w:rFonts w:ascii="Arial" w:hAnsi="Arial" w:cs="Arial"/>
                <w:sz w:val="18"/>
                <w:szCs w:val="18"/>
              </w:rPr>
              <w:t>wiedergebe</w:t>
            </w:r>
            <w:r w:rsidR="005E1FEE" w:rsidRPr="00BC780D">
              <w:rPr>
                <w:rFonts w:ascii="Arial" w:hAnsi="Arial" w:cs="Arial"/>
                <w:sz w:val="18"/>
                <w:szCs w:val="18"/>
              </w:rPr>
              <w:t>n /</w:t>
            </w:r>
            <w:r w:rsidR="00DB0E7D" w:rsidRPr="00BC78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E1FEE" w:rsidRPr="00BC780D">
              <w:rPr>
                <w:rFonts w:ascii="Arial" w:hAnsi="Arial" w:cs="Arial"/>
                <w:sz w:val="18"/>
                <w:szCs w:val="18"/>
              </w:rPr>
              <w:t xml:space="preserve">M, </w:t>
            </w:r>
            <w:r w:rsidR="0098052C" w:rsidRPr="00BC780D">
              <w:rPr>
                <w:rFonts w:ascii="Arial" w:hAnsi="Arial" w:cs="Arial"/>
                <w:sz w:val="18"/>
                <w:szCs w:val="18"/>
              </w:rPr>
              <w:t>T</w:t>
            </w:r>
            <w:r w:rsidR="005E1FEE" w:rsidRPr="00BC780D">
              <w:rPr>
                <w:rFonts w:ascii="Arial" w:hAnsi="Arial" w:cs="Arial"/>
                <w:sz w:val="18"/>
                <w:szCs w:val="18"/>
              </w:rPr>
              <w:t>M, MK</w:t>
            </w:r>
          </w:p>
        </w:tc>
        <w:tc>
          <w:tcPr>
            <w:tcW w:w="2119" w:type="dxa"/>
          </w:tcPr>
          <w:p w14:paraId="19ED6ED2" w14:textId="4250FBC5" w:rsidR="005E1FEE" w:rsidRPr="00BC780D" w:rsidRDefault="005E1FEE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BC780D">
              <w:rPr>
                <w:rFonts w:ascii="Arial" w:hAnsi="Arial" w:cs="Arial"/>
                <w:sz w:val="18"/>
                <w:szCs w:val="18"/>
              </w:rPr>
              <w:t>PP</w:t>
            </w:r>
            <w:r w:rsidR="00FD6E81" w:rsidRPr="00BC780D">
              <w:rPr>
                <w:rFonts w:ascii="Arial" w:hAnsi="Arial" w:cs="Arial"/>
                <w:sz w:val="18"/>
                <w:szCs w:val="18"/>
              </w:rPr>
              <w:t xml:space="preserve"> 127/11</w:t>
            </w:r>
          </w:p>
        </w:tc>
      </w:tr>
      <w:tr w:rsidR="00207FAF" w:rsidRPr="009325C5" w14:paraId="072C87A1" w14:textId="77777777" w:rsidTr="004C03D1">
        <w:tc>
          <w:tcPr>
            <w:tcW w:w="709" w:type="dxa"/>
          </w:tcPr>
          <w:p w14:paraId="03DF31D7" w14:textId="38F30D57" w:rsidR="00207FAF" w:rsidRPr="008A7274" w:rsidRDefault="00207FAF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2487BCEE" w14:textId="7B66506E" w:rsidR="00207FAF" w:rsidRPr="008A7274" w:rsidRDefault="00B42A2D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1701" w:type="dxa"/>
          </w:tcPr>
          <w:p w14:paraId="0667B64E" w14:textId="74C9509B" w:rsidR="00207FAF" w:rsidRPr="00FD6E81" w:rsidRDefault="009325C5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FD6E81">
              <w:rPr>
                <w:rFonts w:ascii="Arial" w:hAnsi="Arial" w:cs="Arial"/>
                <w:sz w:val="18"/>
                <w:szCs w:val="18"/>
              </w:rPr>
              <w:t>&lt;Action UK!&gt;</w:t>
            </w:r>
          </w:p>
        </w:tc>
        <w:tc>
          <w:tcPr>
            <w:tcW w:w="1134" w:type="dxa"/>
          </w:tcPr>
          <w:p w14:paraId="53C97885" w14:textId="5435C4E1" w:rsidR="00207FAF" w:rsidRPr="009325C5" w:rsidRDefault="009325C5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D6E81">
              <w:rPr>
                <w:rFonts w:ascii="Arial" w:hAnsi="Arial" w:cs="Arial"/>
                <w:sz w:val="18"/>
                <w:szCs w:val="18"/>
              </w:rPr>
              <w:t>&lt;3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0&gt;</w:t>
            </w:r>
          </w:p>
        </w:tc>
        <w:tc>
          <w:tcPr>
            <w:tcW w:w="2835" w:type="dxa"/>
          </w:tcPr>
          <w:p w14:paraId="73216A45" w14:textId="2DE03D61" w:rsidR="009325C5" w:rsidRPr="009325C5" w:rsidRDefault="009325C5" w:rsidP="006F129B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&lt;”The film star”</w:t>
            </w:r>
            <w:r w:rsidR="00F94F9B">
              <w:rPr>
                <w:rFonts w:ascii="Arial" w:hAnsi="Arial" w:cs="Arial"/>
                <w:sz w:val="18"/>
                <w:szCs w:val="18"/>
                <w:lang w:val="en-US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ex. 1-4</w:t>
            </w:r>
            <w:r w:rsidR="006F129B">
              <w:rPr>
                <w:rFonts w:ascii="Arial" w:hAnsi="Arial" w:cs="Arial"/>
                <w:sz w:val="18"/>
                <w:szCs w:val="18"/>
                <w:lang w:val="en-US"/>
              </w:rPr>
              <w:t>&gt;</w:t>
            </w:r>
          </w:p>
        </w:tc>
        <w:tc>
          <w:tcPr>
            <w:tcW w:w="5245" w:type="dxa"/>
          </w:tcPr>
          <w:p w14:paraId="63F6BEBE" w14:textId="04EF25C4" w:rsidR="004051D7" w:rsidRPr="009325C5" w:rsidRDefault="009325C5" w:rsidP="006F129B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9325C5">
              <w:rPr>
                <w:rFonts w:ascii="Arial" w:hAnsi="Arial" w:cs="Arial"/>
                <w:sz w:val="18"/>
                <w:szCs w:val="18"/>
              </w:rPr>
              <w:t xml:space="preserve">&lt;Eine Filmsequenz verstehen und Informationen hieraus kommentieren / </w:t>
            </w:r>
            <w:r w:rsidR="006F129B">
              <w:rPr>
                <w:rFonts w:ascii="Arial" w:hAnsi="Arial" w:cs="Arial"/>
                <w:sz w:val="18"/>
                <w:szCs w:val="18"/>
              </w:rPr>
              <w:t xml:space="preserve">HS, TM, </w:t>
            </w:r>
            <w:proofErr w:type="spellStart"/>
            <w:r w:rsidR="006F129B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&gt;</w:t>
            </w:r>
            <w:r w:rsidRPr="009325C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119" w:type="dxa"/>
          </w:tcPr>
          <w:p w14:paraId="01A79229" w14:textId="77777777" w:rsidR="00207FAF" w:rsidRDefault="009325C5" w:rsidP="00345D43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DVD 2</w:t>
            </w:r>
          </w:p>
          <w:p w14:paraId="0C006B99" w14:textId="149EF2DC" w:rsidR="00F86FF3" w:rsidRPr="009325C5" w:rsidRDefault="00F86FF3" w:rsidP="00345D43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KV 15-16</w:t>
            </w:r>
          </w:p>
        </w:tc>
      </w:tr>
      <w:tr w:rsidR="00207FAF" w:rsidRPr="00F94F9B" w14:paraId="6DC00060" w14:textId="77777777" w:rsidTr="004C03D1">
        <w:tc>
          <w:tcPr>
            <w:tcW w:w="709" w:type="dxa"/>
          </w:tcPr>
          <w:p w14:paraId="3331E354" w14:textId="42D22A34" w:rsidR="00207FAF" w:rsidRPr="009325C5" w:rsidRDefault="00207FAF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</w:tcPr>
          <w:p w14:paraId="1BEADFB7" w14:textId="70A1A412" w:rsidR="00207FAF" w:rsidRPr="009325C5" w:rsidRDefault="00B42A2D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27</w:t>
            </w:r>
          </w:p>
        </w:tc>
        <w:tc>
          <w:tcPr>
            <w:tcW w:w="1701" w:type="dxa"/>
          </w:tcPr>
          <w:p w14:paraId="1C952CED" w14:textId="3FE6BF48" w:rsidR="00207FAF" w:rsidRPr="009325C5" w:rsidRDefault="002E6E2B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Skills</w:t>
            </w:r>
          </w:p>
        </w:tc>
        <w:tc>
          <w:tcPr>
            <w:tcW w:w="1134" w:type="dxa"/>
          </w:tcPr>
          <w:p w14:paraId="21E9317A" w14:textId="124512B0" w:rsidR="00207FAF" w:rsidRPr="009325C5" w:rsidRDefault="002E6E2B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31</w:t>
            </w:r>
          </w:p>
        </w:tc>
        <w:tc>
          <w:tcPr>
            <w:tcW w:w="2835" w:type="dxa"/>
          </w:tcPr>
          <w:p w14:paraId="0A1BE3B3" w14:textId="0BFA9E4C" w:rsidR="005504C0" w:rsidRPr="009325C5" w:rsidRDefault="002E6E2B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“How to give a good presentation”</w:t>
            </w:r>
            <w:r w:rsidR="00F94F9B">
              <w:rPr>
                <w:rFonts w:ascii="Arial" w:hAnsi="Arial" w:cs="Arial"/>
                <w:sz w:val="18"/>
                <w:szCs w:val="18"/>
                <w:lang w:val="en-US"/>
              </w:rPr>
              <w:t>, ex. 1-3</w:t>
            </w:r>
          </w:p>
        </w:tc>
        <w:tc>
          <w:tcPr>
            <w:tcW w:w="5245" w:type="dxa"/>
          </w:tcPr>
          <w:p w14:paraId="6AFAFD5A" w14:textId="68620E68" w:rsidR="00BA093F" w:rsidRPr="004B62DA" w:rsidRDefault="006F4C96" w:rsidP="002E6E2B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4B62DA">
              <w:rPr>
                <w:rFonts w:ascii="Arial" w:hAnsi="Arial" w:cs="Arial"/>
                <w:sz w:val="18"/>
                <w:szCs w:val="18"/>
              </w:rPr>
              <w:t>E</w:t>
            </w:r>
            <w:r w:rsidR="002E6E2B" w:rsidRPr="004B62DA">
              <w:rPr>
                <w:rFonts w:ascii="Arial" w:hAnsi="Arial" w:cs="Arial"/>
                <w:sz w:val="18"/>
                <w:szCs w:val="18"/>
              </w:rPr>
              <w:t>ine gute und unterhaltsame</w:t>
            </w:r>
            <w:r w:rsidR="004B62DA" w:rsidRPr="004B62DA">
              <w:rPr>
                <w:rFonts w:ascii="Arial" w:hAnsi="Arial" w:cs="Arial"/>
                <w:sz w:val="18"/>
                <w:szCs w:val="18"/>
              </w:rPr>
              <w:t xml:space="preserve"> Präsentation halten</w:t>
            </w:r>
            <w:r w:rsidR="002E6E2B" w:rsidRPr="004B62DA">
              <w:rPr>
                <w:rFonts w:ascii="Arial" w:hAnsi="Arial" w:cs="Arial"/>
                <w:sz w:val="18"/>
                <w:szCs w:val="18"/>
              </w:rPr>
              <w:t>, Präsentationsfloskeln /</w:t>
            </w:r>
            <w:r w:rsidR="00DB0E7D" w:rsidRPr="004B62DA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2E6E2B" w:rsidRPr="004B62DA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  <w:r w:rsidR="002E6E2B" w:rsidRPr="004B62DA">
              <w:rPr>
                <w:rFonts w:ascii="Arial" w:hAnsi="Arial" w:cs="Arial"/>
                <w:sz w:val="18"/>
                <w:szCs w:val="18"/>
              </w:rPr>
              <w:t xml:space="preserve">, MK </w:t>
            </w:r>
          </w:p>
        </w:tc>
        <w:tc>
          <w:tcPr>
            <w:tcW w:w="2119" w:type="dxa"/>
          </w:tcPr>
          <w:p w14:paraId="4170A8B2" w14:textId="77777777" w:rsidR="00207FAF" w:rsidRDefault="002E6E2B" w:rsidP="00345D43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DVD 3-4</w:t>
            </w:r>
          </w:p>
          <w:p w14:paraId="30D78BBC" w14:textId="5347EA64" w:rsidR="002E6E2B" w:rsidRDefault="002E6E2B" w:rsidP="00345D43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WB 20/15</w:t>
            </w:r>
            <w:r w:rsidR="00236AF2">
              <w:rPr>
                <w:rFonts w:ascii="Arial" w:hAnsi="Arial" w:cs="Arial"/>
                <w:sz w:val="18"/>
                <w:szCs w:val="18"/>
                <w:lang w:val="en-US"/>
              </w:rPr>
              <w:t>-16</w:t>
            </w:r>
          </w:p>
          <w:p w14:paraId="39D64FCB" w14:textId="581877E9" w:rsidR="00F86FF3" w:rsidRPr="009325C5" w:rsidRDefault="00F86FF3" w:rsidP="00345D43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KV 17</w:t>
            </w:r>
          </w:p>
        </w:tc>
      </w:tr>
      <w:tr w:rsidR="00207FAF" w:rsidRPr="00C77510" w14:paraId="4437D961" w14:textId="77777777" w:rsidTr="004C03D1">
        <w:tc>
          <w:tcPr>
            <w:tcW w:w="709" w:type="dxa"/>
          </w:tcPr>
          <w:p w14:paraId="2C1E48DB" w14:textId="1A049E2A" w:rsidR="00207FAF" w:rsidRPr="009325C5" w:rsidRDefault="00207FAF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</w:tcPr>
          <w:p w14:paraId="20DDC996" w14:textId="624CFB1D" w:rsidR="00207FAF" w:rsidRPr="009325C5" w:rsidRDefault="00B42A2D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28</w:t>
            </w:r>
          </w:p>
        </w:tc>
        <w:tc>
          <w:tcPr>
            <w:tcW w:w="1701" w:type="dxa"/>
          </w:tcPr>
          <w:p w14:paraId="778B32AA" w14:textId="78A4ACD6" w:rsidR="00207FAF" w:rsidRPr="009325C5" w:rsidRDefault="00E00152" w:rsidP="00E0015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C77510">
              <w:rPr>
                <w:rFonts w:ascii="Arial" w:hAnsi="Arial" w:cs="Arial"/>
                <w:sz w:val="18"/>
                <w:szCs w:val="18"/>
                <w:lang w:val="en-US"/>
              </w:rPr>
              <w:t>Unit task</w:t>
            </w:r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1134" w:type="dxa"/>
          </w:tcPr>
          <w:p w14:paraId="3223A649" w14:textId="3E4DA9A6" w:rsidR="00207FAF" w:rsidRPr="009325C5" w:rsidRDefault="00E00152" w:rsidP="00E0015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C77510">
              <w:rPr>
                <w:rFonts w:ascii="Arial" w:hAnsi="Arial" w:cs="Arial"/>
                <w:sz w:val="18"/>
                <w:szCs w:val="18"/>
                <w:lang w:val="en-US"/>
              </w:rPr>
              <w:t>32-33</w:t>
            </w:r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835" w:type="dxa"/>
          </w:tcPr>
          <w:p w14:paraId="0C25CF50" w14:textId="43BB1839" w:rsidR="00207FAF" w:rsidRDefault="00DB2AC3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B2AC3">
              <w:rPr>
                <w:rFonts w:ascii="Arial" w:hAnsi="Arial" w:cs="Arial"/>
                <w:sz w:val="18"/>
                <w:szCs w:val="18"/>
                <w:lang w:val="en-US"/>
              </w:rPr>
              <w:t>&lt;</w:t>
            </w:r>
            <w:r w:rsidR="00C77510">
              <w:rPr>
                <w:rFonts w:ascii="Arial" w:hAnsi="Arial" w:cs="Arial"/>
                <w:sz w:val="18"/>
                <w:szCs w:val="18"/>
                <w:lang w:val="en-US"/>
              </w:rPr>
              <w:t>“Convincing others to join your club”</w:t>
            </w:r>
            <w:r w:rsidR="00F94F9B">
              <w:rPr>
                <w:rFonts w:ascii="Arial" w:hAnsi="Arial" w:cs="Arial"/>
                <w:sz w:val="18"/>
                <w:szCs w:val="18"/>
                <w:lang w:val="en-US"/>
              </w:rPr>
              <w:t xml:space="preserve">, </w:t>
            </w:r>
          </w:p>
          <w:p w14:paraId="1CAF022F" w14:textId="554039D3" w:rsidR="00C77510" w:rsidRPr="009325C5" w:rsidRDefault="00236AF2" w:rsidP="00DB2AC3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Steps </w:t>
            </w:r>
            <w:r w:rsidR="00E870EC">
              <w:rPr>
                <w:rFonts w:ascii="Arial" w:hAnsi="Arial" w:cs="Arial"/>
                <w:sz w:val="18"/>
                <w:szCs w:val="18"/>
                <w:lang w:val="en-US"/>
              </w:rPr>
              <w:t>1-4</w:t>
            </w:r>
            <w:r w:rsidR="00DB2AC3"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5245" w:type="dxa"/>
          </w:tcPr>
          <w:p w14:paraId="00F37961" w14:textId="4477ABE5" w:rsidR="001E675A" w:rsidRPr="00C77510" w:rsidRDefault="00DB2AC3" w:rsidP="00DB2AC3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6F4C96" w:rsidRPr="006F4C96">
              <w:rPr>
                <w:rFonts w:ascii="Arial" w:hAnsi="Arial" w:cs="Arial"/>
                <w:sz w:val="18"/>
                <w:szCs w:val="18"/>
              </w:rPr>
              <w:t>E</w:t>
            </w:r>
            <w:r w:rsidR="00C77510" w:rsidRPr="00C77510">
              <w:rPr>
                <w:rFonts w:ascii="Arial" w:hAnsi="Arial" w:cs="Arial"/>
                <w:sz w:val="18"/>
                <w:szCs w:val="18"/>
              </w:rPr>
              <w:t xml:space="preserve">ine Gruppenpräsentation über einen Club vorbereiten /MK </w:t>
            </w:r>
            <w:proofErr w:type="spellStart"/>
            <w:r w:rsidR="00E870EC" w:rsidRPr="00C77510">
              <w:rPr>
                <w:rFonts w:ascii="Arial" w:hAnsi="Arial" w:cs="Arial"/>
                <w:sz w:val="18"/>
                <w:szCs w:val="18"/>
              </w:rPr>
              <w:t>Einen</w:t>
            </w:r>
            <w:proofErr w:type="spellEnd"/>
            <w:r w:rsidR="00E870EC" w:rsidRPr="00C77510">
              <w:rPr>
                <w:rFonts w:ascii="Arial" w:hAnsi="Arial" w:cs="Arial"/>
                <w:sz w:val="18"/>
                <w:szCs w:val="18"/>
              </w:rPr>
              <w:t xml:space="preserve"> Flyer </w:t>
            </w:r>
            <w:r w:rsidR="00E870EC">
              <w:rPr>
                <w:rFonts w:ascii="Arial" w:hAnsi="Arial" w:cs="Arial"/>
                <w:sz w:val="18"/>
                <w:szCs w:val="18"/>
              </w:rPr>
              <w:t>sowie Ge</w:t>
            </w:r>
            <w:r w:rsidR="00E870EC" w:rsidRPr="00C77510">
              <w:rPr>
                <w:rFonts w:ascii="Arial" w:hAnsi="Arial" w:cs="Arial"/>
                <w:sz w:val="18"/>
                <w:szCs w:val="18"/>
              </w:rPr>
              <w:t>sprächskarten für die Gruppenpräsentation erstellen</w:t>
            </w:r>
            <w:r w:rsidR="00E870E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541D5">
              <w:rPr>
                <w:rFonts w:ascii="Arial" w:hAnsi="Arial" w:cs="Arial"/>
                <w:sz w:val="18"/>
                <w:szCs w:val="18"/>
              </w:rPr>
              <w:t xml:space="preserve">/ </w:t>
            </w:r>
            <w:proofErr w:type="spellStart"/>
            <w:r w:rsidR="004541D5">
              <w:rPr>
                <w:rFonts w:ascii="Arial" w:hAnsi="Arial" w:cs="Arial"/>
                <w:sz w:val="18"/>
                <w:szCs w:val="18"/>
              </w:rPr>
              <w:t>Sc</w:t>
            </w:r>
            <w:proofErr w:type="spellEnd"/>
            <w:r w:rsidR="004541D5">
              <w:rPr>
                <w:rFonts w:ascii="Arial" w:hAnsi="Arial" w:cs="Arial"/>
                <w:sz w:val="18"/>
                <w:szCs w:val="18"/>
              </w:rPr>
              <w:t>, MK</w:t>
            </w:r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119" w:type="dxa"/>
          </w:tcPr>
          <w:p w14:paraId="1784297A" w14:textId="570DFC71" w:rsidR="00207FAF" w:rsidRPr="00C77510" w:rsidRDefault="003E5C9A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Folie 9</w:t>
            </w:r>
          </w:p>
        </w:tc>
      </w:tr>
      <w:tr w:rsidR="00207FAF" w:rsidRPr="00C77510" w14:paraId="694AF682" w14:textId="77777777" w:rsidTr="004C03D1">
        <w:tc>
          <w:tcPr>
            <w:tcW w:w="709" w:type="dxa"/>
          </w:tcPr>
          <w:p w14:paraId="2D9B3C16" w14:textId="20CBEA34" w:rsidR="00207FAF" w:rsidRPr="009325C5" w:rsidRDefault="00CC48E1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8</w:t>
            </w:r>
          </w:p>
        </w:tc>
        <w:tc>
          <w:tcPr>
            <w:tcW w:w="709" w:type="dxa"/>
          </w:tcPr>
          <w:p w14:paraId="375CF20F" w14:textId="4B3ADB5C" w:rsidR="00207FAF" w:rsidRPr="009325C5" w:rsidRDefault="00B42A2D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29</w:t>
            </w:r>
          </w:p>
        </w:tc>
        <w:tc>
          <w:tcPr>
            <w:tcW w:w="1701" w:type="dxa"/>
          </w:tcPr>
          <w:p w14:paraId="03BEE9AB" w14:textId="6B385449" w:rsidR="00207FAF" w:rsidRPr="009325C5" w:rsidRDefault="00E00152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Unit task</w:t>
            </w:r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1134" w:type="dxa"/>
          </w:tcPr>
          <w:p w14:paraId="4E16EBC9" w14:textId="4C938DF6" w:rsidR="00207FAF" w:rsidRPr="009325C5" w:rsidRDefault="00E00152" w:rsidP="00E0015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33</w:t>
            </w:r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835" w:type="dxa"/>
          </w:tcPr>
          <w:p w14:paraId="60604D5E" w14:textId="2B4F416C" w:rsidR="00207FAF" w:rsidRPr="009325C5" w:rsidRDefault="00DB2AC3" w:rsidP="00DB2AC3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E870EC">
              <w:rPr>
                <w:rFonts w:ascii="Arial" w:hAnsi="Arial" w:cs="Arial"/>
                <w:sz w:val="18"/>
                <w:szCs w:val="18"/>
                <w:lang w:val="en-US"/>
              </w:rPr>
              <w:t>Step</w:t>
            </w:r>
            <w:r w:rsidR="00236AF2">
              <w:rPr>
                <w:rFonts w:ascii="Arial" w:hAnsi="Arial" w:cs="Arial"/>
                <w:sz w:val="18"/>
                <w:szCs w:val="18"/>
                <w:lang w:val="en-US"/>
              </w:rPr>
              <w:t>s</w:t>
            </w:r>
            <w:r w:rsidR="00E870EC">
              <w:rPr>
                <w:rFonts w:ascii="Arial" w:hAnsi="Arial" w:cs="Arial"/>
                <w:sz w:val="18"/>
                <w:szCs w:val="18"/>
                <w:lang w:val="en-US"/>
              </w:rPr>
              <w:t xml:space="preserve"> 5</w:t>
            </w:r>
            <w:r w:rsidR="00C77510">
              <w:rPr>
                <w:rFonts w:ascii="Arial" w:hAnsi="Arial" w:cs="Arial"/>
                <w:sz w:val="18"/>
                <w:szCs w:val="18"/>
                <w:lang w:val="en-US"/>
              </w:rPr>
              <w:t>-7</w:t>
            </w:r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5245" w:type="dxa"/>
          </w:tcPr>
          <w:p w14:paraId="1DED0CB9" w14:textId="74AB4C98" w:rsidR="00E870EC" w:rsidRDefault="00DB2AC3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E870EC">
              <w:rPr>
                <w:rFonts w:ascii="Arial" w:hAnsi="Arial" w:cs="Arial"/>
                <w:sz w:val="18"/>
                <w:szCs w:val="18"/>
              </w:rPr>
              <w:t>Flyer und Gruppenpräsenta</w:t>
            </w:r>
            <w:r w:rsidR="004541D5">
              <w:rPr>
                <w:rFonts w:ascii="Arial" w:hAnsi="Arial" w:cs="Arial"/>
                <w:sz w:val="18"/>
                <w:szCs w:val="18"/>
              </w:rPr>
              <w:t>tion gegenseitig überprüfen / MK</w:t>
            </w:r>
          </w:p>
          <w:p w14:paraId="129A1FF6" w14:textId="08F6BDF4" w:rsidR="00C77510" w:rsidRDefault="00C77510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Eine Kurzpräsentat</w:t>
            </w:r>
            <w:r w:rsidR="004541D5">
              <w:rPr>
                <w:rFonts w:ascii="Arial" w:hAnsi="Arial" w:cs="Arial"/>
                <w:sz w:val="18"/>
                <w:szCs w:val="18"/>
              </w:rPr>
              <w:t xml:space="preserve">ion halten und bewerten / </w:t>
            </w:r>
            <w:proofErr w:type="spellStart"/>
            <w:r w:rsidR="004541D5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  <w:r w:rsidR="004541D5">
              <w:rPr>
                <w:rFonts w:ascii="Arial" w:hAnsi="Arial" w:cs="Arial"/>
                <w:sz w:val="18"/>
                <w:szCs w:val="18"/>
              </w:rPr>
              <w:t>, MK</w:t>
            </w:r>
            <w:r w:rsidR="00DB2AC3">
              <w:rPr>
                <w:rFonts w:ascii="Arial" w:hAnsi="Arial" w:cs="Arial"/>
                <w:sz w:val="18"/>
                <w:szCs w:val="18"/>
              </w:rPr>
              <w:t>&gt;</w:t>
            </w:r>
          </w:p>
          <w:p w14:paraId="3DC8DD22" w14:textId="77777777" w:rsidR="00224970" w:rsidRDefault="00224970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6984F6B2" w14:textId="44DC646B" w:rsidR="00224970" w:rsidRPr="00C77510" w:rsidRDefault="00224970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19" w:type="dxa"/>
          </w:tcPr>
          <w:p w14:paraId="2CF90BEB" w14:textId="17F0EA9E" w:rsidR="00207FAF" w:rsidRPr="00C77510" w:rsidRDefault="00F86FF3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KV 12, 18</w:t>
            </w:r>
          </w:p>
        </w:tc>
      </w:tr>
      <w:tr w:rsidR="00207FAF" w:rsidRPr="007E332D" w14:paraId="537923FA" w14:textId="77777777" w:rsidTr="004C03D1">
        <w:tc>
          <w:tcPr>
            <w:tcW w:w="709" w:type="dxa"/>
          </w:tcPr>
          <w:p w14:paraId="7BDFC5A5" w14:textId="7752B6FB" w:rsidR="00207FAF" w:rsidRPr="00C77510" w:rsidRDefault="00207FAF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52AE44C6" w14:textId="51BB676F" w:rsidR="00207FAF" w:rsidRPr="009325C5" w:rsidRDefault="00B42A2D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30</w:t>
            </w:r>
          </w:p>
        </w:tc>
        <w:tc>
          <w:tcPr>
            <w:tcW w:w="1701" w:type="dxa"/>
          </w:tcPr>
          <w:p w14:paraId="02914743" w14:textId="42059F2D" w:rsidR="00207FAF" w:rsidRPr="009325C5" w:rsidRDefault="004541D5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Story</w:t>
            </w:r>
          </w:p>
        </w:tc>
        <w:tc>
          <w:tcPr>
            <w:tcW w:w="1134" w:type="dxa"/>
          </w:tcPr>
          <w:p w14:paraId="1A6774F6" w14:textId="7F9202E8" w:rsidR="00207FAF" w:rsidRPr="009325C5" w:rsidRDefault="004541D5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34-36</w:t>
            </w:r>
          </w:p>
        </w:tc>
        <w:tc>
          <w:tcPr>
            <w:tcW w:w="2835" w:type="dxa"/>
          </w:tcPr>
          <w:p w14:paraId="41DF65E1" w14:textId="41DC1A05" w:rsidR="00207FAF" w:rsidRDefault="004541D5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“A pe</w:t>
            </w:r>
            <w:r w:rsidR="00F94F9B">
              <w:rPr>
                <w:rFonts w:ascii="Arial" w:hAnsi="Arial" w:cs="Arial"/>
                <w:sz w:val="18"/>
                <w:szCs w:val="18"/>
                <w:lang w:val="en-US"/>
              </w:rPr>
              <w:t xml:space="preserve">rfect day for treasure hunting”, </w:t>
            </w:r>
          </w:p>
          <w:p w14:paraId="0DFECDE0" w14:textId="53DCF7B3" w:rsidR="004541D5" w:rsidRPr="009325C5" w:rsidRDefault="00F3359E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ex. 1</w:t>
            </w:r>
          </w:p>
        </w:tc>
        <w:tc>
          <w:tcPr>
            <w:tcW w:w="5245" w:type="dxa"/>
          </w:tcPr>
          <w:p w14:paraId="36360E7D" w14:textId="050B6231" w:rsidR="003E21A0" w:rsidRDefault="00901986" w:rsidP="00140716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901986">
              <w:rPr>
                <w:rFonts w:ascii="Arial" w:hAnsi="Arial" w:cs="Arial"/>
                <w:sz w:val="18"/>
                <w:szCs w:val="18"/>
              </w:rPr>
              <w:t>E</w:t>
            </w:r>
            <w:r w:rsidR="003E21A0">
              <w:rPr>
                <w:rFonts w:ascii="Arial" w:hAnsi="Arial" w:cs="Arial"/>
                <w:sz w:val="18"/>
                <w:szCs w:val="18"/>
              </w:rPr>
              <w:t xml:space="preserve">inen Text verstehen </w:t>
            </w:r>
            <w:r w:rsidR="00DB0E7D">
              <w:rPr>
                <w:rFonts w:ascii="Arial" w:hAnsi="Arial" w:cs="Arial"/>
                <w:sz w:val="18"/>
                <w:szCs w:val="18"/>
              </w:rPr>
              <w:t xml:space="preserve">/ </w:t>
            </w:r>
            <w:r w:rsidR="003E21A0">
              <w:rPr>
                <w:rFonts w:ascii="Arial" w:hAnsi="Arial" w:cs="Arial"/>
                <w:sz w:val="18"/>
                <w:szCs w:val="18"/>
              </w:rPr>
              <w:t>L</w:t>
            </w:r>
            <w:r w:rsidR="00DB0E7D">
              <w:rPr>
                <w:rFonts w:ascii="Arial" w:hAnsi="Arial" w:cs="Arial"/>
                <w:sz w:val="18"/>
                <w:szCs w:val="18"/>
              </w:rPr>
              <w:t>,</w:t>
            </w:r>
            <w:r w:rsidR="004B62D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E21A0">
              <w:rPr>
                <w:rFonts w:ascii="Arial" w:hAnsi="Arial" w:cs="Arial"/>
                <w:sz w:val="18"/>
                <w:szCs w:val="18"/>
              </w:rPr>
              <w:t>H</w:t>
            </w:r>
          </w:p>
          <w:p w14:paraId="4AAA4AE3" w14:textId="3D18085F" w:rsidR="001E675A" w:rsidRDefault="00901986" w:rsidP="00140716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</w:t>
            </w:r>
            <w:r w:rsidR="004541D5" w:rsidRPr="004541D5">
              <w:rPr>
                <w:rFonts w:ascii="Arial" w:hAnsi="Arial" w:cs="Arial"/>
                <w:sz w:val="18"/>
                <w:szCs w:val="18"/>
              </w:rPr>
              <w:t>nbe</w:t>
            </w:r>
            <w:r w:rsidR="004541D5">
              <w:rPr>
                <w:rFonts w:ascii="Arial" w:hAnsi="Arial" w:cs="Arial"/>
                <w:sz w:val="18"/>
                <w:szCs w:val="18"/>
              </w:rPr>
              <w:t xml:space="preserve">kannte Wörter erschließen / WS, </w:t>
            </w:r>
            <w:r w:rsidR="004541D5" w:rsidRPr="004541D5">
              <w:rPr>
                <w:rFonts w:ascii="Arial" w:hAnsi="Arial" w:cs="Arial"/>
                <w:sz w:val="18"/>
                <w:szCs w:val="18"/>
              </w:rPr>
              <w:t>MK</w:t>
            </w:r>
          </w:p>
          <w:p w14:paraId="737FBD3F" w14:textId="382673D2" w:rsidR="00924D99" w:rsidRDefault="00924D99" w:rsidP="00140716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032CBFF4" w14:textId="78A40E61" w:rsidR="004541D5" w:rsidRPr="004541D5" w:rsidRDefault="004541D5" w:rsidP="00140716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19" w:type="dxa"/>
          </w:tcPr>
          <w:p w14:paraId="5A90A2B4" w14:textId="77777777" w:rsidR="00207FAF" w:rsidRDefault="004541D5" w:rsidP="00140716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CD S1/18-20</w:t>
            </w:r>
          </w:p>
          <w:p w14:paraId="221EBE83" w14:textId="77777777" w:rsidR="004541D5" w:rsidRDefault="004541D5" w:rsidP="00140716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CD L1/31-33</w:t>
            </w:r>
          </w:p>
          <w:p w14:paraId="107F7B5D" w14:textId="0A5C129C" w:rsidR="004541D5" w:rsidRDefault="00F3359E" w:rsidP="00140716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WB 21/17</w:t>
            </w:r>
          </w:p>
          <w:p w14:paraId="4E9A7209" w14:textId="1615AE32" w:rsidR="003E5C9A" w:rsidRDefault="003E5C9A" w:rsidP="00140716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Folie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12</w:t>
            </w:r>
          </w:p>
          <w:p w14:paraId="66CCA23E" w14:textId="5DD8471A" w:rsidR="004541D5" w:rsidRPr="009325C5" w:rsidRDefault="00224970" w:rsidP="00140716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KV 19</w:t>
            </w:r>
          </w:p>
        </w:tc>
      </w:tr>
      <w:tr w:rsidR="00F3359E" w:rsidRPr="007E332D" w14:paraId="61452B57" w14:textId="77777777" w:rsidTr="004C03D1">
        <w:tc>
          <w:tcPr>
            <w:tcW w:w="709" w:type="dxa"/>
          </w:tcPr>
          <w:p w14:paraId="1A8D771B" w14:textId="77777777" w:rsidR="00F3359E" w:rsidRPr="00C77510" w:rsidRDefault="00F3359E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401F0C7E" w14:textId="1D7BEDAF" w:rsidR="00F3359E" w:rsidRPr="009325C5" w:rsidRDefault="00B42A2D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31</w:t>
            </w:r>
          </w:p>
        </w:tc>
        <w:tc>
          <w:tcPr>
            <w:tcW w:w="1701" w:type="dxa"/>
          </w:tcPr>
          <w:p w14:paraId="022F14C5" w14:textId="77777777" w:rsidR="00F3359E" w:rsidRPr="005940EA" w:rsidRDefault="00F3359E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highlight w:val="green"/>
                <w:lang w:val="en-US"/>
              </w:rPr>
            </w:pPr>
          </w:p>
        </w:tc>
        <w:tc>
          <w:tcPr>
            <w:tcW w:w="1134" w:type="dxa"/>
          </w:tcPr>
          <w:p w14:paraId="633C789F" w14:textId="1EBFD13A" w:rsidR="00F3359E" w:rsidRPr="00BC780D" w:rsidRDefault="00924D99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C780D">
              <w:rPr>
                <w:rFonts w:ascii="Arial" w:hAnsi="Arial" w:cs="Arial"/>
                <w:sz w:val="18"/>
                <w:szCs w:val="18"/>
                <w:lang w:val="en-US"/>
              </w:rPr>
              <w:t>36</w:t>
            </w:r>
          </w:p>
        </w:tc>
        <w:tc>
          <w:tcPr>
            <w:tcW w:w="2835" w:type="dxa"/>
          </w:tcPr>
          <w:p w14:paraId="21EC484D" w14:textId="5F177F64" w:rsidR="00F3359E" w:rsidRPr="00BC780D" w:rsidRDefault="00F3359E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C780D">
              <w:rPr>
                <w:rFonts w:ascii="Arial" w:hAnsi="Arial" w:cs="Arial"/>
                <w:sz w:val="18"/>
                <w:szCs w:val="18"/>
                <w:lang w:val="en-US"/>
              </w:rPr>
              <w:t>ex. 2</w:t>
            </w:r>
          </w:p>
        </w:tc>
        <w:tc>
          <w:tcPr>
            <w:tcW w:w="5245" w:type="dxa"/>
          </w:tcPr>
          <w:p w14:paraId="5A0DB4DA" w14:textId="77777777" w:rsidR="00924D99" w:rsidRPr="00BC780D" w:rsidRDefault="00924D99" w:rsidP="00924D9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BC780D">
              <w:rPr>
                <w:rFonts w:ascii="Arial" w:hAnsi="Arial" w:cs="Arial"/>
                <w:sz w:val="18"/>
                <w:szCs w:val="18"/>
              </w:rPr>
              <w:t xml:space="preserve">Schlüsselwörter aus einer Geschichte herausfiltern und mit deren Hilfe einen Text zusammenfassen / </w:t>
            </w:r>
            <w:proofErr w:type="spellStart"/>
            <w:r w:rsidRPr="00BC780D">
              <w:rPr>
                <w:rFonts w:ascii="Arial" w:hAnsi="Arial" w:cs="Arial"/>
                <w:sz w:val="18"/>
                <w:szCs w:val="18"/>
              </w:rPr>
              <w:t>Sc</w:t>
            </w:r>
            <w:proofErr w:type="spellEnd"/>
            <w:r w:rsidRPr="00BC780D">
              <w:rPr>
                <w:rFonts w:ascii="Arial" w:hAnsi="Arial" w:cs="Arial"/>
                <w:sz w:val="18"/>
                <w:szCs w:val="18"/>
              </w:rPr>
              <w:t>, TM</w:t>
            </w:r>
          </w:p>
          <w:p w14:paraId="54C47659" w14:textId="253288EF" w:rsidR="00F3359E" w:rsidRPr="00BC780D" w:rsidRDefault="00901986" w:rsidP="00140716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BC780D">
              <w:rPr>
                <w:rFonts w:ascii="Arial" w:hAnsi="Arial" w:cs="Arial"/>
                <w:sz w:val="18"/>
                <w:szCs w:val="18"/>
              </w:rPr>
              <w:t>E</w:t>
            </w:r>
            <w:r w:rsidR="00924D99" w:rsidRPr="00BC780D">
              <w:rPr>
                <w:rFonts w:ascii="Arial" w:hAnsi="Arial" w:cs="Arial"/>
                <w:sz w:val="18"/>
                <w:szCs w:val="18"/>
              </w:rPr>
              <w:t xml:space="preserve">ine Geschichte schriftlich kommentieren / </w:t>
            </w:r>
            <w:proofErr w:type="spellStart"/>
            <w:r w:rsidR="00924D99" w:rsidRPr="00BC780D">
              <w:rPr>
                <w:rFonts w:ascii="Arial" w:hAnsi="Arial" w:cs="Arial"/>
                <w:sz w:val="18"/>
                <w:szCs w:val="18"/>
              </w:rPr>
              <w:t>Sc</w:t>
            </w:r>
            <w:proofErr w:type="spellEnd"/>
          </w:p>
          <w:p w14:paraId="009E88F8" w14:textId="1B17E468" w:rsidR="00924D99" w:rsidRPr="00BC780D" w:rsidRDefault="00937234" w:rsidP="00140716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Ein</w:t>
            </w:r>
            <w:r w:rsidR="00924D99" w:rsidRPr="00BC780D">
              <w:rPr>
                <w:rFonts w:ascii="Arial" w:hAnsi="Arial" w:cs="Arial"/>
                <w:sz w:val="18"/>
                <w:szCs w:val="18"/>
              </w:rPr>
              <w:t xml:space="preserve"> mögliches Ende für Emily und Ryans oder Antonios Geschichte schreiben / </w:t>
            </w:r>
            <w:proofErr w:type="spellStart"/>
            <w:r w:rsidR="00924D99" w:rsidRPr="00BC780D">
              <w:rPr>
                <w:rFonts w:ascii="Arial" w:hAnsi="Arial" w:cs="Arial"/>
                <w:sz w:val="18"/>
                <w:szCs w:val="18"/>
              </w:rPr>
              <w:t>Sc</w:t>
            </w:r>
            <w:proofErr w:type="spellEnd"/>
          </w:p>
        </w:tc>
        <w:tc>
          <w:tcPr>
            <w:tcW w:w="2119" w:type="dxa"/>
          </w:tcPr>
          <w:p w14:paraId="7E4ABF98" w14:textId="77777777" w:rsidR="00F3359E" w:rsidRPr="00BC780D" w:rsidRDefault="00F3359E" w:rsidP="00140716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C780D">
              <w:rPr>
                <w:rFonts w:ascii="Arial" w:hAnsi="Arial" w:cs="Arial"/>
                <w:sz w:val="18"/>
                <w:szCs w:val="18"/>
                <w:lang w:val="en-US"/>
              </w:rPr>
              <w:t>WB 21/18</w:t>
            </w:r>
          </w:p>
          <w:p w14:paraId="5CF94126" w14:textId="5C258F27" w:rsidR="003E5C9A" w:rsidRPr="00BC780D" w:rsidRDefault="003E2F73" w:rsidP="00140716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C780D">
              <w:rPr>
                <w:rFonts w:ascii="Arial" w:hAnsi="Arial" w:cs="Arial"/>
                <w:sz w:val="18"/>
                <w:szCs w:val="18"/>
                <w:lang w:val="en-US"/>
              </w:rPr>
              <w:t>PP</w:t>
            </w:r>
            <w:r w:rsidR="00F9698D" w:rsidRPr="00BC780D">
              <w:rPr>
                <w:rFonts w:ascii="Arial" w:hAnsi="Arial" w:cs="Arial"/>
                <w:sz w:val="18"/>
                <w:szCs w:val="18"/>
                <w:lang w:val="en-US"/>
              </w:rPr>
              <w:t xml:space="preserve"> 127/12</w:t>
            </w:r>
          </w:p>
        </w:tc>
      </w:tr>
      <w:tr w:rsidR="00207FAF" w:rsidRPr="005E3624" w14:paraId="11E215C3" w14:textId="77777777" w:rsidTr="004C03D1">
        <w:tc>
          <w:tcPr>
            <w:tcW w:w="709" w:type="dxa"/>
          </w:tcPr>
          <w:p w14:paraId="1E01E8ED" w14:textId="51FEDECE" w:rsidR="00207FAF" w:rsidRPr="009325C5" w:rsidRDefault="00207FAF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</w:tcPr>
          <w:p w14:paraId="4A51930E" w14:textId="3A0B0B57" w:rsidR="00207FAF" w:rsidRPr="009325C5" w:rsidRDefault="00B42A2D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32</w:t>
            </w:r>
          </w:p>
        </w:tc>
        <w:tc>
          <w:tcPr>
            <w:tcW w:w="1701" w:type="dxa"/>
          </w:tcPr>
          <w:p w14:paraId="36835A73" w14:textId="4CBB22F3" w:rsidR="00207FAF" w:rsidRPr="009325C5" w:rsidRDefault="00207FAF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6831C9DD" w14:textId="53740DAF" w:rsidR="00207FAF" w:rsidRPr="009325C5" w:rsidRDefault="004541D5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36</w:t>
            </w:r>
          </w:p>
        </w:tc>
        <w:tc>
          <w:tcPr>
            <w:tcW w:w="2835" w:type="dxa"/>
          </w:tcPr>
          <w:p w14:paraId="582E0F3C" w14:textId="77777777" w:rsidR="00F25848" w:rsidRDefault="005E3624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E3624">
              <w:rPr>
                <w:rFonts w:ascii="Arial" w:hAnsi="Arial" w:cs="Arial"/>
                <w:sz w:val="18"/>
                <w:szCs w:val="18"/>
              </w:rPr>
              <w:t xml:space="preserve">ex. </w:t>
            </w:r>
            <w:r>
              <w:rPr>
                <w:rFonts w:ascii="Arial" w:hAnsi="Arial" w:cs="Arial"/>
                <w:sz w:val="18"/>
                <w:szCs w:val="18"/>
              </w:rPr>
              <w:t>3-4</w:t>
            </w:r>
          </w:p>
          <w:p w14:paraId="591A0630" w14:textId="5633F6A4" w:rsidR="00E00152" w:rsidRPr="005E3624" w:rsidRDefault="00E00152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&lt;ex. 4&gt;</w:t>
            </w:r>
          </w:p>
        </w:tc>
        <w:tc>
          <w:tcPr>
            <w:tcW w:w="5245" w:type="dxa"/>
          </w:tcPr>
          <w:p w14:paraId="77BE2222" w14:textId="622F6A03" w:rsidR="00470FEF" w:rsidRDefault="00901986" w:rsidP="0002235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5E3624">
              <w:rPr>
                <w:rFonts w:ascii="Arial" w:hAnsi="Arial" w:cs="Arial"/>
                <w:sz w:val="18"/>
                <w:szCs w:val="18"/>
              </w:rPr>
              <w:t xml:space="preserve">inen Dialog schreiben und vorspielen / </w:t>
            </w:r>
            <w:proofErr w:type="spellStart"/>
            <w:r w:rsidR="005E3624">
              <w:rPr>
                <w:rFonts w:ascii="Arial" w:hAnsi="Arial" w:cs="Arial"/>
                <w:sz w:val="18"/>
                <w:szCs w:val="18"/>
              </w:rPr>
              <w:t>Sc</w:t>
            </w:r>
            <w:proofErr w:type="spellEnd"/>
            <w:r w:rsidR="005E3624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="005E3624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</w:p>
          <w:p w14:paraId="566C56A6" w14:textId="3990D26E" w:rsidR="005E3624" w:rsidRPr="005E3624" w:rsidRDefault="00E00152" w:rsidP="0002235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901986">
              <w:rPr>
                <w:rFonts w:ascii="Arial" w:hAnsi="Arial" w:cs="Arial"/>
                <w:sz w:val="18"/>
                <w:szCs w:val="18"/>
              </w:rPr>
              <w:t>E</w:t>
            </w:r>
            <w:r w:rsidR="005E3624">
              <w:rPr>
                <w:rFonts w:ascii="Arial" w:hAnsi="Arial" w:cs="Arial"/>
                <w:sz w:val="18"/>
                <w:szCs w:val="18"/>
              </w:rPr>
              <w:t xml:space="preserve">ine kurze Geschichte zu einem Gegenstand schreiben / </w:t>
            </w:r>
            <w:proofErr w:type="spellStart"/>
            <w:r w:rsidR="005E3624">
              <w:rPr>
                <w:rFonts w:ascii="Arial" w:hAnsi="Arial" w:cs="Arial"/>
                <w:sz w:val="18"/>
                <w:szCs w:val="18"/>
              </w:rPr>
              <w:t>Sc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119" w:type="dxa"/>
          </w:tcPr>
          <w:p w14:paraId="1544F7C6" w14:textId="64AA63A8" w:rsidR="00207FAF" w:rsidRPr="005E3624" w:rsidRDefault="005E3624" w:rsidP="00470FE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WB 21/19</w:t>
            </w:r>
          </w:p>
        </w:tc>
      </w:tr>
      <w:tr w:rsidR="00207FAF" w:rsidRPr="005E3624" w14:paraId="48BC8B44" w14:textId="77777777" w:rsidTr="004C03D1">
        <w:tc>
          <w:tcPr>
            <w:tcW w:w="709" w:type="dxa"/>
          </w:tcPr>
          <w:p w14:paraId="14F01E76" w14:textId="49E49858" w:rsidR="00207FAF" w:rsidRPr="005E3624" w:rsidRDefault="00CC48E1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709" w:type="dxa"/>
          </w:tcPr>
          <w:p w14:paraId="5ACD457F" w14:textId="37671F17" w:rsidR="00207FAF" w:rsidRPr="005E3624" w:rsidRDefault="00B42A2D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1701" w:type="dxa"/>
          </w:tcPr>
          <w:p w14:paraId="0FEFEE8F" w14:textId="66B23DE9" w:rsidR="00207FAF" w:rsidRPr="005E3624" w:rsidRDefault="004809BE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Check-out</w:t>
            </w:r>
          </w:p>
        </w:tc>
        <w:tc>
          <w:tcPr>
            <w:tcW w:w="1134" w:type="dxa"/>
          </w:tcPr>
          <w:p w14:paraId="029F9A20" w14:textId="7E476370" w:rsidR="00207FAF" w:rsidRPr="005E3624" w:rsidRDefault="004809BE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2835" w:type="dxa"/>
          </w:tcPr>
          <w:p w14:paraId="3FE87D9D" w14:textId="10F874AA" w:rsidR="00207FAF" w:rsidRPr="005E3624" w:rsidRDefault="004809BE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“Can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you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…?“, ex. 1-3</w:t>
            </w:r>
          </w:p>
        </w:tc>
        <w:tc>
          <w:tcPr>
            <w:tcW w:w="5245" w:type="dxa"/>
          </w:tcPr>
          <w:p w14:paraId="5527CE85" w14:textId="683D3118" w:rsidR="002C2A9C" w:rsidRPr="005E3624" w:rsidRDefault="004809BE" w:rsidP="009004D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Selbstkontrolle: Die Lernziele der Unit überprüfen</w:t>
            </w:r>
            <w:r w:rsidR="00937234">
              <w:rPr>
                <w:rFonts w:ascii="Arial" w:hAnsi="Arial" w:cs="Arial"/>
                <w:sz w:val="18"/>
                <w:szCs w:val="18"/>
              </w:rPr>
              <w:t xml:space="preserve"> /</w:t>
            </w:r>
            <w:r w:rsidR="005C6B5C">
              <w:rPr>
                <w:rFonts w:ascii="Arial" w:hAnsi="Arial" w:cs="Arial"/>
                <w:sz w:val="18"/>
                <w:szCs w:val="18"/>
              </w:rPr>
              <w:t xml:space="preserve"> G, WS</w:t>
            </w:r>
          </w:p>
        </w:tc>
        <w:tc>
          <w:tcPr>
            <w:tcW w:w="2119" w:type="dxa"/>
          </w:tcPr>
          <w:p w14:paraId="65629B60" w14:textId="77777777" w:rsidR="007D143F" w:rsidRDefault="004809BE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WB 22/20-21</w:t>
            </w:r>
          </w:p>
          <w:p w14:paraId="46C18882" w14:textId="77777777" w:rsidR="003E5C9A" w:rsidRDefault="003E5C9A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Folie 11</w:t>
            </w:r>
          </w:p>
          <w:p w14:paraId="732AB707" w14:textId="099ECE3A" w:rsidR="00C3315F" w:rsidRPr="005E3624" w:rsidRDefault="00C3315F" w:rsidP="00467BC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KV 20-21</w:t>
            </w:r>
          </w:p>
        </w:tc>
      </w:tr>
      <w:tr w:rsidR="004C03D1" w:rsidRPr="00504639" w14:paraId="3B1E4801" w14:textId="77777777" w:rsidTr="004C03D1">
        <w:trPr>
          <w:trHeight w:val="673"/>
        </w:trPr>
        <w:tc>
          <w:tcPr>
            <w:tcW w:w="709" w:type="dxa"/>
          </w:tcPr>
          <w:p w14:paraId="1D4009C7" w14:textId="77777777" w:rsidR="004C03D1" w:rsidRPr="00181177" w:rsidRDefault="004C03D1" w:rsidP="00937234">
            <w:pPr>
              <w:spacing w:line="312" w:lineRule="auto"/>
              <w:rPr>
                <w:rFonts w:ascii="Arial" w:hAnsi="Arial" w:cs="Arial"/>
                <w:sz w:val="18"/>
                <w:szCs w:val="18"/>
                <w:highlight w:val="yellow"/>
                <w:lang w:val="en-US"/>
              </w:rPr>
            </w:pPr>
          </w:p>
        </w:tc>
        <w:tc>
          <w:tcPr>
            <w:tcW w:w="709" w:type="dxa"/>
          </w:tcPr>
          <w:p w14:paraId="3CC3DB7A" w14:textId="77777777" w:rsidR="004C03D1" w:rsidRPr="00181177" w:rsidRDefault="004C03D1" w:rsidP="00937234">
            <w:pPr>
              <w:spacing w:line="312" w:lineRule="auto"/>
              <w:rPr>
                <w:rFonts w:ascii="Arial" w:hAnsi="Arial" w:cs="Arial"/>
                <w:sz w:val="18"/>
                <w:szCs w:val="18"/>
                <w:highlight w:val="yellow"/>
                <w:lang w:val="en-US"/>
              </w:rPr>
            </w:pPr>
          </w:p>
        </w:tc>
        <w:tc>
          <w:tcPr>
            <w:tcW w:w="1701" w:type="dxa"/>
          </w:tcPr>
          <w:p w14:paraId="40C7BC66" w14:textId="65A393E4" w:rsidR="004C03D1" w:rsidRPr="009113BA" w:rsidRDefault="00EC6602" w:rsidP="00937234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4C03D1" w:rsidRPr="009113BA">
              <w:rPr>
                <w:rFonts w:ascii="Arial" w:hAnsi="Arial" w:cs="Arial"/>
                <w:sz w:val="18"/>
                <w:szCs w:val="18"/>
                <w:lang w:val="en-US"/>
              </w:rPr>
              <w:t>Extra Line</w:t>
            </w:r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1134" w:type="dxa"/>
          </w:tcPr>
          <w:p w14:paraId="4993702B" w14:textId="4F6D6D04" w:rsidR="004C03D1" w:rsidRPr="009113BA" w:rsidRDefault="00EC6602" w:rsidP="00937234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9113BA" w:rsidRPr="009113BA">
              <w:rPr>
                <w:rFonts w:ascii="Arial" w:hAnsi="Arial" w:cs="Arial"/>
                <w:sz w:val="18"/>
                <w:szCs w:val="18"/>
                <w:lang w:val="en-US"/>
              </w:rPr>
              <w:t>146-147</w:t>
            </w:r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835" w:type="dxa"/>
          </w:tcPr>
          <w:p w14:paraId="3842F6AA" w14:textId="7559BBB4" w:rsidR="004C03D1" w:rsidRPr="004C03D1" w:rsidRDefault="00EC6602" w:rsidP="00EC6602">
            <w:pPr>
              <w:spacing w:line="312" w:lineRule="auto"/>
              <w:rPr>
                <w:rFonts w:ascii="Arial" w:hAnsi="Arial" w:cs="Arial"/>
                <w:sz w:val="18"/>
                <w:szCs w:val="18"/>
                <w:highlight w:val="yellow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4C03D1" w:rsidRPr="004C03D1">
              <w:rPr>
                <w:rFonts w:ascii="Arial" w:hAnsi="Arial" w:cs="Arial"/>
                <w:sz w:val="18"/>
                <w:szCs w:val="18"/>
                <w:lang w:val="en-US"/>
              </w:rPr>
              <w:t>Horrid Henry’s Christmas play</w:t>
            </w:r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5245" w:type="dxa"/>
          </w:tcPr>
          <w:p w14:paraId="7BFDB7D0" w14:textId="22B3C1FD" w:rsidR="004C03D1" w:rsidRPr="00181177" w:rsidRDefault="00EC6602" w:rsidP="006F129B">
            <w:pPr>
              <w:spacing w:line="312" w:lineRule="auto"/>
              <w:rPr>
                <w:rFonts w:ascii="Arial" w:hAnsi="Arial" w:cs="Arial"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6F129B">
              <w:rPr>
                <w:rFonts w:ascii="Arial" w:hAnsi="Arial" w:cs="Arial"/>
                <w:sz w:val="18"/>
                <w:szCs w:val="18"/>
              </w:rPr>
              <w:t>L</w:t>
            </w:r>
            <w:r w:rsidR="004C03D1">
              <w:rPr>
                <w:rFonts w:ascii="Arial" w:hAnsi="Arial" w:cs="Arial"/>
                <w:sz w:val="18"/>
                <w:szCs w:val="18"/>
              </w:rPr>
              <w:t>ängere Textarbeit; d</w:t>
            </w:r>
            <w:r w:rsidR="004C03D1" w:rsidRPr="00827CC7">
              <w:rPr>
                <w:rFonts w:ascii="Arial" w:hAnsi="Arial" w:cs="Arial"/>
                <w:sz w:val="18"/>
                <w:szCs w:val="18"/>
              </w:rPr>
              <w:t xml:space="preserve">ie Geschichte </w:t>
            </w:r>
            <w:r w:rsidR="004C03D1">
              <w:rPr>
                <w:rFonts w:ascii="Arial" w:hAnsi="Arial" w:cs="Arial"/>
                <w:sz w:val="18"/>
                <w:szCs w:val="18"/>
              </w:rPr>
              <w:t>kann fakultativ nach Unit 2 eingesetzt werden.</w:t>
            </w:r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119" w:type="dxa"/>
          </w:tcPr>
          <w:p w14:paraId="36112ABD" w14:textId="2DFF15A6" w:rsidR="00504639" w:rsidRDefault="00504639" w:rsidP="00937234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CD S2/30-34</w:t>
            </w:r>
          </w:p>
          <w:p w14:paraId="4BA1723F" w14:textId="27100E3E" w:rsidR="00504639" w:rsidRDefault="00504639" w:rsidP="00937234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CD L4/26-30</w:t>
            </w:r>
          </w:p>
          <w:p w14:paraId="16388116" w14:textId="77777777" w:rsidR="004C03D1" w:rsidRPr="005E3B5B" w:rsidRDefault="004C03D1" w:rsidP="00937234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5E3B5B">
              <w:rPr>
                <w:rFonts w:ascii="Arial" w:hAnsi="Arial" w:cs="Arial"/>
                <w:sz w:val="18"/>
                <w:szCs w:val="18"/>
                <w:lang w:val="en-US"/>
              </w:rPr>
              <w:t>Folie</w:t>
            </w:r>
            <w:proofErr w:type="spellEnd"/>
            <w:r w:rsidRPr="005E3B5B">
              <w:rPr>
                <w:rFonts w:ascii="Arial" w:hAnsi="Arial" w:cs="Arial"/>
                <w:sz w:val="18"/>
                <w:szCs w:val="18"/>
                <w:lang w:val="en-US"/>
              </w:rPr>
              <w:t xml:space="preserve"> 38</w:t>
            </w:r>
          </w:p>
          <w:p w14:paraId="4F81A185" w14:textId="39703A9D" w:rsidR="005E3B5B" w:rsidRPr="00504639" w:rsidRDefault="007D7CFB" w:rsidP="00937234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KV 85</w:t>
            </w:r>
          </w:p>
        </w:tc>
      </w:tr>
    </w:tbl>
    <w:p w14:paraId="150AB996" w14:textId="0BA8AFB6" w:rsidR="00E2355D" w:rsidRDefault="00E2355D" w:rsidP="00AD3FA9">
      <w:pPr>
        <w:spacing w:after="0" w:line="312" w:lineRule="auto"/>
        <w:rPr>
          <w:rFonts w:ascii="Arial" w:hAnsi="Arial" w:cs="Arial"/>
          <w:sz w:val="18"/>
          <w:szCs w:val="18"/>
          <w:lang w:val="en-US"/>
        </w:rPr>
      </w:pPr>
    </w:p>
    <w:p w14:paraId="4460F8AA" w14:textId="77777777" w:rsidR="00224970" w:rsidRPr="005E3B5B" w:rsidRDefault="00224970" w:rsidP="00AD3FA9">
      <w:pPr>
        <w:spacing w:after="0" w:line="312" w:lineRule="auto"/>
        <w:rPr>
          <w:rFonts w:ascii="Arial" w:hAnsi="Arial" w:cs="Arial"/>
          <w:sz w:val="18"/>
          <w:szCs w:val="18"/>
          <w:lang w:val="en-US"/>
        </w:rPr>
      </w:pPr>
    </w:p>
    <w:p w14:paraId="1C99E260" w14:textId="538CF0EC" w:rsidR="003B08EC" w:rsidRPr="00C44FDF" w:rsidRDefault="00C44FDF" w:rsidP="00AD3FA9">
      <w:pPr>
        <w:spacing w:after="0" w:line="312" w:lineRule="auto"/>
        <w:rPr>
          <w:rFonts w:ascii="Arial" w:hAnsi="Arial" w:cs="Arial"/>
          <w:b/>
          <w:sz w:val="18"/>
          <w:szCs w:val="18"/>
          <w:lang w:val="en-US"/>
        </w:rPr>
      </w:pPr>
      <w:r w:rsidRPr="00C44FDF">
        <w:rPr>
          <w:rFonts w:ascii="Arial" w:hAnsi="Arial" w:cs="Arial"/>
          <w:b/>
          <w:sz w:val="18"/>
          <w:szCs w:val="18"/>
          <w:lang w:val="en-US"/>
        </w:rPr>
        <w:t>Across cultures 1: American stories and traditions</w:t>
      </w:r>
    </w:p>
    <w:p w14:paraId="568E4255" w14:textId="77777777" w:rsidR="003B08EC" w:rsidRDefault="003B08EC" w:rsidP="00AD3FA9">
      <w:pPr>
        <w:spacing w:after="0" w:line="312" w:lineRule="auto"/>
        <w:rPr>
          <w:rFonts w:ascii="Arial" w:hAnsi="Arial" w:cs="Arial"/>
          <w:sz w:val="18"/>
          <w:szCs w:val="18"/>
          <w:lang w:val="en-US"/>
        </w:rPr>
      </w:pPr>
    </w:p>
    <w:p w14:paraId="5371EF6D" w14:textId="77777777" w:rsidR="001E69AA" w:rsidRDefault="00A9119E" w:rsidP="00AD3FA9">
      <w:pPr>
        <w:spacing w:after="0" w:line="312" w:lineRule="auto"/>
        <w:rPr>
          <w:rFonts w:ascii="Arial" w:hAnsi="Arial" w:cs="Arial"/>
          <w:sz w:val="18"/>
          <w:szCs w:val="18"/>
        </w:rPr>
      </w:pPr>
      <w:r w:rsidRPr="001E69AA">
        <w:rPr>
          <w:rFonts w:ascii="Arial" w:hAnsi="Arial" w:cs="Arial"/>
          <w:sz w:val="18"/>
          <w:szCs w:val="18"/>
        </w:rPr>
        <w:t>Die S</w:t>
      </w:r>
      <w:r w:rsidR="001E69AA" w:rsidRPr="001E69AA">
        <w:rPr>
          <w:rFonts w:ascii="Arial" w:hAnsi="Arial" w:cs="Arial"/>
          <w:sz w:val="18"/>
          <w:szCs w:val="18"/>
        </w:rPr>
        <w:t xml:space="preserve"> lernen Halloweentraditionen kennen und sprechen über amerikanische und deutsche Sagen und Legenden.</w:t>
      </w:r>
    </w:p>
    <w:p w14:paraId="0FC77F8F" w14:textId="54FAFE3D" w:rsidR="00A9119E" w:rsidRPr="001E69AA" w:rsidRDefault="00A9119E" w:rsidP="00AD3FA9">
      <w:pPr>
        <w:spacing w:after="0" w:line="312" w:lineRule="auto"/>
        <w:rPr>
          <w:rFonts w:ascii="Arial" w:hAnsi="Arial" w:cs="Arial"/>
          <w:sz w:val="18"/>
          <w:szCs w:val="18"/>
        </w:rPr>
      </w:pPr>
      <w:r w:rsidRPr="001E69AA">
        <w:rPr>
          <w:rFonts w:ascii="Arial" w:hAnsi="Arial" w:cs="Arial"/>
          <w:sz w:val="18"/>
          <w:szCs w:val="18"/>
        </w:rPr>
        <w:t xml:space="preserve"> 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709"/>
        <w:gridCol w:w="1701"/>
        <w:gridCol w:w="1134"/>
        <w:gridCol w:w="2835"/>
        <w:gridCol w:w="5245"/>
        <w:gridCol w:w="2119"/>
      </w:tblGrid>
      <w:tr w:rsidR="00742378" w:rsidRPr="005E3624" w14:paraId="51208781" w14:textId="77777777" w:rsidTr="00CE4A42">
        <w:tc>
          <w:tcPr>
            <w:tcW w:w="709" w:type="dxa"/>
          </w:tcPr>
          <w:p w14:paraId="0B4B61A0" w14:textId="2B9C6DB4" w:rsidR="00742378" w:rsidRPr="005E3624" w:rsidRDefault="00742378" w:rsidP="00742378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UW</w:t>
            </w:r>
          </w:p>
        </w:tc>
        <w:tc>
          <w:tcPr>
            <w:tcW w:w="709" w:type="dxa"/>
          </w:tcPr>
          <w:p w14:paraId="65ECFB3C" w14:textId="2B29590D" w:rsidR="00742378" w:rsidRPr="005E3624" w:rsidRDefault="00742378" w:rsidP="00742378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2821EC">
              <w:rPr>
                <w:rFonts w:ascii="Arial" w:hAnsi="Arial" w:cs="Arial"/>
                <w:b/>
                <w:sz w:val="18"/>
                <w:szCs w:val="18"/>
              </w:rPr>
              <w:t>Std.</w:t>
            </w:r>
          </w:p>
        </w:tc>
        <w:tc>
          <w:tcPr>
            <w:tcW w:w="1701" w:type="dxa"/>
          </w:tcPr>
          <w:p w14:paraId="4F6F0AE8" w14:textId="6C4A0636" w:rsidR="00742378" w:rsidRDefault="00742378" w:rsidP="00742378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2821EC">
              <w:rPr>
                <w:rFonts w:ascii="Arial" w:hAnsi="Arial" w:cs="Arial"/>
                <w:b/>
                <w:sz w:val="18"/>
                <w:szCs w:val="18"/>
              </w:rPr>
              <w:t>Lektionsteil</w:t>
            </w:r>
            <w:proofErr w:type="spellEnd"/>
          </w:p>
        </w:tc>
        <w:tc>
          <w:tcPr>
            <w:tcW w:w="1134" w:type="dxa"/>
          </w:tcPr>
          <w:p w14:paraId="72024583" w14:textId="6EDD3230" w:rsidR="00742378" w:rsidRDefault="00742378" w:rsidP="00742378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2821EC">
              <w:rPr>
                <w:rFonts w:ascii="Arial" w:hAnsi="Arial" w:cs="Arial"/>
                <w:b/>
                <w:sz w:val="18"/>
                <w:szCs w:val="18"/>
              </w:rPr>
              <w:t>Seite</w:t>
            </w:r>
          </w:p>
        </w:tc>
        <w:tc>
          <w:tcPr>
            <w:tcW w:w="2835" w:type="dxa"/>
          </w:tcPr>
          <w:p w14:paraId="5C31AD9F" w14:textId="36DB3CEC" w:rsidR="00742378" w:rsidRPr="005E3624" w:rsidRDefault="00742378" w:rsidP="00742378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2821EC">
              <w:rPr>
                <w:rFonts w:ascii="Arial" w:hAnsi="Arial" w:cs="Arial"/>
                <w:b/>
                <w:sz w:val="18"/>
                <w:szCs w:val="18"/>
              </w:rPr>
              <w:t>Aufgabe</w:t>
            </w:r>
          </w:p>
        </w:tc>
        <w:tc>
          <w:tcPr>
            <w:tcW w:w="5245" w:type="dxa"/>
          </w:tcPr>
          <w:p w14:paraId="78DE907D" w14:textId="13BCE95A" w:rsidR="00742378" w:rsidRPr="005E3624" w:rsidRDefault="00742378" w:rsidP="00742378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2821EC">
              <w:rPr>
                <w:rFonts w:ascii="Arial" w:hAnsi="Arial" w:cs="Arial"/>
                <w:b/>
                <w:sz w:val="18"/>
                <w:szCs w:val="18"/>
              </w:rPr>
              <w:t>Inhalte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2821EC">
              <w:rPr>
                <w:rFonts w:ascii="Arial" w:hAnsi="Arial" w:cs="Arial"/>
                <w:b/>
                <w:sz w:val="18"/>
                <w:szCs w:val="18"/>
              </w:rPr>
              <w:t>/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2821EC">
              <w:rPr>
                <w:rFonts w:ascii="Arial" w:hAnsi="Arial" w:cs="Arial"/>
                <w:b/>
                <w:sz w:val="18"/>
                <w:szCs w:val="18"/>
              </w:rPr>
              <w:t>Kompetenzen</w:t>
            </w:r>
          </w:p>
        </w:tc>
        <w:tc>
          <w:tcPr>
            <w:tcW w:w="2119" w:type="dxa"/>
          </w:tcPr>
          <w:p w14:paraId="0D5A028D" w14:textId="5150DD56" w:rsidR="00742378" w:rsidRPr="005E3624" w:rsidRDefault="00742378" w:rsidP="00742378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2821EC">
              <w:rPr>
                <w:rFonts w:ascii="Arial" w:hAnsi="Arial" w:cs="Arial"/>
                <w:b/>
                <w:sz w:val="18"/>
                <w:szCs w:val="18"/>
              </w:rPr>
              <w:t>Begleitmaterialien</w:t>
            </w:r>
          </w:p>
        </w:tc>
      </w:tr>
      <w:tr w:rsidR="00742378" w:rsidRPr="009A3BA8" w14:paraId="0FF1CD31" w14:textId="77777777" w:rsidTr="00CE4A42">
        <w:tc>
          <w:tcPr>
            <w:tcW w:w="709" w:type="dxa"/>
          </w:tcPr>
          <w:p w14:paraId="61373018" w14:textId="012919B2" w:rsidR="00742378" w:rsidRPr="005E3624" w:rsidRDefault="00B16415" w:rsidP="00742378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709" w:type="dxa"/>
          </w:tcPr>
          <w:p w14:paraId="1D3CFC43" w14:textId="1D9E08CA" w:rsidR="00742378" w:rsidRPr="005E3624" w:rsidRDefault="00B42A2D" w:rsidP="00742378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1701" w:type="dxa"/>
          </w:tcPr>
          <w:p w14:paraId="47A64D43" w14:textId="3D775899" w:rsidR="00742378" w:rsidRPr="005E3624" w:rsidRDefault="00742378" w:rsidP="00742378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Across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cultures</w:t>
            </w:r>
            <w:proofErr w:type="spellEnd"/>
          </w:p>
        </w:tc>
        <w:tc>
          <w:tcPr>
            <w:tcW w:w="1134" w:type="dxa"/>
          </w:tcPr>
          <w:p w14:paraId="51EEE2A6" w14:textId="268ECBF0" w:rsidR="00742378" w:rsidRPr="005E3624" w:rsidRDefault="00742378" w:rsidP="00742378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2835" w:type="dxa"/>
          </w:tcPr>
          <w:p w14:paraId="6F3771AC" w14:textId="49005F69" w:rsidR="00D36E05" w:rsidRPr="00D36E05" w:rsidRDefault="00D36E05" w:rsidP="00742378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36E05">
              <w:rPr>
                <w:rFonts w:ascii="Arial" w:hAnsi="Arial" w:cs="Arial"/>
                <w:sz w:val="18"/>
                <w:szCs w:val="18"/>
                <w:lang w:val="en-US"/>
              </w:rPr>
              <w:t xml:space="preserve">„American stories and </w:t>
            </w:r>
            <w:proofErr w:type="spellStart"/>
            <w:r w:rsidRPr="00D36E05">
              <w:rPr>
                <w:rFonts w:ascii="Arial" w:hAnsi="Arial" w:cs="Arial"/>
                <w:sz w:val="18"/>
                <w:szCs w:val="18"/>
                <w:lang w:val="en-US"/>
              </w:rPr>
              <w:t>tradtions</w:t>
            </w:r>
            <w:proofErr w:type="spellEnd"/>
            <w:r w:rsidRPr="00D36E05">
              <w:rPr>
                <w:rFonts w:ascii="Arial" w:hAnsi="Arial" w:cs="Arial"/>
                <w:sz w:val="18"/>
                <w:szCs w:val="18"/>
                <w:lang w:val="en-US"/>
              </w:rPr>
              <w:t>“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,</w:t>
            </w:r>
          </w:p>
          <w:p w14:paraId="5479D5F1" w14:textId="3D10CFCA" w:rsidR="00742378" w:rsidRPr="00D36E05" w:rsidRDefault="00F86827" w:rsidP="00742378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36E05">
              <w:rPr>
                <w:rFonts w:ascii="Arial" w:hAnsi="Arial" w:cs="Arial"/>
                <w:sz w:val="18"/>
                <w:szCs w:val="18"/>
                <w:lang w:val="en-US"/>
              </w:rPr>
              <w:t xml:space="preserve">ex. </w:t>
            </w:r>
            <w:r w:rsidR="00564A29" w:rsidRPr="00D36E05">
              <w:rPr>
                <w:rFonts w:ascii="Arial" w:hAnsi="Arial" w:cs="Arial"/>
                <w:sz w:val="18"/>
                <w:szCs w:val="18"/>
                <w:lang w:val="en-US"/>
              </w:rPr>
              <w:t>1-2</w:t>
            </w:r>
          </w:p>
        </w:tc>
        <w:tc>
          <w:tcPr>
            <w:tcW w:w="5245" w:type="dxa"/>
          </w:tcPr>
          <w:p w14:paraId="3A46D1BA" w14:textId="1BEAF709" w:rsidR="00742378" w:rsidRDefault="00901986" w:rsidP="00742378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Ü</w:t>
            </w:r>
            <w:r w:rsidR="00564A29">
              <w:rPr>
                <w:rFonts w:ascii="Arial" w:hAnsi="Arial" w:cs="Arial"/>
                <w:sz w:val="18"/>
                <w:szCs w:val="18"/>
              </w:rPr>
              <w:t>ber die Geschichte von Halloween lesen / L</w:t>
            </w:r>
            <w:r w:rsidR="002169DB">
              <w:rPr>
                <w:rFonts w:ascii="Arial" w:hAnsi="Arial" w:cs="Arial"/>
                <w:sz w:val="18"/>
                <w:szCs w:val="18"/>
              </w:rPr>
              <w:t>, IKK</w:t>
            </w:r>
          </w:p>
          <w:p w14:paraId="61115E02" w14:textId="314A62EA" w:rsidR="00564A29" w:rsidRPr="005E3624" w:rsidRDefault="00901986" w:rsidP="00742378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</w:t>
            </w:r>
            <w:r w:rsidR="00564A29">
              <w:rPr>
                <w:rFonts w:ascii="Arial" w:hAnsi="Arial" w:cs="Arial"/>
                <w:sz w:val="18"/>
                <w:szCs w:val="18"/>
              </w:rPr>
              <w:t xml:space="preserve">urch einen </w:t>
            </w:r>
            <w:proofErr w:type="spellStart"/>
            <w:r w:rsidR="00564A29">
              <w:rPr>
                <w:rFonts w:ascii="Arial" w:hAnsi="Arial" w:cs="Arial"/>
                <w:sz w:val="18"/>
                <w:szCs w:val="18"/>
              </w:rPr>
              <w:t>Hörtext</w:t>
            </w:r>
            <w:proofErr w:type="spellEnd"/>
            <w:r w:rsidR="00564A29">
              <w:rPr>
                <w:rFonts w:ascii="Arial" w:hAnsi="Arial" w:cs="Arial"/>
                <w:sz w:val="18"/>
                <w:szCs w:val="18"/>
              </w:rPr>
              <w:t xml:space="preserve"> die Tradition des </w:t>
            </w:r>
            <w:r w:rsidR="00564A29" w:rsidRPr="00564A29">
              <w:rPr>
                <w:rFonts w:ascii="Arial" w:hAnsi="Arial" w:cs="Arial"/>
                <w:i/>
                <w:sz w:val="18"/>
                <w:szCs w:val="18"/>
              </w:rPr>
              <w:t>Trick-</w:t>
            </w:r>
            <w:proofErr w:type="spellStart"/>
            <w:r w:rsidR="00564A29" w:rsidRPr="00564A29">
              <w:rPr>
                <w:rFonts w:ascii="Arial" w:hAnsi="Arial" w:cs="Arial"/>
                <w:i/>
                <w:sz w:val="18"/>
                <w:szCs w:val="18"/>
              </w:rPr>
              <w:t>or</w:t>
            </w:r>
            <w:proofErr w:type="spellEnd"/>
            <w:r w:rsidR="00564A29" w:rsidRPr="00564A29">
              <w:rPr>
                <w:rFonts w:ascii="Arial" w:hAnsi="Arial" w:cs="Arial"/>
                <w:i/>
                <w:sz w:val="18"/>
                <w:szCs w:val="18"/>
              </w:rPr>
              <w:t>-</w:t>
            </w:r>
            <w:proofErr w:type="spellStart"/>
            <w:r w:rsidR="00564A29" w:rsidRPr="00564A29">
              <w:rPr>
                <w:rFonts w:ascii="Arial" w:hAnsi="Arial" w:cs="Arial"/>
                <w:i/>
                <w:sz w:val="18"/>
                <w:szCs w:val="18"/>
              </w:rPr>
              <w:t>treating</w:t>
            </w:r>
            <w:proofErr w:type="spellEnd"/>
            <w:r w:rsidR="00564A29">
              <w:rPr>
                <w:rFonts w:ascii="Arial" w:hAnsi="Arial" w:cs="Arial"/>
                <w:sz w:val="18"/>
                <w:szCs w:val="18"/>
              </w:rPr>
              <w:t xml:space="preserve"> genauer kennenlernen / H</w:t>
            </w:r>
            <w:r w:rsidR="002169DB">
              <w:rPr>
                <w:rFonts w:ascii="Arial" w:hAnsi="Arial" w:cs="Arial"/>
                <w:sz w:val="18"/>
                <w:szCs w:val="18"/>
              </w:rPr>
              <w:t>, IKK</w:t>
            </w:r>
          </w:p>
        </w:tc>
        <w:tc>
          <w:tcPr>
            <w:tcW w:w="2119" w:type="dxa"/>
          </w:tcPr>
          <w:p w14:paraId="0FBBFC52" w14:textId="0762BDCA" w:rsidR="00742378" w:rsidRPr="00181177" w:rsidRDefault="00F86827" w:rsidP="00742378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81177">
              <w:rPr>
                <w:rFonts w:ascii="Arial" w:hAnsi="Arial" w:cs="Arial"/>
                <w:sz w:val="18"/>
                <w:szCs w:val="18"/>
                <w:lang w:val="en-US"/>
              </w:rPr>
              <w:t>CD S1/21-22</w:t>
            </w:r>
          </w:p>
          <w:p w14:paraId="4F46F3EB" w14:textId="104FFF19" w:rsidR="00F86827" w:rsidRPr="00181177" w:rsidRDefault="00E31E1C" w:rsidP="00742378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81177">
              <w:rPr>
                <w:rFonts w:ascii="Arial" w:hAnsi="Arial" w:cs="Arial"/>
                <w:sz w:val="18"/>
                <w:szCs w:val="18"/>
                <w:lang w:val="en-US"/>
              </w:rPr>
              <w:t>CD L2/</w:t>
            </w:r>
            <w:r w:rsidR="00F86827" w:rsidRPr="00181177">
              <w:rPr>
                <w:rFonts w:ascii="Arial" w:hAnsi="Arial" w:cs="Arial"/>
                <w:sz w:val="18"/>
                <w:szCs w:val="18"/>
                <w:lang w:val="en-US"/>
              </w:rPr>
              <w:t>1-4</w:t>
            </w:r>
          </w:p>
          <w:p w14:paraId="1C2E546F" w14:textId="77777777" w:rsidR="00F86827" w:rsidRPr="00181177" w:rsidRDefault="00F86827" w:rsidP="00742378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81177">
              <w:rPr>
                <w:rFonts w:ascii="Arial" w:hAnsi="Arial" w:cs="Arial"/>
                <w:sz w:val="18"/>
                <w:szCs w:val="18"/>
                <w:lang w:val="en-US"/>
              </w:rPr>
              <w:t>WB 23/1</w:t>
            </w:r>
          </w:p>
          <w:p w14:paraId="72505C4C" w14:textId="3869EC15" w:rsidR="00FB2C6A" w:rsidRPr="00181177" w:rsidRDefault="00FB2C6A" w:rsidP="00742378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181177">
              <w:rPr>
                <w:rFonts w:ascii="Arial" w:hAnsi="Arial" w:cs="Arial"/>
                <w:sz w:val="18"/>
                <w:szCs w:val="18"/>
                <w:lang w:val="en-US"/>
              </w:rPr>
              <w:t>Folie</w:t>
            </w:r>
            <w:proofErr w:type="spellEnd"/>
            <w:r w:rsidRPr="00181177">
              <w:rPr>
                <w:rFonts w:ascii="Arial" w:hAnsi="Arial" w:cs="Arial"/>
                <w:sz w:val="18"/>
                <w:szCs w:val="18"/>
                <w:lang w:val="en-US"/>
              </w:rPr>
              <w:t xml:space="preserve"> 13</w:t>
            </w:r>
          </w:p>
        </w:tc>
      </w:tr>
      <w:tr w:rsidR="00742378" w:rsidRPr="005E3624" w14:paraId="17128B51" w14:textId="77777777" w:rsidTr="00CE4A42">
        <w:tc>
          <w:tcPr>
            <w:tcW w:w="709" w:type="dxa"/>
          </w:tcPr>
          <w:p w14:paraId="4A5994C3" w14:textId="49E8AFA0" w:rsidR="00742378" w:rsidRPr="00181177" w:rsidRDefault="00742378" w:rsidP="00742378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</w:tcPr>
          <w:p w14:paraId="69ACCD03" w14:textId="3F2EAE40" w:rsidR="00742378" w:rsidRPr="005E3624" w:rsidRDefault="00B42A2D" w:rsidP="00742378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701" w:type="dxa"/>
          </w:tcPr>
          <w:p w14:paraId="2541D391" w14:textId="77777777" w:rsidR="00742378" w:rsidRPr="005E3624" w:rsidRDefault="00742378" w:rsidP="00742378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95E3598" w14:textId="5DB89598" w:rsidR="00742378" w:rsidRPr="005E3624" w:rsidRDefault="00E31E1C" w:rsidP="00742378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2835" w:type="dxa"/>
          </w:tcPr>
          <w:p w14:paraId="5E3AF2D7" w14:textId="1A038E31" w:rsidR="00742378" w:rsidRPr="005E3624" w:rsidRDefault="002169DB" w:rsidP="00742378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ex. 3</w:t>
            </w:r>
          </w:p>
        </w:tc>
        <w:tc>
          <w:tcPr>
            <w:tcW w:w="5245" w:type="dxa"/>
          </w:tcPr>
          <w:p w14:paraId="3B6D7BCC" w14:textId="57306E12" w:rsidR="00224970" w:rsidRDefault="00901986" w:rsidP="002169DB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Di</w:t>
            </w:r>
            <w:r w:rsidR="00E31E1C">
              <w:rPr>
                <w:rFonts w:ascii="Arial" w:hAnsi="Arial" w:cs="Arial"/>
                <w:sz w:val="18"/>
                <w:szCs w:val="18"/>
              </w:rPr>
              <w:t>e Geschichte von Paul Bunyan kennenlernen</w:t>
            </w:r>
            <w:r w:rsidR="00CC371A">
              <w:rPr>
                <w:rFonts w:ascii="Arial" w:hAnsi="Arial" w:cs="Arial"/>
                <w:sz w:val="18"/>
                <w:szCs w:val="18"/>
              </w:rPr>
              <w:t xml:space="preserve"> und mit deutschen L</w:t>
            </w:r>
            <w:r w:rsidR="00E31E1C">
              <w:rPr>
                <w:rFonts w:ascii="Arial" w:hAnsi="Arial" w:cs="Arial"/>
                <w:sz w:val="18"/>
                <w:szCs w:val="18"/>
              </w:rPr>
              <w:t>egenden zu Landschaften vergleichen /</w:t>
            </w:r>
            <w:r w:rsidR="00DB0E7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31E1C">
              <w:rPr>
                <w:rFonts w:ascii="Arial" w:hAnsi="Arial" w:cs="Arial"/>
                <w:sz w:val="18"/>
                <w:szCs w:val="18"/>
              </w:rPr>
              <w:t xml:space="preserve">L, H, </w:t>
            </w:r>
            <w:proofErr w:type="spellStart"/>
            <w:r w:rsidR="00E31E1C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  <w:r w:rsidR="002169DB">
              <w:rPr>
                <w:rFonts w:ascii="Arial" w:hAnsi="Arial" w:cs="Arial"/>
                <w:sz w:val="18"/>
                <w:szCs w:val="18"/>
              </w:rPr>
              <w:t>, IKK</w:t>
            </w:r>
          </w:p>
          <w:p w14:paraId="16830E28" w14:textId="4D2CA3E9" w:rsidR="00224970" w:rsidRPr="00E31E1C" w:rsidRDefault="00224970" w:rsidP="002169DB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19" w:type="dxa"/>
          </w:tcPr>
          <w:p w14:paraId="4709197B" w14:textId="7EB570A7" w:rsidR="00742378" w:rsidRDefault="00E31E1C" w:rsidP="00742378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CD S1/23</w:t>
            </w:r>
          </w:p>
          <w:p w14:paraId="4A67100B" w14:textId="7266BE0D" w:rsidR="00E31E1C" w:rsidRDefault="002169DB" w:rsidP="00742378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CD L2/5</w:t>
            </w:r>
          </w:p>
          <w:p w14:paraId="3CC2C529" w14:textId="7D4E6636" w:rsidR="00E31E1C" w:rsidRPr="005E3624" w:rsidRDefault="00E31E1C" w:rsidP="00742378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169DB" w:rsidRPr="005E3624" w14:paraId="4953EB2A" w14:textId="77777777" w:rsidTr="00CE4A42">
        <w:tc>
          <w:tcPr>
            <w:tcW w:w="709" w:type="dxa"/>
          </w:tcPr>
          <w:p w14:paraId="5A76D434" w14:textId="77777777" w:rsidR="002169DB" w:rsidRPr="002169DB" w:rsidRDefault="002169DB" w:rsidP="00742378">
            <w:pPr>
              <w:spacing w:line="312" w:lineRule="auto"/>
              <w:rPr>
                <w:rFonts w:ascii="Arial" w:hAnsi="Arial" w:cs="Arial"/>
                <w:sz w:val="18"/>
                <w:szCs w:val="18"/>
                <w:highlight w:val="green"/>
              </w:rPr>
            </w:pPr>
          </w:p>
        </w:tc>
        <w:tc>
          <w:tcPr>
            <w:tcW w:w="709" w:type="dxa"/>
          </w:tcPr>
          <w:p w14:paraId="1BB7B47F" w14:textId="7CDFA18A" w:rsidR="002169DB" w:rsidRPr="00BC780D" w:rsidRDefault="00B42A2D" w:rsidP="00742378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BC780D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1701" w:type="dxa"/>
          </w:tcPr>
          <w:p w14:paraId="71942B4C" w14:textId="77777777" w:rsidR="002169DB" w:rsidRPr="00BC780D" w:rsidRDefault="002169DB" w:rsidP="00742378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C4E0788" w14:textId="66F4B25A" w:rsidR="002169DB" w:rsidRPr="00BC780D" w:rsidRDefault="00BC780D" w:rsidP="00742378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BC780D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2835" w:type="dxa"/>
          </w:tcPr>
          <w:p w14:paraId="03E5A07A" w14:textId="77777777" w:rsidR="002169DB" w:rsidRDefault="002169DB" w:rsidP="00742378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BC780D">
              <w:rPr>
                <w:rFonts w:ascii="Arial" w:hAnsi="Arial" w:cs="Arial"/>
                <w:sz w:val="18"/>
                <w:szCs w:val="18"/>
              </w:rPr>
              <w:t>ex. 4-5</w:t>
            </w:r>
          </w:p>
          <w:p w14:paraId="3883CF3D" w14:textId="3E27546E" w:rsidR="00E00152" w:rsidRPr="00BC780D" w:rsidRDefault="00E00152" w:rsidP="00E0015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&lt;ex. 5&gt;</w:t>
            </w:r>
          </w:p>
        </w:tc>
        <w:tc>
          <w:tcPr>
            <w:tcW w:w="5245" w:type="dxa"/>
          </w:tcPr>
          <w:p w14:paraId="5C382DCF" w14:textId="17A549DC" w:rsidR="002169DB" w:rsidRPr="00BC780D" w:rsidRDefault="00CC7DD5" w:rsidP="002169DB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BC780D">
              <w:rPr>
                <w:rFonts w:ascii="Arial" w:hAnsi="Arial" w:cs="Arial"/>
                <w:sz w:val="18"/>
                <w:szCs w:val="18"/>
              </w:rPr>
              <w:t>E</w:t>
            </w:r>
            <w:r w:rsidR="002169DB" w:rsidRPr="00BC780D">
              <w:rPr>
                <w:rFonts w:ascii="Arial" w:hAnsi="Arial" w:cs="Arial"/>
                <w:sz w:val="18"/>
                <w:szCs w:val="18"/>
              </w:rPr>
              <w:t xml:space="preserve">inem </w:t>
            </w:r>
            <w:proofErr w:type="spellStart"/>
            <w:r w:rsidR="002169DB" w:rsidRPr="00BC780D">
              <w:rPr>
                <w:rFonts w:ascii="Arial" w:hAnsi="Arial" w:cs="Arial"/>
                <w:sz w:val="18"/>
                <w:szCs w:val="18"/>
              </w:rPr>
              <w:t>Hörtext</w:t>
            </w:r>
            <w:proofErr w:type="spellEnd"/>
            <w:r w:rsidR="002169DB" w:rsidRPr="00BC780D">
              <w:rPr>
                <w:rFonts w:ascii="Arial" w:hAnsi="Arial" w:cs="Arial"/>
                <w:sz w:val="18"/>
                <w:szCs w:val="18"/>
              </w:rPr>
              <w:t xml:space="preserve"> Informationen entnehmen und deren Wahrheitsgehalt überprüfen /</w:t>
            </w:r>
            <w:r w:rsidR="006A4F51" w:rsidRPr="00BC780D">
              <w:rPr>
                <w:rFonts w:ascii="Arial" w:hAnsi="Arial" w:cs="Arial"/>
                <w:sz w:val="18"/>
                <w:szCs w:val="18"/>
              </w:rPr>
              <w:t xml:space="preserve"> IKK,</w:t>
            </w:r>
            <w:r w:rsidR="002169DB" w:rsidRPr="00BC780D">
              <w:rPr>
                <w:rFonts w:ascii="Arial" w:hAnsi="Arial" w:cs="Arial"/>
                <w:sz w:val="18"/>
                <w:szCs w:val="18"/>
              </w:rPr>
              <w:t xml:space="preserve"> H, </w:t>
            </w:r>
            <w:proofErr w:type="spellStart"/>
            <w:r w:rsidR="002169DB" w:rsidRPr="00BC780D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</w:p>
          <w:p w14:paraId="33B2210A" w14:textId="0B68440E" w:rsidR="002169DB" w:rsidRPr="00BC780D" w:rsidRDefault="00E00152" w:rsidP="00E0015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2169DB" w:rsidRPr="00BC780D">
              <w:rPr>
                <w:rFonts w:ascii="Arial" w:hAnsi="Arial" w:cs="Arial"/>
                <w:sz w:val="18"/>
                <w:szCs w:val="18"/>
              </w:rPr>
              <w:t>Fragen zu einer fiktiven Person</w:t>
            </w:r>
            <w:r w:rsidR="006B73D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169DB" w:rsidRPr="00BC780D">
              <w:rPr>
                <w:rFonts w:ascii="Arial" w:hAnsi="Arial" w:cs="Arial"/>
                <w:sz w:val="18"/>
                <w:szCs w:val="18"/>
              </w:rPr>
              <w:t xml:space="preserve">auf dem </w:t>
            </w:r>
            <w:r w:rsidR="002169DB" w:rsidRPr="00BC780D">
              <w:rPr>
                <w:rFonts w:ascii="Arial" w:hAnsi="Arial" w:cs="Arial"/>
                <w:i/>
                <w:sz w:val="18"/>
                <w:szCs w:val="18"/>
              </w:rPr>
              <w:t xml:space="preserve">‘Hot </w:t>
            </w:r>
            <w:proofErr w:type="spellStart"/>
            <w:r w:rsidR="002169DB" w:rsidRPr="00BC780D">
              <w:rPr>
                <w:rFonts w:ascii="Arial" w:hAnsi="Arial" w:cs="Arial"/>
                <w:i/>
                <w:sz w:val="18"/>
                <w:szCs w:val="18"/>
              </w:rPr>
              <w:t>seat</w:t>
            </w:r>
            <w:proofErr w:type="spellEnd"/>
            <w:r w:rsidR="002169DB" w:rsidRPr="00BC780D">
              <w:rPr>
                <w:rFonts w:ascii="Arial" w:hAnsi="Arial" w:cs="Arial"/>
                <w:i/>
                <w:sz w:val="18"/>
                <w:szCs w:val="18"/>
              </w:rPr>
              <w:t>‘</w:t>
            </w:r>
            <w:r w:rsidR="002169DB" w:rsidRPr="00BC780D">
              <w:rPr>
                <w:rFonts w:ascii="Arial" w:hAnsi="Arial" w:cs="Arial"/>
                <w:sz w:val="18"/>
                <w:szCs w:val="18"/>
              </w:rPr>
              <w:t xml:space="preserve"> beantworten</w:t>
            </w:r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119" w:type="dxa"/>
          </w:tcPr>
          <w:p w14:paraId="6FF68839" w14:textId="5FD4F7C7" w:rsidR="002169DB" w:rsidRPr="00BC780D" w:rsidRDefault="002169DB" w:rsidP="00742378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BC780D">
              <w:rPr>
                <w:rFonts w:ascii="Arial" w:hAnsi="Arial" w:cs="Arial"/>
                <w:sz w:val="18"/>
                <w:szCs w:val="18"/>
              </w:rPr>
              <w:t>CD L2/ 6-8</w:t>
            </w:r>
          </w:p>
          <w:p w14:paraId="741B5E16" w14:textId="77777777" w:rsidR="002169DB" w:rsidRDefault="002169DB" w:rsidP="00742378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BC780D">
              <w:rPr>
                <w:rFonts w:ascii="Arial" w:hAnsi="Arial" w:cs="Arial"/>
                <w:sz w:val="18"/>
                <w:szCs w:val="18"/>
              </w:rPr>
              <w:t>WB 23/2</w:t>
            </w:r>
          </w:p>
          <w:p w14:paraId="53AA5A38" w14:textId="58F563A8" w:rsidR="005E6F38" w:rsidRPr="00BC780D" w:rsidRDefault="005E6F38" w:rsidP="00742378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KV 22</w:t>
            </w:r>
          </w:p>
        </w:tc>
      </w:tr>
    </w:tbl>
    <w:p w14:paraId="607B67BB" w14:textId="77777777" w:rsidR="0034512F" w:rsidRDefault="0034512F" w:rsidP="00AD3FA9">
      <w:pPr>
        <w:spacing w:after="0" w:line="312" w:lineRule="auto"/>
        <w:rPr>
          <w:rFonts w:ascii="Arial" w:hAnsi="Arial" w:cs="Arial"/>
          <w:b/>
          <w:sz w:val="18"/>
          <w:szCs w:val="18"/>
        </w:rPr>
      </w:pPr>
    </w:p>
    <w:p w14:paraId="3B6FE96A" w14:textId="294FEE65" w:rsidR="00B01543" w:rsidRPr="005E3624" w:rsidRDefault="00B01543" w:rsidP="00AD3FA9">
      <w:pPr>
        <w:spacing w:after="0" w:line="312" w:lineRule="auto"/>
        <w:rPr>
          <w:rFonts w:ascii="Arial" w:hAnsi="Arial" w:cs="Arial"/>
          <w:b/>
          <w:sz w:val="18"/>
          <w:szCs w:val="18"/>
        </w:rPr>
      </w:pPr>
      <w:r w:rsidRPr="005E3624">
        <w:rPr>
          <w:rFonts w:ascii="Arial" w:hAnsi="Arial" w:cs="Arial"/>
          <w:b/>
          <w:sz w:val="18"/>
          <w:szCs w:val="18"/>
        </w:rPr>
        <w:t>&lt;Revision A&gt;</w:t>
      </w:r>
    </w:p>
    <w:p w14:paraId="570ABCB1" w14:textId="77777777" w:rsidR="00AB0C1E" w:rsidRPr="005E3624" w:rsidRDefault="00AB0C1E" w:rsidP="00AD3FA9">
      <w:pPr>
        <w:spacing w:after="0" w:line="312" w:lineRule="auto"/>
        <w:rPr>
          <w:rFonts w:ascii="Arial" w:hAnsi="Arial" w:cs="Arial"/>
          <w:b/>
          <w:sz w:val="18"/>
          <w:szCs w:val="18"/>
        </w:rPr>
      </w:pPr>
    </w:p>
    <w:p w14:paraId="24A7C10D" w14:textId="7DF8CBD7" w:rsidR="00C62EE1" w:rsidRPr="002821EC" w:rsidRDefault="00C62EE1" w:rsidP="00AD3FA9">
      <w:pPr>
        <w:spacing w:after="0" w:line="312" w:lineRule="auto"/>
        <w:rPr>
          <w:rFonts w:ascii="Arial" w:hAnsi="Arial" w:cs="Arial"/>
          <w:sz w:val="18"/>
          <w:szCs w:val="18"/>
        </w:rPr>
      </w:pPr>
      <w:r w:rsidRPr="005E3624">
        <w:rPr>
          <w:rFonts w:ascii="Arial" w:hAnsi="Arial" w:cs="Arial"/>
          <w:sz w:val="18"/>
          <w:szCs w:val="18"/>
        </w:rPr>
        <w:t xml:space="preserve">Die S </w:t>
      </w:r>
      <w:r w:rsidRPr="002821EC">
        <w:rPr>
          <w:rFonts w:ascii="Arial" w:hAnsi="Arial" w:cs="Arial"/>
          <w:sz w:val="18"/>
          <w:szCs w:val="18"/>
        </w:rPr>
        <w:t>wiederholen und festigen auf der fakultativen Doppelseite die Inhalte der Unit 1 und 2.</w:t>
      </w:r>
    </w:p>
    <w:p w14:paraId="2617135C" w14:textId="77777777" w:rsidR="00303111" w:rsidRPr="002821EC" w:rsidRDefault="00303111" w:rsidP="00AD3FA9">
      <w:pPr>
        <w:spacing w:after="0" w:line="312" w:lineRule="auto"/>
        <w:rPr>
          <w:rFonts w:ascii="Arial" w:hAnsi="Arial" w:cs="Arial"/>
          <w:sz w:val="18"/>
          <w:szCs w:val="18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709"/>
        <w:gridCol w:w="1701"/>
        <w:gridCol w:w="1134"/>
        <w:gridCol w:w="2835"/>
        <w:gridCol w:w="5220"/>
        <w:gridCol w:w="2144"/>
      </w:tblGrid>
      <w:tr w:rsidR="007A4C1C" w:rsidRPr="002821EC" w14:paraId="17F2287C" w14:textId="77777777" w:rsidTr="007A4C1C">
        <w:tc>
          <w:tcPr>
            <w:tcW w:w="709" w:type="dxa"/>
          </w:tcPr>
          <w:p w14:paraId="6522EABC" w14:textId="2DD44B7E" w:rsidR="007A4C1C" w:rsidRPr="002821EC" w:rsidRDefault="00224970" w:rsidP="00B41897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UW</w:t>
            </w:r>
          </w:p>
        </w:tc>
        <w:tc>
          <w:tcPr>
            <w:tcW w:w="709" w:type="dxa"/>
          </w:tcPr>
          <w:p w14:paraId="07941BC6" w14:textId="10053CBA" w:rsidR="007A4C1C" w:rsidRPr="002821EC" w:rsidRDefault="007A4C1C" w:rsidP="00B41897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821EC">
              <w:rPr>
                <w:rFonts w:ascii="Arial" w:hAnsi="Arial" w:cs="Arial"/>
                <w:b/>
                <w:sz w:val="18"/>
                <w:szCs w:val="18"/>
              </w:rPr>
              <w:t>Std.</w:t>
            </w:r>
          </w:p>
        </w:tc>
        <w:tc>
          <w:tcPr>
            <w:tcW w:w="1701" w:type="dxa"/>
          </w:tcPr>
          <w:p w14:paraId="57FA2D81" w14:textId="3576107A" w:rsidR="007A4C1C" w:rsidRPr="002821EC" w:rsidRDefault="007A4C1C" w:rsidP="00B41897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2821EC">
              <w:rPr>
                <w:rFonts w:ascii="Arial" w:hAnsi="Arial" w:cs="Arial"/>
                <w:b/>
                <w:sz w:val="18"/>
                <w:szCs w:val="18"/>
              </w:rPr>
              <w:t>Lektionsteil</w:t>
            </w:r>
            <w:proofErr w:type="spellEnd"/>
          </w:p>
        </w:tc>
        <w:tc>
          <w:tcPr>
            <w:tcW w:w="1134" w:type="dxa"/>
          </w:tcPr>
          <w:p w14:paraId="33B09F02" w14:textId="294F90CA" w:rsidR="007A4C1C" w:rsidRPr="002821EC" w:rsidRDefault="007A4C1C" w:rsidP="00B41897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821EC">
              <w:rPr>
                <w:rFonts w:ascii="Arial" w:hAnsi="Arial" w:cs="Arial"/>
                <w:b/>
                <w:sz w:val="18"/>
                <w:szCs w:val="18"/>
              </w:rPr>
              <w:t>Seite</w:t>
            </w:r>
          </w:p>
        </w:tc>
        <w:tc>
          <w:tcPr>
            <w:tcW w:w="2835" w:type="dxa"/>
          </w:tcPr>
          <w:p w14:paraId="19D0CDD8" w14:textId="7C753723" w:rsidR="007A4C1C" w:rsidRPr="002821EC" w:rsidRDefault="007A4C1C" w:rsidP="00B41897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821EC">
              <w:rPr>
                <w:rFonts w:ascii="Arial" w:hAnsi="Arial" w:cs="Arial"/>
                <w:b/>
                <w:sz w:val="18"/>
                <w:szCs w:val="18"/>
              </w:rPr>
              <w:t>Aufgabe</w:t>
            </w:r>
          </w:p>
        </w:tc>
        <w:tc>
          <w:tcPr>
            <w:tcW w:w="5220" w:type="dxa"/>
          </w:tcPr>
          <w:p w14:paraId="7A75A132" w14:textId="6D6BE35C" w:rsidR="007A4C1C" w:rsidRPr="002821EC" w:rsidRDefault="007A4C1C" w:rsidP="00B41897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821EC">
              <w:rPr>
                <w:rFonts w:ascii="Arial" w:hAnsi="Arial" w:cs="Arial"/>
                <w:b/>
                <w:sz w:val="18"/>
                <w:szCs w:val="18"/>
              </w:rPr>
              <w:t>Inhalte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2821EC">
              <w:rPr>
                <w:rFonts w:ascii="Arial" w:hAnsi="Arial" w:cs="Arial"/>
                <w:b/>
                <w:sz w:val="18"/>
                <w:szCs w:val="18"/>
              </w:rPr>
              <w:t>/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2821EC">
              <w:rPr>
                <w:rFonts w:ascii="Arial" w:hAnsi="Arial" w:cs="Arial"/>
                <w:b/>
                <w:sz w:val="18"/>
                <w:szCs w:val="18"/>
              </w:rPr>
              <w:t>Kompetenzen</w:t>
            </w:r>
          </w:p>
        </w:tc>
        <w:tc>
          <w:tcPr>
            <w:tcW w:w="2144" w:type="dxa"/>
          </w:tcPr>
          <w:p w14:paraId="0DB5F12E" w14:textId="5BA024D5" w:rsidR="007A4C1C" w:rsidRPr="002821EC" w:rsidRDefault="007A4C1C" w:rsidP="00B41897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821EC">
              <w:rPr>
                <w:rFonts w:ascii="Arial" w:hAnsi="Arial" w:cs="Arial"/>
                <w:b/>
                <w:sz w:val="18"/>
                <w:szCs w:val="18"/>
              </w:rPr>
              <w:t>Begleitmaterialien</w:t>
            </w:r>
          </w:p>
        </w:tc>
      </w:tr>
      <w:tr w:rsidR="00207FAF" w:rsidRPr="002821EC" w14:paraId="6EED4142" w14:textId="77777777" w:rsidTr="007A4C1C">
        <w:tc>
          <w:tcPr>
            <w:tcW w:w="709" w:type="dxa"/>
          </w:tcPr>
          <w:p w14:paraId="2E7BCD14" w14:textId="37542385" w:rsidR="00207FAF" w:rsidRPr="002821EC" w:rsidRDefault="00B16415" w:rsidP="00924BF0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14:paraId="5E77352E" w14:textId="3C991D06" w:rsidR="00207FAF" w:rsidRPr="002821EC" w:rsidRDefault="00B42A2D" w:rsidP="00924BF0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1701" w:type="dxa"/>
          </w:tcPr>
          <w:p w14:paraId="1E401967" w14:textId="77777777" w:rsidR="00207FAF" w:rsidRPr="002821EC" w:rsidRDefault="00207FAF" w:rsidP="00924BF0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C1B4948" w14:textId="738AADA0" w:rsidR="00207FAF" w:rsidRPr="002821EC" w:rsidRDefault="0025417F" w:rsidP="00924BF0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E610BA">
              <w:rPr>
                <w:rFonts w:ascii="Arial" w:hAnsi="Arial" w:cs="Arial"/>
                <w:sz w:val="18"/>
                <w:szCs w:val="18"/>
              </w:rPr>
              <w:t>40</w:t>
            </w:r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835" w:type="dxa"/>
          </w:tcPr>
          <w:p w14:paraId="5DD6FFDC" w14:textId="6FC47665" w:rsidR="00207FAF" w:rsidRPr="002821EC" w:rsidRDefault="0025417F" w:rsidP="00924BF0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&lt;</w:t>
            </w:r>
            <w:r w:rsidR="00207FAF" w:rsidRPr="002821EC">
              <w:rPr>
                <w:rFonts w:ascii="Arial" w:hAnsi="Arial" w:cs="Arial"/>
                <w:sz w:val="18"/>
                <w:szCs w:val="18"/>
                <w:lang w:val="en-US"/>
              </w:rPr>
              <w:t>ex. 1-</w:t>
            </w:r>
            <w:r w:rsidR="00557321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&gt;</w:t>
            </w:r>
          </w:p>
        </w:tc>
        <w:tc>
          <w:tcPr>
            <w:tcW w:w="5220" w:type="dxa"/>
          </w:tcPr>
          <w:p w14:paraId="65A53E63" w14:textId="77777777" w:rsidR="00F947DB" w:rsidRDefault="0025417F" w:rsidP="00006C6B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proofErr w:type="spellStart"/>
            <w:r w:rsidR="00006C6B">
              <w:rPr>
                <w:rFonts w:ascii="Arial" w:hAnsi="Arial" w:cs="Arial"/>
                <w:sz w:val="18"/>
                <w:szCs w:val="18"/>
              </w:rPr>
              <w:t>Unitübergre</w:t>
            </w:r>
            <w:r w:rsidR="00877384">
              <w:rPr>
                <w:rFonts w:ascii="Arial" w:hAnsi="Arial" w:cs="Arial"/>
                <w:sz w:val="18"/>
                <w:szCs w:val="18"/>
              </w:rPr>
              <w:t>ifende</w:t>
            </w:r>
            <w:proofErr w:type="spellEnd"/>
            <w:r w:rsidR="00877384">
              <w:rPr>
                <w:rFonts w:ascii="Arial" w:hAnsi="Arial" w:cs="Arial"/>
                <w:sz w:val="18"/>
                <w:szCs w:val="18"/>
              </w:rPr>
              <w:t xml:space="preserve"> Wiederholung (Units 1-2)</w:t>
            </w:r>
            <w:r w:rsidR="00006C6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C227750" w14:textId="5AF89412" w:rsidR="00006C6B" w:rsidRPr="002821EC" w:rsidRDefault="00557321" w:rsidP="00557321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/ H, G, A</w:t>
            </w:r>
            <w:r w:rsidR="0025417F"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144" w:type="dxa"/>
          </w:tcPr>
          <w:p w14:paraId="724D1BF3" w14:textId="77777777" w:rsidR="00525366" w:rsidRDefault="00E610BA" w:rsidP="00BF7C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CD L2/9</w:t>
            </w:r>
          </w:p>
          <w:p w14:paraId="7147EA1D" w14:textId="712655AA" w:rsidR="00E610BA" w:rsidRPr="002821EC" w:rsidRDefault="00525366" w:rsidP="00BF7C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WB 24/1</w:t>
            </w:r>
            <w:r w:rsidR="00E610B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E610BA" w:rsidRPr="002821EC" w14:paraId="29571C63" w14:textId="77777777" w:rsidTr="007A4C1C">
        <w:tc>
          <w:tcPr>
            <w:tcW w:w="709" w:type="dxa"/>
          </w:tcPr>
          <w:p w14:paraId="2C84A7C4" w14:textId="100F4892" w:rsidR="00E610BA" w:rsidRDefault="00E610BA" w:rsidP="00924BF0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7824D846" w14:textId="3B07B82C" w:rsidR="00E610BA" w:rsidRDefault="00B42A2D" w:rsidP="00924BF0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1701" w:type="dxa"/>
          </w:tcPr>
          <w:p w14:paraId="3889FFF9" w14:textId="77777777" w:rsidR="00E610BA" w:rsidRPr="002821EC" w:rsidRDefault="00E610BA" w:rsidP="00924BF0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212DC7C1" w14:textId="3E3AD6BE" w:rsidR="00E610BA" w:rsidRDefault="00E610BA" w:rsidP="00924BF0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525366">
              <w:rPr>
                <w:rFonts w:ascii="Arial" w:hAnsi="Arial" w:cs="Arial"/>
                <w:sz w:val="18"/>
                <w:szCs w:val="18"/>
              </w:rPr>
              <w:t>40-</w:t>
            </w:r>
            <w:r>
              <w:rPr>
                <w:rFonts w:ascii="Arial" w:hAnsi="Arial" w:cs="Arial"/>
                <w:sz w:val="18"/>
                <w:szCs w:val="18"/>
              </w:rPr>
              <w:t>41&gt;</w:t>
            </w:r>
          </w:p>
        </w:tc>
        <w:tc>
          <w:tcPr>
            <w:tcW w:w="2835" w:type="dxa"/>
          </w:tcPr>
          <w:p w14:paraId="7454F7D9" w14:textId="6A8AACE4" w:rsidR="00E610BA" w:rsidRPr="00E610BA" w:rsidRDefault="00E610BA" w:rsidP="00557321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E610BA">
              <w:rPr>
                <w:rFonts w:ascii="Arial" w:hAnsi="Arial" w:cs="Arial"/>
                <w:sz w:val="18"/>
                <w:szCs w:val="18"/>
              </w:rPr>
              <w:t xml:space="preserve">&lt;ex. </w:t>
            </w:r>
            <w:r w:rsidR="00557321">
              <w:rPr>
                <w:rFonts w:ascii="Arial" w:hAnsi="Arial" w:cs="Arial"/>
                <w:sz w:val="18"/>
                <w:szCs w:val="18"/>
              </w:rPr>
              <w:t>3-4</w:t>
            </w:r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5220" w:type="dxa"/>
          </w:tcPr>
          <w:p w14:paraId="1156FBDB" w14:textId="77777777" w:rsidR="00E610BA" w:rsidRDefault="00E610BA" w:rsidP="00006C6B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Unitübergreifende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Wiederholung (Units 1-2)</w:t>
            </w:r>
          </w:p>
          <w:p w14:paraId="7AB53DA2" w14:textId="28BBB8F0" w:rsidR="00E610BA" w:rsidRDefault="00C579EC" w:rsidP="00006C6B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/ L</w:t>
            </w:r>
            <w:r w:rsidR="00E610BA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="00E610BA">
              <w:rPr>
                <w:rFonts w:ascii="Arial" w:hAnsi="Arial" w:cs="Arial"/>
                <w:sz w:val="18"/>
                <w:szCs w:val="18"/>
              </w:rPr>
              <w:t>Sc</w:t>
            </w:r>
            <w:proofErr w:type="spellEnd"/>
            <w:r w:rsidR="00E610BA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="00E610BA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  <w:r w:rsidR="00E610BA">
              <w:rPr>
                <w:rFonts w:ascii="Arial" w:hAnsi="Arial" w:cs="Arial"/>
                <w:sz w:val="18"/>
                <w:szCs w:val="18"/>
              </w:rPr>
              <w:t>, A, G&gt;</w:t>
            </w:r>
          </w:p>
        </w:tc>
        <w:tc>
          <w:tcPr>
            <w:tcW w:w="2144" w:type="dxa"/>
          </w:tcPr>
          <w:p w14:paraId="37C9A35B" w14:textId="6517A588" w:rsidR="00E610BA" w:rsidRDefault="00E610BA" w:rsidP="00B4189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WB 24/</w:t>
            </w:r>
            <w:r w:rsidR="00557321">
              <w:rPr>
                <w:rFonts w:ascii="Arial" w:hAnsi="Arial" w:cs="Arial"/>
                <w:sz w:val="18"/>
                <w:szCs w:val="18"/>
              </w:rPr>
              <w:t>2-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  <w:p w14:paraId="160A6F28" w14:textId="77FB79FC" w:rsidR="00E610BA" w:rsidRPr="002821EC" w:rsidRDefault="00224970" w:rsidP="00B4189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Folie 3</w:t>
            </w:r>
          </w:p>
        </w:tc>
      </w:tr>
      <w:tr w:rsidR="00557321" w:rsidRPr="002821EC" w14:paraId="6D3C22B5" w14:textId="77777777" w:rsidTr="007A4C1C">
        <w:tc>
          <w:tcPr>
            <w:tcW w:w="709" w:type="dxa"/>
          </w:tcPr>
          <w:p w14:paraId="62283FF0" w14:textId="77777777" w:rsidR="00557321" w:rsidRPr="0074574A" w:rsidRDefault="00557321" w:rsidP="00924BF0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3D29BE98" w14:textId="32313239" w:rsidR="00557321" w:rsidRPr="0074574A" w:rsidRDefault="00B42A2D" w:rsidP="00924BF0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74574A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1701" w:type="dxa"/>
          </w:tcPr>
          <w:p w14:paraId="05818FFC" w14:textId="77777777" w:rsidR="00557321" w:rsidRPr="0074574A" w:rsidRDefault="00557321" w:rsidP="00924BF0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67D63F4" w14:textId="74A273B7" w:rsidR="00557321" w:rsidRPr="0074574A" w:rsidRDefault="0074574A" w:rsidP="00924BF0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74574A">
              <w:rPr>
                <w:rFonts w:ascii="Arial" w:hAnsi="Arial" w:cs="Arial"/>
                <w:sz w:val="18"/>
                <w:szCs w:val="18"/>
              </w:rPr>
              <w:t>&lt;41&gt;</w:t>
            </w:r>
          </w:p>
        </w:tc>
        <w:tc>
          <w:tcPr>
            <w:tcW w:w="2835" w:type="dxa"/>
          </w:tcPr>
          <w:p w14:paraId="23706454" w14:textId="63D32430" w:rsidR="00557321" w:rsidRPr="0074574A" w:rsidRDefault="00557321" w:rsidP="00924BF0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74574A">
              <w:rPr>
                <w:rFonts w:ascii="Arial" w:hAnsi="Arial" w:cs="Arial"/>
                <w:sz w:val="18"/>
                <w:szCs w:val="18"/>
              </w:rPr>
              <w:t>&lt;ex 5&gt;</w:t>
            </w:r>
          </w:p>
        </w:tc>
        <w:tc>
          <w:tcPr>
            <w:tcW w:w="5220" w:type="dxa"/>
          </w:tcPr>
          <w:p w14:paraId="0DBE288E" w14:textId="77777777" w:rsidR="00B04EC3" w:rsidRPr="0074574A" w:rsidRDefault="00B04EC3" w:rsidP="00B04EC3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74574A">
              <w:rPr>
                <w:rFonts w:ascii="Arial" w:hAnsi="Arial" w:cs="Arial"/>
                <w:sz w:val="18"/>
                <w:szCs w:val="18"/>
              </w:rPr>
              <w:t>&lt;</w:t>
            </w:r>
            <w:proofErr w:type="spellStart"/>
            <w:r w:rsidRPr="0074574A">
              <w:rPr>
                <w:rFonts w:ascii="Arial" w:hAnsi="Arial" w:cs="Arial"/>
                <w:sz w:val="18"/>
                <w:szCs w:val="18"/>
              </w:rPr>
              <w:t>Unitübergreifende</w:t>
            </w:r>
            <w:proofErr w:type="spellEnd"/>
            <w:r w:rsidRPr="0074574A">
              <w:rPr>
                <w:rFonts w:ascii="Arial" w:hAnsi="Arial" w:cs="Arial"/>
                <w:sz w:val="18"/>
                <w:szCs w:val="18"/>
              </w:rPr>
              <w:t xml:space="preserve"> Wiederholung (Units 1-2)</w:t>
            </w:r>
          </w:p>
          <w:p w14:paraId="29C5B871" w14:textId="2D12BE65" w:rsidR="00557321" w:rsidRPr="0074574A" w:rsidRDefault="00C579EC" w:rsidP="00C579EC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74574A">
              <w:rPr>
                <w:rFonts w:ascii="Arial" w:hAnsi="Arial" w:cs="Arial"/>
                <w:sz w:val="18"/>
                <w:szCs w:val="18"/>
              </w:rPr>
              <w:t xml:space="preserve">/ WS, </w:t>
            </w:r>
            <w:proofErr w:type="spellStart"/>
            <w:r w:rsidR="00B04EC3" w:rsidRPr="0074574A">
              <w:rPr>
                <w:rFonts w:ascii="Arial" w:hAnsi="Arial" w:cs="Arial"/>
                <w:sz w:val="18"/>
                <w:szCs w:val="18"/>
              </w:rPr>
              <w:t>Sc</w:t>
            </w:r>
            <w:proofErr w:type="spellEnd"/>
            <w:r w:rsidR="00B04EC3" w:rsidRPr="0074574A">
              <w:rPr>
                <w:rFonts w:ascii="Arial" w:hAnsi="Arial" w:cs="Arial"/>
                <w:sz w:val="18"/>
                <w:szCs w:val="18"/>
              </w:rPr>
              <w:t>, G&gt;</w:t>
            </w:r>
          </w:p>
        </w:tc>
        <w:tc>
          <w:tcPr>
            <w:tcW w:w="2144" w:type="dxa"/>
          </w:tcPr>
          <w:p w14:paraId="76016D76" w14:textId="77777777" w:rsidR="00557321" w:rsidRDefault="00557321" w:rsidP="00B4189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74574A">
              <w:rPr>
                <w:rFonts w:ascii="Arial" w:hAnsi="Arial" w:cs="Arial"/>
                <w:sz w:val="18"/>
                <w:szCs w:val="18"/>
              </w:rPr>
              <w:t>WB 25/4-5</w:t>
            </w:r>
          </w:p>
          <w:p w14:paraId="21419D4C" w14:textId="2FD1424D" w:rsidR="00EC3460" w:rsidRPr="0074574A" w:rsidRDefault="00EC3460" w:rsidP="00B4189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KV 23-24</w:t>
            </w:r>
          </w:p>
        </w:tc>
      </w:tr>
    </w:tbl>
    <w:p w14:paraId="577E6690" w14:textId="4D8CA18A" w:rsidR="00E2355D" w:rsidRPr="00796C40" w:rsidRDefault="00E2355D" w:rsidP="00AD3FA9">
      <w:pPr>
        <w:spacing w:after="0" w:line="312" w:lineRule="auto"/>
        <w:rPr>
          <w:rFonts w:ascii="Arial" w:hAnsi="Arial" w:cs="Arial"/>
          <w:sz w:val="18"/>
          <w:szCs w:val="18"/>
        </w:rPr>
      </w:pPr>
    </w:p>
    <w:p w14:paraId="1B610812" w14:textId="77777777" w:rsidR="004955AE" w:rsidRPr="00796C40" w:rsidRDefault="004955AE" w:rsidP="00AD3FA9">
      <w:pPr>
        <w:spacing w:after="0" w:line="312" w:lineRule="auto"/>
        <w:rPr>
          <w:rFonts w:ascii="Arial" w:hAnsi="Arial" w:cs="Arial"/>
          <w:sz w:val="18"/>
          <w:szCs w:val="18"/>
        </w:rPr>
      </w:pPr>
    </w:p>
    <w:p w14:paraId="1F15D0CF" w14:textId="5A5B69B8" w:rsidR="0094463C" w:rsidRPr="0028462F" w:rsidRDefault="0028462F" w:rsidP="00AD3FA9">
      <w:pPr>
        <w:spacing w:after="0" w:line="312" w:lineRule="auto"/>
        <w:rPr>
          <w:rFonts w:ascii="Arial" w:hAnsi="Arial" w:cs="Arial"/>
          <w:b/>
          <w:sz w:val="18"/>
          <w:szCs w:val="18"/>
          <w:lang w:val="en-US"/>
        </w:rPr>
      </w:pPr>
      <w:r w:rsidRPr="0028462F">
        <w:rPr>
          <w:rFonts w:ascii="Arial" w:hAnsi="Arial" w:cs="Arial"/>
          <w:b/>
          <w:sz w:val="18"/>
          <w:szCs w:val="18"/>
          <w:lang w:val="en-US"/>
        </w:rPr>
        <w:t>Unit 3:</w:t>
      </w:r>
      <w:r w:rsidR="00DF7495">
        <w:rPr>
          <w:rFonts w:ascii="Arial" w:hAnsi="Arial" w:cs="Arial"/>
          <w:b/>
          <w:sz w:val="18"/>
          <w:szCs w:val="18"/>
          <w:lang w:val="en-US"/>
        </w:rPr>
        <w:t xml:space="preserve"> </w:t>
      </w:r>
      <w:r w:rsidRPr="0028462F">
        <w:rPr>
          <w:rFonts w:ascii="Arial" w:hAnsi="Arial" w:cs="Arial"/>
          <w:b/>
          <w:sz w:val="18"/>
          <w:szCs w:val="18"/>
          <w:lang w:val="en-US"/>
        </w:rPr>
        <w:t>Off to</w:t>
      </w:r>
      <w:r w:rsidR="00A56D9C">
        <w:rPr>
          <w:rFonts w:ascii="Arial" w:hAnsi="Arial" w:cs="Arial"/>
          <w:b/>
          <w:sz w:val="18"/>
          <w:szCs w:val="18"/>
          <w:lang w:val="en-US"/>
        </w:rPr>
        <w:t xml:space="preserve"> </w:t>
      </w:r>
      <w:r w:rsidRPr="0028462F">
        <w:rPr>
          <w:rFonts w:ascii="Arial" w:hAnsi="Arial" w:cs="Arial"/>
          <w:b/>
          <w:sz w:val="18"/>
          <w:szCs w:val="18"/>
          <w:lang w:val="en-US"/>
        </w:rPr>
        <w:t>the Rockies!</w:t>
      </w:r>
    </w:p>
    <w:p w14:paraId="7623D0B6" w14:textId="77777777" w:rsidR="00AB0C1E" w:rsidRPr="0028462F" w:rsidRDefault="00AB0C1E" w:rsidP="00AD3FA9">
      <w:pPr>
        <w:spacing w:after="0" w:line="312" w:lineRule="auto"/>
        <w:rPr>
          <w:rFonts w:ascii="Arial" w:hAnsi="Arial" w:cs="Arial"/>
          <w:sz w:val="18"/>
          <w:szCs w:val="18"/>
          <w:highlight w:val="green"/>
          <w:lang w:val="en-US"/>
        </w:rPr>
      </w:pPr>
    </w:p>
    <w:p w14:paraId="6936A4C6" w14:textId="3E4A6271" w:rsidR="00255412" w:rsidRPr="0028462F" w:rsidRDefault="00B01543" w:rsidP="006469AD">
      <w:pPr>
        <w:spacing w:after="0" w:line="312" w:lineRule="auto"/>
        <w:rPr>
          <w:rFonts w:ascii="Arial" w:hAnsi="Arial" w:cs="Arial"/>
          <w:sz w:val="18"/>
          <w:szCs w:val="18"/>
        </w:rPr>
      </w:pPr>
      <w:r w:rsidRPr="0028462F">
        <w:rPr>
          <w:rFonts w:ascii="Arial" w:hAnsi="Arial" w:cs="Arial"/>
          <w:sz w:val="18"/>
          <w:szCs w:val="18"/>
        </w:rPr>
        <w:t>Die S lernen</w:t>
      </w:r>
      <w:r w:rsidR="00912013" w:rsidRPr="0028462F">
        <w:rPr>
          <w:rFonts w:ascii="Arial" w:hAnsi="Arial" w:cs="Arial"/>
          <w:sz w:val="18"/>
          <w:szCs w:val="18"/>
        </w:rPr>
        <w:t xml:space="preserve"> </w:t>
      </w:r>
      <w:r w:rsidR="0028462F" w:rsidRPr="0028462F">
        <w:rPr>
          <w:rFonts w:ascii="Arial" w:hAnsi="Arial" w:cs="Arial"/>
          <w:sz w:val="18"/>
          <w:szCs w:val="18"/>
        </w:rPr>
        <w:t xml:space="preserve">die Tourismusregion Rocky Mountains kennen und eignen sich Vokabular über Aktivitäten in amerikanischen Sommerlagern an. Sie erlernen das </w:t>
      </w:r>
      <w:proofErr w:type="spellStart"/>
      <w:r w:rsidR="0028462F" w:rsidRPr="0028462F">
        <w:rPr>
          <w:rFonts w:ascii="Arial" w:hAnsi="Arial" w:cs="Arial"/>
          <w:i/>
          <w:sz w:val="18"/>
          <w:szCs w:val="18"/>
        </w:rPr>
        <w:t>past</w:t>
      </w:r>
      <w:proofErr w:type="spellEnd"/>
      <w:r w:rsidR="0028462F" w:rsidRPr="0028462F">
        <w:rPr>
          <w:rFonts w:ascii="Arial" w:hAnsi="Arial" w:cs="Arial"/>
          <w:i/>
          <w:sz w:val="18"/>
          <w:szCs w:val="18"/>
        </w:rPr>
        <w:t xml:space="preserve"> progressive</w:t>
      </w:r>
      <w:r w:rsidR="0028462F" w:rsidRPr="0028462F">
        <w:rPr>
          <w:rFonts w:ascii="Arial" w:hAnsi="Arial" w:cs="Arial"/>
          <w:sz w:val="18"/>
          <w:szCs w:val="18"/>
        </w:rPr>
        <w:t xml:space="preserve"> als Möglichkeit über Vorgänge in der Vergangenheit zu sprechen sowie verschiedene Möglichkeiten, Sätze miteinander zu verbinden.</w:t>
      </w:r>
    </w:p>
    <w:p w14:paraId="25220B45" w14:textId="77777777" w:rsidR="00303111" w:rsidRPr="00E610BA" w:rsidRDefault="00303111" w:rsidP="006469AD">
      <w:pPr>
        <w:spacing w:after="0" w:line="312" w:lineRule="auto"/>
        <w:rPr>
          <w:rFonts w:ascii="Arial" w:hAnsi="Arial" w:cs="Arial"/>
          <w:sz w:val="20"/>
          <w:szCs w:val="20"/>
          <w:highlight w:val="green"/>
        </w:rPr>
      </w:pPr>
    </w:p>
    <w:tbl>
      <w:tblPr>
        <w:tblStyle w:val="Tabellenraster1"/>
        <w:tblW w:w="14604" w:type="dxa"/>
        <w:tblInd w:w="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0" w:type="dxa"/>
        </w:tblCellMar>
        <w:tblLook w:val="01E0" w:firstRow="1" w:lastRow="1" w:firstColumn="1" w:lastColumn="1" w:noHBand="0" w:noVBand="0"/>
      </w:tblPr>
      <w:tblGrid>
        <w:gridCol w:w="822"/>
        <w:gridCol w:w="709"/>
        <w:gridCol w:w="1701"/>
        <w:gridCol w:w="1134"/>
        <w:gridCol w:w="2835"/>
        <w:gridCol w:w="5386"/>
        <w:gridCol w:w="1985"/>
        <w:gridCol w:w="32"/>
      </w:tblGrid>
      <w:tr w:rsidR="007A4C1C" w:rsidRPr="002821EC" w14:paraId="654ED919" w14:textId="77777777" w:rsidTr="00CE5AB7">
        <w:tc>
          <w:tcPr>
            <w:tcW w:w="82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5C3D35" w14:textId="2144819D" w:rsidR="007A4C1C" w:rsidRPr="003C2DD5" w:rsidRDefault="007A4C1C" w:rsidP="00303111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UW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A50F12" w14:textId="4A759C8B" w:rsidR="007A4C1C" w:rsidRPr="003C2DD5" w:rsidRDefault="007A4C1C" w:rsidP="00303111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Std.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3FDFE8" w14:textId="263CF4F1" w:rsidR="007A4C1C" w:rsidRPr="003C2DD5" w:rsidRDefault="007A4C1C" w:rsidP="00303111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C2DD5">
              <w:rPr>
                <w:rFonts w:ascii="Arial" w:hAnsi="Arial" w:cs="Arial"/>
                <w:b/>
                <w:sz w:val="18"/>
                <w:szCs w:val="18"/>
              </w:rPr>
              <w:t>Lektionsteil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7DB43B" w14:textId="4D22BB77" w:rsidR="007A4C1C" w:rsidRPr="003C2DD5" w:rsidRDefault="007A4C1C" w:rsidP="00303111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Seite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2A77F2F5" w14:textId="3BC8129E" w:rsidR="007A4C1C" w:rsidRPr="003C2DD5" w:rsidRDefault="007A4C1C" w:rsidP="00303111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Aufgabe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56B06B55" w14:textId="769A04C5" w:rsidR="007A4C1C" w:rsidRPr="003C2DD5" w:rsidRDefault="007A4C1C" w:rsidP="00303111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Inhalte / Kompetenzen</w:t>
            </w:r>
          </w:p>
        </w:tc>
        <w:tc>
          <w:tcPr>
            <w:tcW w:w="2017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49127CE9" w14:textId="16EE86E7" w:rsidR="007A4C1C" w:rsidRPr="003C2DD5" w:rsidRDefault="007A4C1C" w:rsidP="00303111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Begleitmaterialien</w:t>
            </w:r>
          </w:p>
        </w:tc>
      </w:tr>
      <w:tr w:rsidR="00207FAF" w:rsidRPr="003C2DD5" w14:paraId="29062DBE" w14:textId="77777777" w:rsidTr="00CE5A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  <w:tcBorders>
              <w:top w:val="single" w:sz="4" w:space="0" w:color="auto"/>
            </w:tcBorders>
          </w:tcPr>
          <w:p w14:paraId="43018841" w14:textId="6D077017" w:rsidR="00207FAF" w:rsidRPr="002821EC" w:rsidRDefault="00A91225" w:rsidP="00924BF0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2CD4FAF5" w14:textId="24D0FEFC" w:rsidR="00207FAF" w:rsidRPr="002821EC" w:rsidRDefault="00B42A2D" w:rsidP="00924BF0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AC5E93" w14:textId="6D8DC624" w:rsidR="00207FAF" w:rsidRPr="002821EC" w:rsidRDefault="003C2DD5" w:rsidP="00924BF0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Check-in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B4F183" w14:textId="5CC2E4D6" w:rsidR="00207FAF" w:rsidRPr="002821EC" w:rsidRDefault="003C2DD5" w:rsidP="00924BF0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42-43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1E04AE25" w14:textId="6F706AE2" w:rsidR="003C2DD5" w:rsidRDefault="003C2DD5" w:rsidP="00924BF0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“Off to the Rockies!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val="en-US"/>
              </w:rPr>
              <w:t>”</w:t>
            </w:r>
            <w:r w:rsidR="00403E8D">
              <w:rPr>
                <w:rFonts w:ascii="Arial" w:hAnsi="Arial" w:cs="Arial"/>
                <w:sz w:val="18"/>
                <w:szCs w:val="18"/>
                <w:lang w:val="en-US"/>
              </w:rPr>
              <w:t>,</w:t>
            </w:r>
            <w:proofErr w:type="gramEnd"/>
          </w:p>
          <w:p w14:paraId="7EE4C75D" w14:textId="77777777" w:rsidR="00207FAF" w:rsidRDefault="003C2DD5" w:rsidP="00924BF0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ex. 1-3</w:t>
            </w:r>
          </w:p>
          <w:p w14:paraId="54A20CB4" w14:textId="6054D3E8" w:rsidR="00E00152" w:rsidRPr="002821EC" w:rsidRDefault="00E00152" w:rsidP="00E0015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&lt;ex. 3b&gt;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32A31210" w14:textId="0274B427" w:rsidR="00207FAF" w:rsidRDefault="00901986" w:rsidP="00FE5E31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901986">
              <w:rPr>
                <w:rFonts w:ascii="Arial" w:hAnsi="Arial" w:cs="Arial"/>
                <w:sz w:val="18"/>
                <w:szCs w:val="18"/>
              </w:rPr>
              <w:t>E</w:t>
            </w:r>
            <w:r w:rsidR="008C5D5B" w:rsidRPr="008C5D5B">
              <w:rPr>
                <w:rFonts w:ascii="Arial" w:hAnsi="Arial" w:cs="Arial"/>
                <w:sz w:val="18"/>
                <w:szCs w:val="18"/>
              </w:rPr>
              <w:t xml:space="preserve">inem kurzen Text Informationen zu Aktivitäten in den </w:t>
            </w:r>
            <w:proofErr w:type="spellStart"/>
            <w:r w:rsidR="008C5D5B" w:rsidRPr="008C5D5B">
              <w:rPr>
                <w:rFonts w:ascii="Arial" w:hAnsi="Arial" w:cs="Arial"/>
                <w:sz w:val="18"/>
                <w:szCs w:val="18"/>
              </w:rPr>
              <w:t>Rockies</w:t>
            </w:r>
            <w:proofErr w:type="spellEnd"/>
            <w:r w:rsidR="008C5D5B" w:rsidRPr="008C5D5B">
              <w:rPr>
                <w:rFonts w:ascii="Arial" w:hAnsi="Arial" w:cs="Arial"/>
                <w:sz w:val="18"/>
                <w:szCs w:val="18"/>
              </w:rPr>
              <w:t xml:space="preserve"> entnehmen / L </w:t>
            </w:r>
          </w:p>
          <w:p w14:paraId="251FEF72" w14:textId="10DD551D" w:rsidR="008C5D5B" w:rsidRDefault="008C5D5B" w:rsidP="00FE5E31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Anhand einer Karte die Lage der Rocky Mountains beschreiben / IKK,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</w:p>
          <w:p w14:paraId="44F898E3" w14:textId="1553EFBF" w:rsidR="008C5D5B" w:rsidRDefault="00901986" w:rsidP="00FE5E31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="008C5D5B">
              <w:rPr>
                <w:rFonts w:ascii="Arial" w:hAnsi="Arial" w:cs="Arial"/>
                <w:sz w:val="18"/>
                <w:szCs w:val="18"/>
              </w:rPr>
              <w:t>eues Vokabular erschließen / WS</w:t>
            </w:r>
          </w:p>
          <w:p w14:paraId="2A5025C4" w14:textId="240F5171" w:rsidR="008C5D5B" w:rsidRDefault="00901986" w:rsidP="00FE5E31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Ei</w:t>
            </w:r>
            <w:r w:rsidR="008C5D5B">
              <w:rPr>
                <w:rFonts w:ascii="Arial" w:hAnsi="Arial" w:cs="Arial"/>
                <w:sz w:val="18"/>
                <w:szCs w:val="18"/>
              </w:rPr>
              <w:t>ne Kurzpräsentation (</w:t>
            </w:r>
            <w:proofErr w:type="spellStart"/>
            <w:r w:rsidR="008C5D5B" w:rsidRPr="008C5D5B">
              <w:rPr>
                <w:rFonts w:ascii="Arial" w:hAnsi="Arial" w:cs="Arial"/>
                <w:i/>
                <w:sz w:val="18"/>
                <w:szCs w:val="18"/>
              </w:rPr>
              <w:t>one</w:t>
            </w:r>
            <w:proofErr w:type="spellEnd"/>
            <w:r w:rsidR="008C5D5B" w:rsidRPr="008C5D5B">
              <w:rPr>
                <w:rFonts w:ascii="Arial" w:hAnsi="Arial" w:cs="Arial"/>
                <w:i/>
                <w:sz w:val="18"/>
                <w:szCs w:val="18"/>
              </w:rPr>
              <w:t xml:space="preserve">-minute </w:t>
            </w:r>
            <w:proofErr w:type="spellStart"/>
            <w:r w:rsidR="008C5D5B" w:rsidRPr="008C5D5B">
              <w:rPr>
                <w:rFonts w:ascii="Arial" w:hAnsi="Arial" w:cs="Arial"/>
                <w:i/>
                <w:sz w:val="18"/>
                <w:szCs w:val="18"/>
              </w:rPr>
              <w:t>talk</w:t>
            </w:r>
            <w:proofErr w:type="spellEnd"/>
            <w:r w:rsidR="008C5D5B">
              <w:rPr>
                <w:rFonts w:ascii="Arial" w:hAnsi="Arial" w:cs="Arial"/>
                <w:sz w:val="18"/>
                <w:szCs w:val="18"/>
              </w:rPr>
              <w:t xml:space="preserve">) zu den Rocky Mountains erstellen und halten / </w:t>
            </w:r>
            <w:proofErr w:type="spellStart"/>
            <w:r w:rsidR="008C5D5B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</w:p>
          <w:p w14:paraId="67CE2543" w14:textId="6954393F" w:rsidR="008C5D5B" w:rsidRPr="008C5D5B" w:rsidRDefault="00901986" w:rsidP="00FE5E31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8C5D5B">
              <w:rPr>
                <w:rFonts w:ascii="Arial" w:hAnsi="Arial" w:cs="Arial"/>
                <w:sz w:val="18"/>
                <w:szCs w:val="18"/>
              </w:rPr>
              <w:t xml:space="preserve">inem </w:t>
            </w:r>
            <w:proofErr w:type="spellStart"/>
            <w:r w:rsidR="008C5D5B">
              <w:rPr>
                <w:rFonts w:ascii="Arial" w:hAnsi="Arial" w:cs="Arial"/>
                <w:sz w:val="18"/>
                <w:szCs w:val="18"/>
              </w:rPr>
              <w:t>Hörtext</w:t>
            </w:r>
            <w:proofErr w:type="spellEnd"/>
            <w:r w:rsidR="008C5D5B">
              <w:rPr>
                <w:rFonts w:ascii="Arial" w:hAnsi="Arial" w:cs="Arial"/>
                <w:sz w:val="18"/>
                <w:szCs w:val="18"/>
              </w:rPr>
              <w:t xml:space="preserve"> Informationen zu einem amerikanischen Feriencamp entnehmen und sich dazu äußern / H, </w:t>
            </w:r>
            <w:proofErr w:type="spellStart"/>
            <w:r w:rsidR="008C5D5B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</w:p>
        </w:tc>
        <w:tc>
          <w:tcPr>
            <w:tcW w:w="2017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521CB8F5" w14:textId="27CF7D00" w:rsidR="00207FAF" w:rsidRPr="00181177" w:rsidRDefault="003C2DD5" w:rsidP="00924BF0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181177">
              <w:rPr>
                <w:rFonts w:ascii="Arial" w:hAnsi="Arial" w:cs="Arial"/>
                <w:sz w:val="18"/>
                <w:szCs w:val="18"/>
              </w:rPr>
              <w:t>PP</w:t>
            </w:r>
            <w:r w:rsidR="00F9698D" w:rsidRPr="00181177">
              <w:rPr>
                <w:rFonts w:ascii="Arial" w:hAnsi="Arial" w:cs="Arial"/>
                <w:sz w:val="18"/>
                <w:szCs w:val="18"/>
              </w:rPr>
              <w:t xml:space="preserve"> 128/1-2</w:t>
            </w:r>
          </w:p>
          <w:p w14:paraId="4D5D334F" w14:textId="77777777" w:rsidR="003C2DD5" w:rsidRPr="00181177" w:rsidRDefault="003C2DD5" w:rsidP="00924BF0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181177">
              <w:rPr>
                <w:rFonts w:ascii="Arial" w:hAnsi="Arial" w:cs="Arial"/>
                <w:sz w:val="18"/>
                <w:szCs w:val="18"/>
              </w:rPr>
              <w:t>WB 26/1-2</w:t>
            </w:r>
          </w:p>
          <w:p w14:paraId="6ECDE018" w14:textId="23D5207A" w:rsidR="003C2DD5" w:rsidRPr="00181177" w:rsidRDefault="003C2DD5" w:rsidP="00924BF0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181177">
              <w:rPr>
                <w:rFonts w:ascii="Arial" w:hAnsi="Arial" w:cs="Arial"/>
                <w:sz w:val="18"/>
                <w:szCs w:val="18"/>
              </w:rPr>
              <w:t>CD L2/</w:t>
            </w:r>
            <w:r w:rsidR="00EC6602">
              <w:rPr>
                <w:rFonts w:ascii="Arial" w:hAnsi="Arial" w:cs="Arial"/>
                <w:sz w:val="18"/>
                <w:szCs w:val="18"/>
              </w:rPr>
              <w:t>10-</w:t>
            </w:r>
            <w:r w:rsidRPr="00181177">
              <w:rPr>
                <w:rFonts w:ascii="Arial" w:hAnsi="Arial" w:cs="Arial"/>
                <w:sz w:val="18"/>
                <w:szCs w:val="18"/>
              </w:rPr>
              <w:t>12</w:t>
            </w:r>
          </w:p>
          <w:p w14:paraId="72D4F146" w14:textId="77777777" w:rsidR="00FB2C6A" w:rsidRPr="00181177" w:rsidRDefault="00FB2C6A" w:rsidP="00924BF0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181177">
              <w:rPr>
                <w:rFonts w:ascii="Arial" w:hAnsi="Arial" w:cs="Arial"/>
                <w:sz w:val="18"/>
                <w:szCs w:val="18"/>
              </w:rPr>
              <w:t>Folie 14</w:t>
            </w:r>
          </w:p>
          <w:p w14:paraId="6A786D4E" w14:textId="6E3911D3" w:rsidR="00CF50BF" w:rsidRPr="003C2DD5" w:rsidRDefault="00CF50BF" w:rsidP="00924BF0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KV 25</w:t>
            </w:r>
          </w:p>
        </w:tc>
      </w:tr>
      <w:tr w:rsidR="00207FAF" w:rsidRPr="003C2DD5" w14:paraId="75617E0D" w14:textId="77777777" w:rsidTr="00CE5A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6D1594C8" w14:textId="04CEB054" w:rsidR="00207FAF" w:rsidRPr="003C2DD5" w:rsidRDefault="00A91225" w:rsidP="00924BF0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lastRenderedPageBreak/>
              <w:t>11</w:t>
            </w:r>
          </w:p>
        </w:tc>
        <w:tc>
          <w:tcPr>
            <w:tcW w:w="709" w:type="dxa"/>
          </w:tcPr>
          <w:p w14:paraId="6FF9B6C9" w14:textId="333C77BA" w:rsidR="00207FAF" w:rsidRPr="003C2DD5" w:rsidRDefault="00B42A2D" w:rsidP="00924BF0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41</w:t>
            </w:r>
          </w:p>
        </w:tc>
        <w:tc>
          <w:tcPr>
            <w:tcW w:w="1701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E64038" w14:textId="0C29152F" w:rsidR="00207FAF" w:rsidRPr="003C2DD5" w:rsidRDefault="00CE4A42" w:rsidP="00924BF0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Station 1</w:t>
            </w:r>
          </w:p>
        </w:tc>
        <w:tc>
          <w:tcPr>
            <w:tcW w:w="1134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3A8047" w14:textId="1F1E67A5" w:rsidR="00207FAF" w:rsidRPr="003C2DD5" w:rsidRDefault="00CE4A42" w:rsidP="00924BF0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44-45</w:t>
            </w:r>
          </w:p>
        </w:tc>
        <w:tc>
          <w:tcPr>
            <w:tcW w:w="2835" w:type="dxa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53AB31E8" w14:textId="57636AF7" w:rsidR="00207FAF" w:rsidRDefault="00CE4A42" w:rsidP="00924BF0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“The Rockies are full of surprises</w:t>
            </w:r>
            <w:r w:rsidR="00236FFE">
              <w:rPr>
                <w:rFonts w:ascii="Arial" w:hAnsi="Arial" w:cs="Arial"/>
                <w:sz w:val="18"/>
                <w:szCs w:val="18"/>
                <w:lang w:val="en-US"/>
              </w:rPr>
              <w:t>!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val="en-US"/>
              </w:rPr>
              <w:t>”</w:t>
            </w:r>
            <w:r w:rsidR="00403E8D">
              <w:rPr>
                <w:rFonts w:ascii="Arial" w:hAnsi="Arial" w:cs="Arial"/>
                <w:sz w:val="18"/>
                <w:szCs w:val="18"/>
                <w:lang w:val="en-US"/>
              </w:rPr>
              <w:t>,</w:t>
            </w:r>
            <w:proofErr w:type="gramEnd"/>
            <w:r w:rsidR="00403E8D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</w:p>
          <w:p w14:paraId="6C581F1F" w14:textId="28416213" w:rsidR="00CE4A42" w:rsidRPr="00742D2F" w:rsidRDefault="00A25F53" w:rsidP="00924BF0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ex. 1-3a)</w:t>
            </w:r>
          </w:p>
        </w:tc>
        <w:tc>
          <w:tcPr>
            <w:tcW w:w="5386" w:type="dxa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67E834D2" w14:textId="0108FF93" w:rsidR="0025417F" w:rsidRPr="00A25F53" w:rsidRDefault="00403E8D" w:rsidP="00742D2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Einen</w:t>
            </w:r>
            <w:r w:rsidR="00A25F53" w:rsidRPr="00A25F53">
              <w:rPr>
                <w:rFonts w:ascii="Arial" w:hAnsi="Arial" w:cs="Arial"/>
                <w:sz w:val="18"/>
                <w:szCs w:val="18"/>
              </w:rPr>
              <w:t xml:space="preserve"> Text verstehen und gezielt Informationen entnehmen / H, L</w:t>
            </w:r>
            <w:r w:rsidR="00DB0E7D">
              <w:rPr>
                <w:rFonts w:ascii="Arial" w:hAnsi="Arial" w:cs="Arial"/>
                <w:sz w:val="18"/>
                <w:szCs w:val="18"/>
              </w:rPr>
              <w:t>,</w:t>
            </w:r>
            <w:r w:rsidR="00A25F53" w:rsidRPr="00A25F53">
              <w:rPr>
                <w:rFonts w:ascii="Arial" w:hAnsi="Arial" w:cs="Arial"/>
                <w:sz w:val="18"/>
                <w:szCs w:val="18"/>
              </w:rPr>
              <w:t xml:space="preserve"> TM </w:t>
            </w:r>
          </w:p>
          <w:p w14:paraId="0BAEE7DE" w14:textId="2CFFAB60" w:rsidR="00A25F53" w:rsidRPr="00A25F53" w:rsidRDefault="00901986" w:rsidP="00742D2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Di</w:t>
            </w:r>
            <w:r w:rsidR="00A25F53">
              <w:rPr>
                <w:rFonts w:ascii="Arial" w:hAnsi="Arial" w:cs="Arial"/>
                <w:sz w:val="18"/>
                <w:szCs w:val="18"/>
              </w:rPr>
              <w:t>e Verlaufsform der Vergangenheit (</w:t>
            </w:r>
            <w:proofErr w:type="spellStart"/>
            <w:r w:rsidR="00A25F53" w:rsidRPr="00A25F53">
              <w:rPr>
                <w:rFonts w:ascii="Arial" w:hAnsi="Arial" w:cs="Arial"/>
                <w:i/>
                <w:sz w:val="18"/>
                <w:szCs w:val="18"/>
              </w:rPr>
              <w:t>past</w:t>
            </w:r>
            <w:proofErr w:type="spellEnd"/>
            <w:r w:rsidR="00A25F53" w:rsidRPr="00A25F53">
              <w:rPr>
                <w:rFonts w:ascii="Arial" w:hAnsi="Arial" w:cs="Arial"/>
                <w:i/>
                <w:sz w:val="18"/>
                <w:szCs w:val="18"/>
              </w:rPr>
              <w:t xml:space="preserve"> progressive</w:t>
            </w:r>
            <w:r w:rsidR="00A25F53">
              <w:rPr>
                <w:rFonts w:ascii="Arial" w:hAnsi="Arial" w:cs="Arial"/>
                <w:sz w:val="18"/>
                <w:szCs w:val="18"/>
              </w:rPr>
              <w:t>) bilden</w:t>
            </w:r>
          </w:p>
        </w:tc>
        <w:tc>
          <w:tcPr>
            <w:tcW w:w="2017" w:type="dxa"/>
            <w:gridSpan w:val="2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56DD639F" w14:textId="77777777" w:rsidR="00207FAF" w:rsidRDefault="00CE4A42" w:rsidP="00742D2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CD L2/13</w:t>
            </w:r>
          </w:p>
          <w:p w14:paraId="7044691E" w14:textId="05CF3EA6" w:rsidR="00CE4A42" w:rsidRDefault="00CE4A42" w:rsidP="00742D2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WB 27/3, 28/4</w:t>
            </w:r>
          </w:p>
          <w:p w14:paraId="5001F003" w14:textId="0583A366" w:rsidR="00CE4A42" w:rsidRPr="003C2DD5" w:rsidRDefault="00224970" w:rsidP="00742D2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Folie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15</w:t>
            </w:r>
          </w:p>
        </w:tc>
      </w:tr>
      <w:tr w:rsidR="00207FAF" w:rsidRPr="003C2DD5" w14:paraId="3ECB940B" w14:textId="77777777" w:rsidTr="00CE5AB7">
        <w:tc>
          <w:tcPr>
            <w:tcW w:w="822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110E3B" w14:textId="523F4C3B" w:rsidR="00207FAF" w:rsidRPr="003C2DD5" w:rsidRDefault="00207FAF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5BC267" w14:textId="2AB548B3" w:rsidR="00207FAF" w:rsidRPr="003C2DD5" w:rsidRDefault="00B42A2D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42</w:t>
            </w:r>
          </w:p>
        </w:tc>
        <w:tc>
          <w:tcPr>
            <w:tcW w:w="1701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3DC282" w14:textId="77777777" w:rsidR="00207FAF" w:rsidRPr="003C2DD5" w:rsidRDefault="00207FAF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5BCDF2" w14:textId="2F2F6F88" w:rsidR="00207FAF" w:rsidRPr="003C2DD5" w:rsidRDefault="00A25F53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45</w:t>
            </w:r>
          </w:p>
        </w:tc>
        <w:tc>
          <w:tcPr>
            <w:tcW w:w="2835" w:type="dxa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3A078DF9" w14:textId="77777777" w:rsidR="00207FAF" w:rsidRDefault="00A25F53" w:rsidP="00236FFE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ex. 3</w:t>
            </w:r>
            <w:r w:rsidR="00236FFE">
              <w:rPr>
                <w:rFonts w:ascii="Arial" w:hAnsi="Arial" w:cs="Arial"/>
                <w:sz w:val="18"/>
                <w:szCs w:val="18"/>
                <w:lang w:val="en-US"/>
              </w:rPr>
              <w:t>b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)-4</w:t>
            </w:r>
          </w:p>
          <w:p w14:paraId="50F872C9" w14:textId="7C7DA8C6" w:rsidR="00E00152" w:rsidRPr="003C2DD5" w:rsidRDefault="00E00152" w:rsidP="00236FFE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386" w:type="dxa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665879DC" w14:textId="60FD7589" w:rsidR="00207FAF" w:rsidRPr="003C2DD5" w:rsidRDefault="00A25F53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Verknüpfung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von past </w:t>
            </w:r>
            <w:r w:rsidRPr="00A25F53">
              <w:rPr>
                <w:rFonts w:ascii="Arial" w:hAnsi="Arial" w:cs="Arial"/>
                <w:i/>
                <w:sz w:val="18"/>
                <w:szCs w:val="18"/>
                <w:lang w:val="en-US"/>
              </w:rPr>
              <w:t xml:space="preserve">progressive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und </w:t>
            </w:r>
            <w:r w:rsidRPr="00A25F53">
              <w:rPr>
                <w:rFonts w:ascii="Arial" w:hAnsi="Arial" w:cs="Arial"/>
                <w:i/>
                <w:sz w:val="18"/>
                <w:szCs w:val="18"/>
                <w:lang w:val="en-US"/>
              </w:rPr>
              <w:t>simple past</w:t>
            </w:r>
          </w:p>
        </w:tc>
        <w:tc>
          <w:tcPr>
            <w:tcW w:w="2017" w:type="dxa"/>
            <w:gridSpan w:val="2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50088F08" w14:textId="08298758" w:rsidR="00A25F53" w:rsidRDefault="00A25F53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9698D">
              <w:rPr>
                <w:rFonts w:ascii="Arial" w:hAnsi="Arial" w:cs="Arial"/>
                <w:sz w:val="18"/>
                <w:szCs w:val="18"/>
                <w:lang w:val="en-US"/>
              </w:rPr>
              <w:t>PP</w:t>
            </w:r>
            <w:r w:rsidR="00F9698D" w:rsidRPr="00F9698D">
              <w:rPr>
                <w:rFonts w:ascii="Arial" w:hAnsi="Arial" w:cs="Arial"/>
                <w:sz w:val="18"/>
                <w:szCs w:val="18"/>
                <w:lang w:val="en-US"/>
              </w:rPr>
              <w:t xml:space="preserve"> 128/3, 129/4</w:t>
            </w:r>
            <w:r w:rsidR="00F9698D">
              <w:rPr>
                <w:rFonts w:ascii="Arial" w:hAnsi="Arial" w:cs="Arial"/>
                <w:sz w:val="18"/>
                <w:szCs w:val="18"/>
                <w:lang w:val="en-US"/>
              </w:rPr>
              <w:t>-5</w:t>
            </w:r>
          </w:p>
          <w:p w14:paraId="58C170AC" w14:textId="77777777" w:rsidR="00207FAF" w:rsidRDefault="00A25F53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WB 28/5, 29/6-7</w:t>
            </w:r>
          </w:p>
          <w:p w14:paraId="21855DE5" w14:textId="77777777" w:rsidR="00FB2C6A" w:rsidRDefault="00FB2C6A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Folie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15</w:t>
            </w:r>
          </w:p>
          <w:p w14:paraId="6B47DBE3" w14:textId="146FF143" w:rsidR="007D7CFB" w:rsidRPr="003C2DD5" w:rsidRDefault="007D7CFB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KV 26</w:t>
            </w:r>
          </w:p>
        </w:tc>
      </w:tr>
      <w:tr w:rsidR="00207FAF" w:rsidRPr="00A25F53" w14:paraId="1616F58E" w14:textId="77777777" w:rsidTr="00CE5AB7">
        <w:tc>
          <w:tcPr>
            <w:tcW w:w="822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A5CE97" w14:textId="06887433" w:rsidR="00207FAF" w:rsidRPr="003C2DD5" w:rsidRDefault="00207FAF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F346F4" w14:textId="7198F606" w:rsidR="00207FAF" w:rsidRPr="003C2DD5" w:rsidRDefault="00B42A2D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43</w:t>
            </w:r>
          </w:p>
        </w:tc>
        <w:tc>
          <w:tcPr>
            <w:tcW w:w="1701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F5DF26" w14:textId="182E24D7" w:rsidR="00207FAF" w:rsidRPr="003C2DD5" w:rsidRDefault="00207FAF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7E8CD9" w14:textId="11711971" w:rsidR="00207FAF" w:rsidRPr="003C2DD5" w:rsidRDefault="00A25F53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46-47</w:t>
            </w:r>
          </w:p>
        </w:tc>
        <w:tc>
          <w:tcPr>
            <w:tcW w:w="2835" w:type="dxa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18EE24B8" w14:textId="491151A5" w:rsidR="00207FAF" w:rsidRPr="003C2DD5" w:rsidRDefault="00A25F53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ex. 5-6</w:t>
            </w:r>
          </w:p>
        </w:tc>
        <w:tc>
          <w:tcPr>
            <w:tcW w:w="5386" w:type="dxa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0303700E" w14:textId="2A308A4F" w:rsidR="00276E07" w:rsidRPr="00A25F53" w:rsidRDefault="00901986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901986">
              <w:rPr>
                <w:rFonts w:ascii="Arial" w:hAnsi="Arial" w:cs="Arial"/>
                <w:sz w:val="18"/>
                <w:szCs w:val="18"/>
              </w:rPr>
              <w:t>E</w:t>
            </w:r>
            <w:r w:rsidR="00A25F53" w:rsidRPr="00A25F53">
              <w:rPr>
                <w:rFonts w:ascii="Arial" w:hAnsi="Arial" w:cs="Arial"/>
                <w:sz w:val="18"/>
                <w:szCs w:val="18"/>
              </w:rPr>
              <w:t>inen Reisebericht verstehen und durch Strukturierung und mehr Details verbessern</w:t>
            </w:r>
            <w:r w:rsidR="00A25F53">
              <w:rPr>
                <w:rFonts w:ascii="Arial" w:hAnsi="Arial" w:cs="Arial"/>
                <w:sz w:val="18"/>
                <w:szCs w:val="18"/>
              </w:rPr>
              <w:t xml:space="preserve"> / L, </w:t>
            </w:r>
            <w:proofErr w:type="spellStart"/>
            <w:r w:rsidR="00A25F53">
              <w:rPr>
                <w:rFonts w:ascii="Arial" w:hAnsi="Arial" w:cs="Arial"/>
                <w:sz w:val="18"/>
                <w:szCs w:val="18"/>
              </w:rPr>
              <w:t>Sc</w:t>
            </w:r>
            <w:proofErr w:type="spellEnd"/>
          </w:p>
        </w:tc>
        <w:tc>
          <w:tcPr>
            <w:tcW w:w="2017" w:type="dxa"/>
            <w:gridSpan w:val="2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35EE67F5" w14:textId="52AFC133" w:rsidR="00CF50BF" w:rsidRPr="00A25F53" w:rsidRDefault="00A25F53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WB 29/8</w:t>
            </w:r>
          </w:p>
        </w:tc>
      </w:tr>
      <w:tr w:rsidR="00207FAF" w:rsidRPr="003C2DD5" w14:paraId="5C700924" w14:textId="77777777" w:rsidTr="00CE5AB7">
        <w:trPr>
          <w:gridAfter w:val="1"/>
          <w:wAfter w:w="32" w:type="dxa"/>
        </w:trPr>
        <w:tc>
          <w:tcPr>
            <w:tcW w:w="822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4E7AF4" w14:textId="51D2C74F" w:rsidR="00207FAF" w:rsidRPr="003C2DD5" w:rsidRDefault="00207FAF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CF9239" w14:textId="237879B3" w:rsidR="00207FAF" w:rsidRPr="003C2DD5" w:rsidRDefault="00B42A2D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44</w:t>
            </w:r>
          </w:p>
        </w:tc>
        <w:tc>
          <w:tcPr>
            <w:tcW w:w="1701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29554B" w14:textId="77777777" w:rsidR="00207FAF" w:rsidRPr="003C2DD5" w:rsidRDefault="00207FAF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BA0E1D" w14:textId="3AE9B0EF" w:rsidR="00207FAF" w:rsidRPr="003C2DD5" w:rsidRDefault="00A25F53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47</w:t>
            </w:r>
          </w:p>
        </w:tc>
        <w:tc>
          <w:tcPr>
            <w:tcW w:w="2835" w:type="dxa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31525468" w14:textId="77777777" w:rsidR="00207FAF" w:rsidRDefault="00A25F53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ex. 7-8</w:t>
            </w:r>
          </w:p>
          <w:p w14:paraId="67BC4FA4" w14:textId="2025B692" w:rsidR="00E00152" w:rsidRPr="003C2DD5" w:rsidRDefault="00E00152" w:rsidP="00E0015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&lt;ex. 8&gt;</w:t>
            </w:r>
          </w:p>
        </w:tc>
        <w:tc>
          <w:tcPr>
            <w:tcW w:w="5386" w:type="dxa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2C1D0138" w14:textId="070FE2A4" w:rsidR="00637610" w:rsidRPr="006A3948" w:rsidRDefault="00901986" w:rsidP="00637610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A25F53" w:rsidRPr="006A3948">
              <w:rPr>
                <w:rFonts w:ascii="Arial" w:hAnsi="Arial" w:cs="Arial"/>
                <w:sz w:val="18"/>
                <w:szCs w:val="18"/>
              </w:rPr>
              <w:t xml:space="preserve">inen Reisebericht schreiben / </w:t>
            </w:r>
            <w:proofErr w:type="spellStart"/>
            <w:r w:rsidR="00A25F53" w:rsidRPr="006A3948">
              <w:rPr>
                <w:rFonts w:ascii="Arial" w:hAnsi="Arial" w:cs="Arial"/>
                <w:sz w:val="18"/>
                <w:szCs w:val="18"/>
              </w:rPr>
              <w:t>Sc</w:t>
            </w:r>
            <w:proofErr w:type="spellEnd"/>
          </w:p>
          <w:p w14:paraId="3E483001" w14:textId="5456D7B0" w:rsidR="00A25F53" w:rsidRPr="00A25F53" w:rsidRDefault="00E00152" w:rsidP="00E0015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901986">
              <w:rPr>
                <w:rFonts w:ascii="Arial" w:hAnsi="Arial" w:cs="Arial"/>
                <w:sz w:val="18"/>
                <w:szCs w:val="18"/>
              </w:rPr>
              <w:t>U</w:t>
            </w:r>
            <w:r w:rsidR="00A25F53" w:rsidRPr="00A25F53">
              <w:rPr>
                <w:rFonts w:ascii="Arial" w:hAnsi="Arial" w:cs="Arial"/>
                <w:sz w:val="18"/>
                <w:szCs w:val="18"/>
              </w:rPr>
              <w:t xml:space="preserve">nter Anwendung von </w:t>
            </w:r>
            <w:proofErr w:type="spellStart"/>
            <w:r w:rsidR="00A25F53" w:rsidRPr="00A25F53">
              <w:rPr>
                <w:rFonts w:ascii="Arial" w:hAnsi="Arial" w:cs="Arial"/>
                <w:i/>
                <w:sz w:val="18"/>
                <w:szCs w:val="18"/>
              </w:rPr>
              <w:t>past</w:t>
            </w:r>
            <w:proofErr w:type="spellEnd"/>
            <w:r w:rsidR="00A25F53" w:rsidRPr="00A25F53">
              <w:rPr>
                <w:rFonts w:ascii="Arial" w:hAnsi="Arial" w:cs="Arial"/>
                <w:i/>
                <w:sz w:val="18"/>
                <w:szCs w:val="18"/>
              </w:rPr>
              <w:t xml:space="preserve"> progressive</w:t>
            </w:r>
            <w:r w:rsidR="00A25F53" w:rsidRPr="00A25F53">
              <w:rPr>
                <w:rFonts w:ascii="Arial" w:hAnsi="Arial" w:cs="Arial"/>
                <w:sz w:val="18"/>
                <w:szCs w:val="18"/>
              </w:rPr>
              <w:t xml:space="preserve"> und </w:t>
            </w:r>
            <w:r w:rsidR="00A25F53" w:rsidRPr="00A25F53">
              <w:rPr>
                <w:rFonts w:ascii="Arial" w:hAnsi="Arial" w:cs="Arial"/>
                <w:i/>
                <w:sz w:val="18"/>
                <w:szCs w:val="18"/>
              </w:rPr>
              <w:t xml:space="preserve">simple </w:t>
            </w:r>
            <w:proofErr w:type="spellStart"/>
            <w:r w:rsidR="00A25F53" w:rsidRPr="00A25F53">
              <w:rPr>
                <w:rFonts w:ascii="Arial" w:hAnsi="Arial" w:cs="Arial"/>
                <w:i/>
                <w:sz w:val="18"/>
                <w:szCs w:val="18"/>
              </w:rPr>
              <w:t>past</w:t>
            </w:r>
            <w:proofErr w:type="spellEnd"/>
            <w:r w:rsidR="00A25F53" w:rsidRPr="00A25F5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25F53">
              <w:rPr>
                <w:rFonts w:ascii="Arial" w:hAnsi="Arial" w:cs="Arial"/>
                <w:sz w:val="18"/>
                <w:szCs w:val="18"/>
              </w:rPr>
              <w:t>eine Geschichte</w:t>
            </w:r>
            <w:r w:rsidR="00A25F53" w:rsidRPr="00A25F53">
              <w:rPr>
                <w:rFonts w:ascii="Arial" w:hAnsi="Arial" w:cs="Arial"/>
                <w:sz w:val="18"/>
                <w:szCs w:val="18"/>
              </w:rPr>
              <w:t xml:space="preserve"> über </w:t>
            </w:r>
            <w:r w:rsidR="00A25F53">
              <w:rPr>
                <w:rFonts w:ascii="Arial" w:hAnsi="Arial" w:cs="Arial"/>
                <w:sz w:val="18"/>
                <w:szCs w:val="18"/>
              </w:rPr>
              <w:t>lustige Erlebnisse in einem Sum</w:t>
            </w:r>
            <w:r w:rsidR="00A25F53" w:rsidRPr="00A25F53">
              <w:rPr>
                <w:rFonts w:ascii="Arial" w:hAnsi="Arial" w:cs="Arial"/>
                <w:sz w:val="18"/>
                <w:szCs w:val="18"/>
              </w:rPr>
              <w:t>m</w:t>
            </w:r>
            <w:r w:rsidR="00A25F53">
              <w:rPr>
                <w:rFonts w:ascii="Arial" w:hAnsi="Arial" w:cs="Arial"/>
                <w:sz w:val="18"/>
                <w:szCs w:val="18"/>
              </w:rPr>
              <w:t>e</w:t>
            </w:r>
            <w:r w:rsidR="00A25F53" w:rsidRPr="00A25F53">
              <w:rPr>
                <w:rFonts w:ascii="Arial" w:hAnsi="Arial" w:cs="Arial"/>
                <w:sz w:val="18"/>
                <w:szCs w:val="18"/>
              </w:rPr>
              <w:t xml:space="preserve">rcamp schreiben </w:t>
            </w:r>
            <w:r w:rsidR="001B0CCF">
              <w:rPr>
                <w:rFonts w:ascii="Arial" w:hAnsi="Arial" w:cs="Arial"/>
                <w:sz w:val="18"/>
                <w:szCs w:val="18"/>
              </w:rPr>
              <w:t xml:space="preserve">und die der Partner korrigieren / </w:t>
            </w:r>
            <w:proofErr w:type="spellStart"/>
            <w:r w:rsidR="001B0CCF">
              <w:rPr>
                <w:rFonts w:ascii="Arial" w:hAnsi="Arial" w:cs="Arial"/>
                <w:sz w:val="18"/>
                <w:szCs w:val="18"/>
              </w:rPr>
              <w:t>Sc</w:t>
            </w:r>
            <w:proofErr w:type="spellEnd"/>
            <w:r w:rsidR="001B0CCF">
              <w:rPr>
                <w:rFonts w:ascii="Arial" w:hAnsi="Arial" w:cs="Arial"/>
                <w:sz w:val="18"/>
                <w:szCs w:val="18"/>
              </w:rPr>
              <w:t xml:space="preserve"> / G / MK</w:t>
            </w:r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1985" w:type="dxa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14065DFE" w14:textId="77777777" w:rsidR="00207FAF" w:rsidRDefault="00A25F53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WB 30/9</w:t>
            </w:r>
          </w:p>
          <w:p w14:paraId="72665FA4" w14:textId="5861C350" w:rsidR="00CF50BF" w:rsidRPr="003C2DD5" w:rsidRDefault="00CF50BF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KV 27-28</w:t>
            </w:r>
          </w:p>
        </w:tc>
      </w:tr>
      <w:tr w:rsidR="00207FAF" w:rsidRPr="003C2DD5" w14:paraId="219FBAA0" w14:textId="77777777" w:rsidTr="00CE5AB7">
        <w:tc>
          <w:tcPr>
            <w:tcW w:w="822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D3AFAD" w14:textId="64E61A9F" w:rsidR="00207FAF" w:rsidRPr="003C2DD5" w:rsidRDefault="00A91225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12</w:t>
            </w:r>
          </w:p>
        </w:tc>
        <w:tc>
          <w:tcPr>
            <w:tcW w:w="709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07527E" w14:textId="6C650654" w:rsidR="00207FAF" w:rsidRPr="003C2DD5" w:rsidRDefault="00B42A2D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45</w:t>
            </w:r>
          </w:p>
        </w:tc>
        <w:tc>
          <w:tcPr>
            <w:tcW w:w="1701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F49305" w14:textId="224787AA" w:rsidR="00207FAF" w:rsidRPr="003C2DD5" w:rsidRDefault="0072051C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Station 2</w:t>
            </w:r>
          </w:p>
        </w:tc>
        <w:tc>
          <w:tcPr>
            <w:tcW w:w="1134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B932B6" w14:textId="2D2C3D7B" w:rsidR="00207FAF" w:rsidRPr="003C2DD5" w:rsidRDefault="0072051C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48</w:t>
            </w:r>
          </w:p>
        </w:tc>
        <w:tc>
          <w:tcPr>
            <w:tcW w:w="2835" w:type="dxa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641813ED" w14:textId="51CA08C9" w:rsidR="000226DB" w:rsidRDefault="0072051C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“Rules for campers at Green Moose Camp”</w:t>
            </w:r>
            <w:r w:rsidR="00403E8D">
              <w:rPr>
                <w:rFonts w:ascii="Arial" w:hAnsi="Arial" w:cs="Arial"/>
                <w:sz w:val="18"/>
                <w:szCs w:val="18"/>
                <w:lang w:val="en-US"/>
              </w:rPr>
              <w:t xml:space="preserve">, </w:t>
            </w:r>
          </w:p>
          <w:p w14:paraId="42DB2863" w14:textId="0AC14AA3" w:rsidR="0072051C" w:rsidRPr="003E29B3" w:rsidRDefault="0072051C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ex. 9-10</w:t>
            </w:r>
          </w:p>
        </w:tc>
        <w:tc>
          <w:tcPr>
            <w:tcW w:w="5386" w:type="dxa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3986A8BA" w14:textId="10D408BB" w:rsidR="0072051C" w:rsidRDefault="00901986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901986">
              <w:rPr>
                <w:rFonts w:ascii="Arial" w:hAnsi="Arial" w:cs="Arial"/>
                <w:sz w:val="18"/>
                <w:szCs w:val="18"/>
              </w:rPr>
              <w:t>E</w:t>
            </w:r>
            <w:r w:rsidR="0072051C" w:rsidRPr="0072051C">
              <w:rPr>
                <w:rFonts w:ascii="Arial" w:hAnsi="Arial" w:cs="Arial"/>
                <w:sz w:val="18"/>
                <w:szCs w:val="18"/>
              </w:rPr>
              <w:t>inem Text Informationen entnehmen und unbekanntes Vokabular erschließen</w:t>
            </w:r>
            <w:r w:rsidR="0072051C">
              <w:rPr>
                <w:rFonts w:ascii="Arial" w:hAnsi="Arial" w:cs="Arial"/>
                <w:sz w:val="18"/>
                <w:szCs w:val="18"/>
              </w:rPr>
              <w:t xml:space="preserve"> / L, H, WS, MK</w:t>
            </w:r>
          </w:p>
          <w:p w14:paraId="6CA9479D" w14:textId="6B34CFE2" w:rsidR="00207FAF" w:rsidRPr="0072051C" w:rsidRDefault="0072051C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Adverbialsätze (Bedingungssätze)</w:t>
            </w:r>
            <w:r w:rsidRPr="0072051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017" w:type="dxa"/>
            <w:gridSpan w:val="2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743496F1" w14:textId="77777777" w:rsidR="00207FAF" w:rsidRPr="00FF2960" w:rsidRDefault="0072051C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FF2960">
              <w:rPr>
                <w:rFonts w:ascii="Arial" w:hAnsi="Arial" w:cs="Arial"/>
                <w:sz w:val="18"/>
                <w:szCs w:val="18"/>
              </w:rPr>
              <w:t>CD L2/15</w:t>
            </w:r>
          </w:p>
          <w:p w14:paraId="5CD485BF" w14:textId="66289E44" w:rsidR="0072051C" w:rsidRPr="00FF2960" w:rsidRDefault="0072051C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FF2960">
              <w:rPr>
                <w:rFonts w:ascii="Arial" w:hAnsi="Arial" w:cs="Arial"/>
                <w:sz w:val="18"/>
                <w:szCs w:val="18"/>
              </w:rPr>
              <w:t>PP</w:t>
            </w:r>
            <w:r w:rsidR="00C15367" w:rsidRPr="00FF2960">
              <w:rPr>
                <w:rFonts w:ascii="Arial" w:hAnsi="Arial" w:cs="Arial"/>
                <w:sz w:val="18"/>
                <w:szCs w:val="18"/>
              </w:rPr>
              <w:t xml:space="preserve"> 129/ 6, 130/ 7</w:t>
            </w:r>
          </w:p>
          <w:p w14:paraId="352D3039" w14:textId="2620346E" w:rsidR="00FB2C6A" w:rsidRPr="00FF2960" w:rsidRDefault="0072051C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FF2960">
              <w:rPr>
                <w:rFonts w:ascii="Arial" w:hAnsi="Arial" w:cs="Arial"/>
                <w:sz w:val="18"/>
                <w:szCs w:val="18"/>
              </w:rPr>
              <w:t xml:space="preserve">WB 31/10-11, 32/12 </w:t>
            </w:r>
            <w:r w:rsidR="00FB2C6A" w:rsidRPr="00FF2960">
              <w:rPr>
                <w:rFonts w:ascii="Arial" w:hAnsi="Arial" w:cs="Arial"/>
                <w:sz w:val="18"/>
                <w:szCs w:val="18"/>
              </w:rPr>
              <w:t>Folie 16</w:t>
            </w:r>
          </w:p>
        </w:tc>
      </w:tr>
      <w:tr w:rsidR="00207FAF" w:rsidRPr="003C2DD5" w14:paraId="476DCA56" w14:textId="77777777" w:rsidTr="00BF2C35">
        <w:tc>
          <w:tcPr>
            <w:tcW w:w="822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7F801A" w14:textId="7E03C946" w:rsidR="00207FAF" w:rsidRPr="00FF2960" w:rsidRDefault="00207FAF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626041" w14:textId="6932C747" w:rsidR="00207FAF" w:rsidRPr="003C2DD5" w:rsidRDefault="00B42A2D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46</w:t>
            </w:r>
          </w:p>
        </w:tc>
        <w:tc>
          <w:tcPr>
            <w:tcW w:w="1701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136C49" w14:textId="1EC82697" w:rsidR="00207FAF" w:rsidRPr="003C2DD5" w:rsidRDefault="00207FAF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2E2216" w14:textId="3458F308" w:rsidR="00207FAF" w:rsidRPr="003C2DD5" w:rsidRDefault="0072051C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49</w:t>
            </w:r>
          </w:p>
        </w:tc>
        <w:tc>
          <w:tcPr>
            <w:tcW w:w="2835" w:type="dxa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47DE593E" w14:textId="2C6F33D4" w:rsidR="00207FAF" w:rsidRPr="003C2DD5" w:rsidRDefault="00C901F1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ex. 11</w:t>
            </w:r>
          </w:p>
        </w:tc>
        <w:tc>
          <w:tcPr>
            <w:tcW w:w="5386" w:type="dxa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381282A8" w14:textId="22097336" w:rsidR="00207FAF" w:rsidRPr="00C901F1" w:rsidRDefault="00C901F1" w:rsidP="00637610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C901F1">
              <w:rPr>
                <w:rFonts w:ascii="Arial" w:hAnsi="Arial" w:cs="Arial"/>
                <w:sz w:val="18"/>
                <w:szCs w:val="18"/>
              </w:rPr>
              <w:t>Anhand eines deutschen Textes Regeln zum richtigen Verhal</w:t>
            </w:r>
            <w:r w:rsidR="00202121">
              <w:rPr>
                <w:rFonts w:ascii="Arial" w:hAnsi="Arial" w:cs="Arial"/>
                <w:sz w:val="18"/>
                <w:szCs w:val="18"/>
              </w:rPr>
              <w:t>ten in den Alpen erarbeiten / M</w:t>
            </w:r>
            <w:r w:rsidRPr="00C901F1">
              <w:rPr>
                <w:rFonts w:ascii="Arial" w:hAnsi="Arial" w:cs="Arial"/>
                <w:sz w:val="18"/>
                <w:szCs w:val="18"/>
              </w:rPr>
              <w:t>, TM, MK</w:t>
            </w:r>
          </w:p>
        </w:tc>
        <w:tc>
          <w:tcPr>
            <w:tcW w:w="2017" w:type="dxa"/>
            <w:gridSpan w:val="2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7461927F" w14:textId="77777777" w:rsidR="00207FAF" w:rsidRDefault="00C901F1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E5F76">
              <w:rPr>
                <w:rFonts w:ascii="Arial" w:hAnsi="Arial" w:cs="Arial"/>
                <w:sz w:val="18"/>
                <w:szCs w:val="18"/>
                <w:lang w:val="en-US"/>
              </w:rPr>
              <w:t>PP</w:t>
            </w:r>
            <w:r w:rsidR="00CE5F76" w:rsidRPr="00CE5F76">
              <w:rPr>
                <w:rFonts w:ascii="Arial" w:hAnsi="Arial" w:cs="Arial"/>
                <w:sz w:val="18"/>
                <w:szCs w:val="18"/>
                <w:lang w:val="en-US"/>
              </w:rPr>
              <w:t xml:space="preserve"> 130/ 8-9</w:t>
            </w:r>
          </w:p>
          <w:p w14:paraId="392B266C" w14:textId="5E3E1961" w:rsidR="0088781E" w:rsidRPr="003C2DD5" w:rsidRDefault="0088781E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KV 29</w:t>
            </w:r>
          </w:p>
        </w:tc>
      </w:tr>
      <w:tr w:rsidR="00207FAF" w:rsidRPr="00C901F1" w14:paraId="355F5696" w14:textId="77777777" w:rsidTr="00BF2C35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62062" w14:textId="3BDE6D05" w:rsidR="00207FAF" w:rsidRPr="003C2DD5" w:rsidRDefault="00207FAF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50481" w14:textId="00D91FF0" w:rsidR="00207FAF" w:rsidRPr="003C2DD5" w:rsidRDefault="00B42A2D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A857A" w14:textId="7560B723" w:rsidR="00207FAF" w:rsidRPr="003C2DD5" w:rsidRDefault="00207FAF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F9781" w14:textId="1F4D5EA4" w:rsidR="00207FAF" w:rsidRPr="003C2DD5" w:rsidRDefault="00C901F1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49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3F5ED" w14:textId="56DDA603" w:rsidR="00207FAF" w:rsidRPr="00C901F1" w:rsidRDefault="00C901F1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C901F1">
              <w:rPr>
                <w:rFonts w:ascii="Arial" w:hAnsi="Arial" w:cs="Arial"/>
                <w:sz w:val="18"/>
                <w:szCs w:val="18"/>
              </w:rPr>
              <w:t xml:space="preserve">ex. </w:t>
            </w:r>
            <w:r>
              <w:rPr>
                <w:rFonts w:ascii="Arial" w:hAnsi="Arial" w:cs="Arial"/>
                <w:sz w:val="18"/>
                <w:szCs w:val="18"/>
              </w:rPr>
              <w:t>12-13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EDCC2" w14:textId="4298364E" w:rsidR="00637610" w:rsidRDefault="000A785C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Einen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Hörtext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verstehen und sich Notizen machen / H</w:t>
            </w:r>
          </w:p>
          <w:p w14:paraId="5ADE3234" w14:textId="607AB729" w:rsidR="000A785C" w:rsidRPr="00C901F1" w:rsidRDefault="000A785C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Einen Dialog mit Hilfe von Rollenkarten vorspielen /</w:t>
            </w:r>
            <w:r w:rsidR="00180B0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</w:p>
        </w:tc>
        <w:tc>
          <w:tcPr>
            <w:tcW w:w="2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6A5B9" w14:textId="77777777" w:rsidR="00207FAF" w:rsidRDefault="00C901F1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CD L2/17 </w:t>
            </w:r>
          </w:p>
          <w:p w14:paraId="26437800" w14:textId="5CE1F172" w:rsidR="00C901F1" w:rsidRDefault="00C901F1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CE5F76">
              <w:rPr>
                <w:rFonts w:ascii="Arial" w:hAnsi="Arial" w:cs="Arial"/>
                <w:sz w:val="18"/>
                <w:szCs w:val="18"/>
              </w:rPr>
              <w:t>PP</w:t>
            </w:r>
            <w:r w:rsidR="00CE5F76" w:rsidRPr="00CE5F76">
              <w:rPr>
                <w:rFonts w:ascii="Arial" w:hAnsi="Arial" w:cs="Arial"/>
                <w:sz w:val="18"/>
                <w:szCs w:val="18"/>
              </w:rPr>
              <w:t xml:space="preserve"> 131/10</w:t>
            </w:r>
            <w:r w:rsidR="00CE5F76">
              <w:rPr>
                <w:rFonts w:ascii="Arial" w:hAnsi="Arial" w:cs="Arial"/>
                <w:sz w:val="18"/>
                <w:szCs w:val="18"/>
              </w:rPr>
              <w:t>-11</w:t>
            </w:r>
          </w:p>
          <w:p w14:paraId="1938DC12" w14:textId="3477B224" w:rsidR="00C901F1" w:rsidRPr="00C901F1" w:rsidRDefault="00C901F1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WB 32/13-14</w:t>
            </w:r>
          </w:p>
        </w:tc>
      </w:tr>
      <w:tr w:rsidR="0028462F" w:rsidRPr="00C901F1" w14:paraId="690F51D4" w14:textId="77777777" w:rsidTr="00BF2C35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E80EC" w14:textId="730FBE61" w:rsidR="0028462F" w:rsidRPr="00C901F1" w:rsidRDefault="0028462F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4ADFC" w14:textId="4BF3A9DD" w:rsidR="0028462F" w:rsidRPr="00C901F1" w:rsidRDefault="00B42A2D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64A1" w14:textId="65A1CACA" w:rsidR="0028462F" w:rsidRPr="00C901F1" w:rsidRDefault="006546CA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&lt;Action UK&gt;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84449" w14:textId="33675B69" w:rsidR="0028462F" w:rsidRPr="00C901F1" w:rsidRDefault="00CF3C62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6546CA">
              <w:rPr>
                <w:rFonts w:ascii="Arial" w:hAnsi="Arial" w:cs="Arial"/>
                <w:sz w:val="18"/>
                <w:szCs w:val="18"/>
              </w:rPr>
              <w:t>50</w:t>
            </w:r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044F5" w14:textId="38D8FEB6" w:rsidR="0028462F" w:rsidRPr="00CF3C62" w:rsidRDefault="00CF3C62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F3C62">
              <w:rPr>
                <w:rFonts w:ascii="Arial" w:hAnsi="Arial" w:cs="Arial"/>
                <w:sz w:val="18"/>
                <w:szCs w:val="18"/>
                <w:lang w:val="en-US"/>
              </w:rPr>
              <w:t xml:space="preserve">&lt;“A shopping trip to London“ </w:t>
            </w:r>
          </w:p>
          <w:p w14:paraId="27D08F85" w14:textId="1F2A95ED" w:rsidR="00CF3C62" w:rsidRPr="00CF3C62" w:rsidRDefault="00CF3C62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F3C62">
              <w:rPr>
                <w:rFonts w:ascii="Arial" w:hAnsi="Arial" w:cs="Arial"/>
                <w:sz w:val="18"/>
                <w:szCs w:val="18"/>
                <w:lang w:val="en-US"/>
              </w:rPr>
              <w:t>ex. 1-4&gt;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05BC3" w14:textId="07470A5F" w:rsidR="0028462F" w:rsidRPr="00CF3C62" w:rsidRDefault="00764340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CF3C62" w:rsidRPr="00CF3C62">
              <w:rPr>
                <w:rFonts w:ascii="Arial" w:hAnsi="Arial" w:cs="Arial"/>
                <w:sz w:val="18"/>
                <w:szCs w:val="18"/>
              </w:rPr>
              <w:t xml:space="preserve">Einer Videosequenz Informationen zu </w:t>
            </w:r>
            <w:r w:rsidR="00BF2C35">
              <w:rPr>
                <w:rFonts w:ascii="Arial" w:hAnsi="Arial" w:cs="Arial"/>
                <w:sz w:val="18"/>
                <w:szCs w:val="18"/>
              </w:rPr>
              <w:t xml:space="preserve">Erfahrungen auf einem </w:t>
            </w:r>
            <w:proofErr w:type="spellStart"/>
            <w:r w:rsidR="00BF2C35" w:rsidRPr="00BF2C35">
              <w:rPr>
                <w:rFonts w:ascii="Arial" w:hAnsi="Arial" w:cs="Arial"/>
                <w:i/>
                <w:sz w:val="18"/>
                <w:szCs w:val="18"/>
              </w:rPr>
              <w:t>shopping</w:t>
            </w:r>
            <w:proofErr w:type="spellEnd"/>
            <w:r w:rsidR="00BF2C35" w:rsidRPr="00BF2C35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proofErr w:type="spellStart"/>
            <w:r w:rsidR="00BF2C35" w:rsidRPr="00BF2C35">
              <w:rPr>
                <w:rFonts w:ascii="Arial" w:hAnsi="Arial" w:cs="Arial"/>
                <w:i/>
                <w:sz w:val="18"/>
                <w:szCs w:val="18"/>
              </w:rPr>
              <w:t>trip</w:t>
            </w:r>
            <w:proofErr w:type="spellEnd"/>
            <w:r w:rsidR="00BF2C35">
              <w:rPr>
                <w:rFonts w:ascii="Arial" w:hAnsi="Arial" w:cs="Arial"/>
                <w:sz w:val="18"/>
                <w:szCs w:val="18"/>
              </w:rPr>
              <w:t xml:space="preserve"> in </w:t>
            </w:r>
            <w:r w:rsidR="00CF3C62" w:rsidRPr="00CF3C62">
              <w:rPr>
                <w:rFonts w:ascii="Arial" w:hAnsi="Arial" w:cs="Arial"/>
                <w:sz w:val="18"/>
                <w:szCs w:val="18"/>
              </w:rPr>
              <w:t>London entnehmen / HS, IKK</w:t>
            </w:r>
          </w:p>
          <w:p w14:paraId="071EA37B" w14:textId="10E97C3E" w:rsidR="00CF3C62" w:rsidRPr="00CF3C62" w:rsidRDefault="00CF3C62" w:rsidP="00BF2C35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Stimmung</w:t>
            </w:r>
            <w:r w:rsidR="00BF2C35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 xml:space="preserve"> Atmosphäre</w:t>
            </w:r>
            <w:r w:rsidR="00BF2C35">
              <w:rPr>
                <w:rFonts w:ascii="Arial" w:hAnsi="Arial" w:cs="Arial"/>
                <w:sz w:val="18"/>
                <w:szCs w:val="18"/>
              </w:rPr>
              <w:t xml:space="preserve"> und </w:t>
            </w:r>
            <w:r w:rsidR="00BF2C35" w:rsidRPr="00BF2C35">
              <w:rPr>
                <w:rFonts w:ascii="Arial" w:hAnsi="Arial" w:cs="Arial"/>
                <w:sz w:val="18"/>
                <w:szCs w:val="18"/>
              </w:rPr>
              <w:t>Setting</w:t>
            </w:r>
            <w:r w:rsidR="00BF2C35">
              <w:rPr>
                <w:rFonts w:ascii="Arial" w:hAnsi="Arial" w:cs="Arial"/>
                <w:sz w:val="18"/>
                <w:szCs w:val="18"/>
              </w:rPr>
              <w:t xml:space="preserve"> als filmische Mittel begreifen 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 w:rsidR="00BF2C3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TM</w:t>
            </w:r>
            <w:r w:rsidR="00764340"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3C5D5" w14:textId="77777777" w:rsidR="0028462F" w:rsidRDefault="00CF3C62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DVD 5</w:t>
            </w:r>
          </w:p>
          <w:p w14:paraId="0F609933" w14:textId="77777777" w:rsidR="00FF2960" w:rsidRDefault="00FF2960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Folie 17</w:t>
            </w:r>
          </w:p>
          <w:p w14:paraId="3D726812" w14:textId="432DBAA2" w:rsidR="0088781E" w:rsidRPr="00C901F1" w:rsidRDefault="0088781E" w:rsidP="00303111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KV</w:t>
            </w:r>
            <w:r w:rsidR="00FB042C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30-31</w:t>
            </w:r>
          </w:p>
        </w:tc>
      </w:tr>
      <w:tr w:rsidR="007D20FD" w:rsidRPr="003C2DD5" w14:paraId="03EAFB76" w14:textId="77777777" w:rsidTr="00CE5A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54C6DEDC" w14:textId="6BAA69F7" w:rsidR="007D20FD" w:rsidRPr="003C2DD5" w:rsidRDefault="00A91225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13</w:t>
            </w:r>
          </w:p>
        </w:tc>
        <w:tc>
          <w:tcPr>
            <w:tcW w:w="709" w:type="dxa"/>
          </w:tcPr>
          <w:p w14:paraId="6C608F5C" w14:textId="6982C397" w:rsidR="007D20FD" w:rsidRPr="003C2DD5" w:rsidRDefault="00B42A2D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49</w:t>
            </w:r>
          </w:p>
        </w:tc>
        <w:tc>
          <w:tcPr>
            <w:tcW w:w="1701" w:type="dxa"/>
          </w:tcPr>
          <w:p w14:paraId="4F68BCC6" w14:textId="3455AFCE" w:rsidR="007D20FD" w:rsidRPr="003C2DD5" w:rsidRDefault="00764340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Skills</w:t>
            </w:r>
          </w:p>
        </w:tc>
        <w:tc>
          <w:tcPr>
            <w:tcW w:w="1134" w:type="dxa"/>
          </w:tcPr>
          <w:p w14:paraId="001ED79E" w14:textId="56463CFD" w:rsidR="007D20FD" w:rsidRPr="003C2DD5" w:rsidRDefault="00764340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51</w:t>
            </w:r>
          </w:p>
        </w:tc>
        <w:tc>
          <w:tcPr>
            <w:tcW w:w="2835" w:type="dxa"/>
          </w:tcPr>
          <w:p w14:paraId="0FB56698" w14:textId="757B38D2" w:rsidR="007D20FD" w:rsidRDefault="00764340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“How to find information on the internet”</w:t>
            </w:r>
            <w:r w:rsidR="00403E8D">
              <w:rPr>
                <w:rFonts w:ascii="Arial" w:hAnsi="Arial" w:cs="Arial"/>
                <w:sz w:val="18"/>
                <w:szCs w:val="18"/>
                <w:lang w:val="en-US"/>
              </w:rPr>
              <w:t xml:space="preserve">, </w:t>
            </w:r>
          </w:p>
          <w:p w14:paraId="2354F506" w14:textId="238C3BE0" w:rsidR="00764340" w:rsidRPr="003E29B3" w:rsidRDefault="00764340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ex. 1-3</w:t>
            </w:r>
            <w:r w:rsidR="00E00152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E00152">
              <w:rPr>
                <w:rFonts w:ascii="Arial" w:hAnsi="Arial" w:cs="Arial"/>
                <w:sz w:val="18"/>
                <w:szCs w:val="18"/>
              </w:rPr>
              <w:t>&lt;ex. 3&gt;</w:t>
            </w:r>
          </w:p>
        </w:tc>
        <w:tc>
          <w:tcPr>
            <w:tcW w:w="5386" w:type="dxa"/>
          </w:tcPr>
          <w:p w14:paraId="42FC7B27" w14:textId="77777777" w:rsidR="007D20FD" w:rsidRDefault="00764340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F4313">
              <w:rPr>
                <w:rFonts w:ascii="Arial" w:hAnsi="Arial" w:cs="Arial"/>
                <w:i/>
                <w:sz w:val="18"/>
                <w:szCs w:val="18"/>
              </w:rPr>
              <w:t>Skimming</w:t>
            </w:r>
            <w:proofErr w:type="spellEnd"/>
            <w:r w:rsidRPr="00764340">
              <w:rPr>
                <w:rFonts w:ascii="Arial" w:hAnsi="Arial" w:cs="Arial"/>
                <w:sz w:val="18"/>
                <w:szCs w:val="18"/>
              </w:rPr>
              <w:t xml:space="preserve"> und </w:t>
            </w:r>
            <w:r w:rsidRPr="009F4313">
              <w:rPr>
                <w:rFonts w:ascii="Arial" w:hAnsi="Arial" w:cs="Arial"/>
                <w:i/>
                <w:sz w:val="18"/>
                <w:szCs w:val="18"/>
              </w:rPr>
              <w:t>Scanning</w:t>
            </w:r>
            <w:r w:rsidRPr="00764340">
              <w:rPr>
                <w:rFonts w:ascii="Arial" w:hAnsi="Arial" w:cs="Arial"/>
                <w:sz w:val="18"/>
                <w:szCs w:val="18"/>
              </w:rPr>
              <w:t xml:space="preserve"> als Möglichkeiten der Informationsgewinnung bei </w:t>
            </w:r>
            <w:r>
              <w:rPr>
                <w:rFonts w:ascii="Arial" w:hAnsi="Arial" w:cs="Arial"/>
                <w:sz w:val="18"/>
                <w:szCs w:val="18"/>
              </w:rPr>
              <w:t>Webseiten / MK</w:t>
            </w:r>
          </w:p>
          <w:p w14:paraId="3A2D597B" w14:textId="3EFA412F" w:rsidR="00764340" w:rsidRPr="00764340" w:rsidRDefault="00E00152" w:rsidP="00E0015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901986">
              <w:rPr>
                <w:rFonts w:ascii="Arial" w:hAnsi="Arial" w:cs="Arial"/>
                <w:sz w:val="18"/>
                <w:szCs w:val="18"/>
              </w:rPr>
              <w:t>E</w:t>
            </w:r>
            <w:r w:rsidR="00764340">
              <w:rPr>
                <w:rFonts w:ascii="Arial" w:hAnsi="Arial" w:cs="Arial"/>
                <w:sz w:val="18"/>
                <w:szCs w:val="18"/>
              </w:rPr>
              <w:t>in Onlinewörterbuch benutzen / MK</w:t>
            </w:r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017" w:type="dxa"/>
            <w:gridSpan w:val="2"/>
          </w:tcPr>
          <w:p w14:paraId="261B647E" w14:textId="68501623" w:rsidR="007D20FD" w:rsidRPr="003C2DD5" w:rsidRDefault="00764340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WB 33/15</w:t>
            </w:r>
            <w:r w:rsidR="00BF2C35">
              <w:rPr>
                <w:rFonts w:ascii="Arial" w:hAnsi="Arial" w:cs="Arial"/>
                <w:sz w:val="18"/>
                <w:szCs w:val="18"/>
                <w:lang w:val="en-US"/>
              </w:rPr>
              <w:t>, 34/16</w:t>
            </w:r>
          </w:p>
        </w:tc>
      </w:tr>
      <w:tr w:rsidR="007D20FD" w:rsidRPr="00605A27" w14:paraId="152FB19B" w14:textId="77777777" w:rsidTr="00CE5A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3534B511" w14:textId="186E5EDB" w:rsidR="007D20FD" w:rsidRPr="003C2DD5" w:rsidRDefault="007D20FD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</w:tcPr>
          <w:p w14:paraId="4213176E" w14:textId="1A4D2564" w:rsidR="007D20FD" w:rsidRPr="003C2DD5" w:rsidRDefault="00B42A2D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50</w:t>
            </w:r>
          </w:p>
        </w:tc>
        <w:tc>
          <w:tcPr>
            <w:tcW w:w="1701" w:type="dxa"/>
          </w:tcPr>
          <w:p w14:paraId="7176B106" w14:textId="5662E67A" w:rsidR="007D20FD" w:rsidRPr="003C2DD5" w:rsidRDefault="00E00152" w:rsidP="00E0015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605A27">
              <w:rPr>
                <w:rFonts w:ascii="Arial" w:hAnsi="Arial" w:cs="Arial"/>
                <w:sz w:val="18"/>
                <w:szCs w:val="18"/>
                <w:lang w:val="en-US"/>
              </w:rPr>
              <w:t>Unit task</w:t>
            </w:r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1134" w:type="dxa"/>
          </w:tcPr>
          <w:p w14:paraId="717219C1" w14:textId="03FFA6AD" w:rsidR="007D20FD" w:rsidRPr="003C2DD5" w:rsidRDefault="00E00152" w:rsidP="00E0015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52-53</w:t>
            </w:r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835" w:type="dxa"/>
          </w:tcPr>
          <w:p w14:paraId="6BF109D4" w14:textId="7E3E272E" w:rsidR="007D20FD" w:rsidRDefault="00E00152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403E8D">
              <w:rPr>
                <w:rFonts w:ascii="Arial" w:hAnsi="Arial" w:cs="Arial"/>
                <w:sz w:val="18"/>
                <w:szCs w:val="18"/>
                <w:lang w:val="en-US"/>
              </w:rPr>
              <w:t xml:space="preserve">“Our travel report”, </w:t>
            </w:r>
          </w:p>
          <w:p w14:paraId="4152F494" w14:textId="00D64A61" w:rsidR="00605A27" w:rsidRPr="003E29B3" w:rsidRDefault="00605A27" w:rsidP="00E0015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step</w:t>
            </w:r>
            <w:r w:rsidR="00BF2C35">
              <w:rPr>
                <w:rFonts w:ascii="Arial" w:hAnsi="Arial" w:cs="Arial"/>
                <w:sz w:val="18"/>
                <w:szCs w:val="18"/>
                <w:lang w:val="en-US"/>
              </w:rPr>
              <w:t>s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1-2</w:t>
            </w:r>
            <w:r w:rsidR="00E00152"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5386" w:type="dxa"/>
          </w:tcPr>
          <w:p w14:paraId="267DA829" w14:textId="0E302BFD" w:rsidR="007D20FD" w:rsidRPr="0072051C" w:rsidRDefault="00E00152" w:rsidP="00E0015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901986" w:rsidRPr="00901986">
              <w:rPr>
                <w:rFonts w:ascii="Arial" w:hAnsi="Arial" w:cs="Arial"/>
                <w:sz w:val="18"/>
                <w:szCs w:val="18"/>
              </w:rPr>
              <w:t>Ei</w:t>
            </w:r>
            <w:r w:rsidR="00605A27">
              <w:rPr>
                <w:rFonts w:ascii="Arial" w:hAnsi="Arial" w:cs="Arial"/>
                <w:sz w:val="18"/>
                <w:szCs w:val="18"/>
              </w:rPr>
              <w:t xml:space="preserve">nen kurzen Reisebericht für das Jahrbuch planen und  schreiben / </w:t>
            </w:r>
            <w:proofErr w:type="spellStart"/>
            <w:r w:rsidR="00605A27">
              <w:rPr>
                <w:rFonts w:ascii="Arial" w:hAnsi="Arial" w:cs="Arial"/>
                <w:sz w:val="18"/>
                <w:szCs w:val="18"/>
              </w:rPr>
              <w:t>Sc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017" w:type="dxa"/>
            <w:gridSpan w:val="2"/>
          </w:tcPr>
          <w:p w14:paraId="3DA8F0EE" w14:textId="77777777" w:rsidR="007D20FD" w:rsidRPr="00605A27" w:rsidRDefault="007D20FD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D20FD" w:rsidRPr="00605A27" w14:paraId="15E3B000" w14:textId="77777777" w:rsidTr="00CE5A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61BD444C" w14:textId="77777777" w:rsidR="007D20FD" w:rsidRPr="00605A27" w:rsidRDefault="007D20FD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34F21245" w14:textId="5E1251FE" w:rsidR="007D20FD" w:rsidRPr="003C2DD5" w:rsidRDefault="00B42A2D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51</w:t>
            </w:r>
          </w:p>
        </w:tc>
        <w:tc>
          <w:tcPr>
            <w:tcW w:w="1701" w:type="dxa"/>
          </w:tcPr>
          <w:p w14:paraId="45B3A1CE" w14:textId="77777777" w:rsidR="007D20FD" w:rsidRPr="003C2DD5" w:rsidRDefault="007D20FD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17533348" w14:textId="4640AF2B" w:rsidR="007D20FD" w:rsidRPr="003C2DD5" w:rsidRDefault="00E00152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53</w:t>
            </w:r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835" w:type="dxa"/>
          </w:tcPr>
          <w:p w14:paraId="6DE303A8" w14:textId="6DEDB86C" w:rsidR="007D20FD" w:rsidRPr="003E29B3" w:rsidRDefault="00E00152" w:rsidP="00E0015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BF2C35">
              <w:rPr>
                <w:rFonts w:ascii="Arial" w:hAnsi="Arial" w:cs="Arial"/>
                <w:sz w:val="18"/>
                <w:szCs w:val="18"/>
                <w:lang w:val="en-US"/>
              </w:rPr>
              <w:t>S</w:t>
            </w:r>
            <w:r w:rsidR="00605A27">
              <w:rPr>
                <w:rFonts w:ascii="Arial" w:hAnsi="Arial" w:cs="Arial"/>
                <w:sz w:val="18"/>
                <w:szCs w:val="18"/>
                <w:lang w:val="en-US"/>
              </w:rPr>
              <w:t>tep</w:t>
            </w:r>
            <w:r w:rsidR="00BF2C35">
              <w:rPr>
                <w:rFonts w:ascii="Arial" w:hAnsi="Arial" w:cs="Arial"/>
                <w:sz w:val="18"/>
                <w:szCs w:val="18"/>
                <w:lang w:val="en-US"/>
              </w:rPr>
              <w:t>s</w:t>
            </w:r>
            <w:r w:rsidR="00605A27">
              <w:rPr>
                <w:rFonts w:ascii="Arial" w:hAnsi="Arial" w:cs="Arial"/>
                <w:sz w:val="18"/>
                <w:szCs w:val="18"/>
                <w:lang w:val="en-US"/>
              </w:rPr>
              <w:t xml:space="preserve"> 3-5</w:t>
            </w:r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5386" w:type="dxa"/>
          </w:tcPr>
          <w:p w14:paraId="3C883887" w14:textId="75DA3640" w:rsidR="007D20FD" w:rsidRDefault="00E00152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901986">
              <w:rPr>
                <w:rFonts w:ascii="Arial" w:hAnsi="Arial" w:cs="Arial"/>
                <w:sz w:val="18"/>
                <w:szCs w:val="18"/>
              </w:rPr>
              <w:t>E</w:t>
            </w:r>
            <w:r w:rsidR="00605A27">
              <w:rPr>
                <w:rFonts w:ascii="Arial" w:hAnsi="Arial" w:cs="Arial"/>
                <w:sz w:val="18"/>
                <w:szCs w:val="18"/>
              </w:rPr>
              <w:t xml:space="preserve">inen kurzen Reisebericht für das Jahrbuch planen und  schreiben / </w:t>
            </w:r>
            <w:proofErr w:type="spellStart"/>
            <w:r w:rsidR="00605A27">
              <w:rPr>
                <w:rFonts w:ascii="Arial" w:hAnsi="Arial" w:cs="Arial"/>
                <w:sz w:val="18"/>
                <w:szCs w:val="18"/>
              </w:rPr>
              <w:t>Sc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  <w:p w14:paraId="39102E35" w14:textId="05726832" w:rsidR="00224970" w:rsidRPr="0072051C" w:rsidRDefault="00224970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7" w:type="dxa"/>
            <w:gridSpan w:val="2"/>
          </w:tcPr>
          <w:p w14:paraId="3CC96991" w14:textId="01B86C41" w:rsidR="007D20FD" w:rsidRPr="00605A27" w:rsidRDefault="0088781E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KV 27</w:t>
            </w:r>
          </w:p>
        </w:tc>
      </w:tr>
      <w:tr w:rsidR="007D20FD" w:rsidRPr="009C33DD" w14:paraId="4238A77C" w14:textId="77777777" w:rsidTr="00CE5A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5AE3BF0C" w14:textId="3F53BF0C" w:rsidR="007D20FD" w:rsidRPr="00D339D9" w:rsidRDefault="007D20FD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6E252166" w14:textId="5C1629BB" w:rsidR="007D20FD" w:rsidRPr="003C2DD5" w:rsidRDefault="00B42A2D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52</w:t>
            </w:r>
          </w:p>
        </w:tc>
        <w:tc>
          <w:tcPr>
            <w:tcW w:w="1701" w:type="dxa"/>
          </w:tcPr>
          <w:p w14:paraId="217F316E" w14:textId="39296D45" w:rsidR="007D20FD" w:rsidRPr="003C2DD5" w:rsidRDefault="00D862E2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Story</w:t>
            </w:r>
          </w:p>
        </w:tc>
        <w:tc>
          <w:tcPr>
            <w:tcW w:w="1134" w:type="dxa"/>
          </w:tcPr>
          <w:p w14:paraId="279807AE" w14:textId="0C54589A" w:rsidR="007D20FD" w:rsidRPr="003C2DD5" w:rsidRDefault="00D862E2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54-56</w:t>
            </w:r>
          </w:p>
        </w:tc>
        <w:tc>
          <w:tcPr>
            <w:tcW w:w="2835" w:type="dxa"/>
          </w:tcPr>
          <w:p w14:paraId="48D52E0E" w14:textId="35513098" w:rsidR="007D20FD" w:rsidRDefault="00D862E2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“You wanted an outdoor adventure”</w:t>
            </w:r>
            <w:r w:rsidR="00403E8D">
              <w:rPr>
                <w:rFonts w:ascii="Arial" w:hAnsi="Arial" w:cs="Arial"/>
                <w:sz w:val="18"/>
                <w:szCs w:val="18"/>
                <w:lang w:val="en-US"/>
              </w:rPr>
              <w:t xml:space="preserve">, </w:t>
            </w:r>
          </w:p>
          <w:p w14:paraId="0E6B52F7" w14:textId="23CAF4A6" w:rsidR="00D862E2" w:rsidRPr="003E29B3" w:rsidRDefault="00D862E2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ex.</w:t>
            </w:r>
            <w:r w:rsidR="009D78D4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  <w:tc>
          <w:tcPr>
            <w:tcW w:w="5386" w:type="dxa"/>
          </w:tcPr>
          <w:p w14:paraId="465A7C69" w14:textId="0AD2006F" w:rsidR="007D20FD" w:rsidRPr="009D78D4" w:rsidRDefault="00901986" w:rsidP="00511475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9D78D4" w:rsidRPr="009D78D4">
              <w:rPr>
                <w:rFonts w:ascii="Arial" w:hAnsi="Arial" w:cs="Arial"/>
                <w:sz w:val="18"/>
                <w:szCs w:val="18"/>
              </w:rPr>
              <w:t>inem Text g</w:t>
            </w:r>
            <w:r w:rsidR="009D78D4">
              <w:rPr>
                <w:rFonts w:ascii="Arial" w:hAnsi="Arial" w:cs="Arial"/>
                <w:sz w:val="18"/>
                <w:szCs w:val="18"/>
              </w:rPr>
              <w:t>e</w:t>
            </w:r>
            <w:r w:rsidR="009D78D4" w:rsidRPr="009D78D4">
              <w:rPr>
                <w:rFonts w:ascii="Arial" w:hAnsi="Arial" w:cs="Arial"/>
                <w:sz w:val="18"/>
                <w:szCs w:val="18"/>
              </w:rPr>
              <w:t>zielt Informationen entnehmen</w:t>
            </w:r>
            <w:r w:rsidR="00511475">
              <w:rPr>
                <w:rFonts w:ascii="Arial" w:hAnsi="Arial" w:cs="Arial"/>
                <w:sz w:val="18"/>
                <w:szCs w:val="18"/>
              </w:rPr>
              <w:t>; die verschiedenen Enden kommentieren</w:t>
            </w:r>
            <w:r w:rsidR="009D78D4" w:rsidRPr="009D78D4">
              <w:rPr>
                <w:rFonts w:ascii="Arial" w:hAnsi="Arial" w:cs="Arial"/>
                <w:sz w:val="18"/>
                <w:szCs w:val="18"/>
              </w:rPr>
              <w:t xml:space="preserve"> / L, H</w:t>
            </w:r>
            <w:r w:rsidR="00511475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="00511475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</w:p>
        </w:tc>
        <w:tc>
          <w:tcPr>
            <w:tcW w:w="2017" w:type="dxa"/>
            <w:gridSpan w:val="2"/>
          </w:tcPr>
          <w:p w14:paraId="60113857" w14:textId="77777777" w:rsidR="007D20FD" w:rsidRDefault="00D862E2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CD S1/26-28</w:t>
            </w:r>
          </w:p>
          <w:p w14:paraId="36DAD8AC" w14:textId="77777777" w:rsidR="00D862E2" w:rsidRDefault="00D862E2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CD L2 18-20</w:t>
            </w:r>
          </w:p>
          <w:p w14:paraId="7FF630C5" w14:textId="77777777" w:rsidR="00D862E2" w:rsidRDefault="00D862E2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WB 34/17</w:t>
            </w:r>
          </w:p>
          <w:p w14:paraId="046A2680" w14:textId="77777777" w:rsidR="00D862E2" w:rsidRDefault="00D862E2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E5F76">
              <w:rPr>
                <w:rFonts w:ascii="Arial" w:hAnsi="Arial" w:cs="Arial"/>
                <w:sz w:val="18"/>
                <w:szCs w:val="18"/>
                <w:lang w:val="en-US"/>
              </w:rPr>
              <w:t>PP</w:t>
            </w:r>
            <w:r w:rsidR="00CE5F76" w:rsidRPr="00CE5F76">
              <w:rPr>
                <w:rFonts w:ascii="Arial" w:hAnsi="Arial" w:cs="Arial"/>
                <w:sz w:val="18"/>
                <w:szCs w:val="18"/>
                <w:lang w:val="en-US"/>
              </w:rPr>
              <w:t xml:space="preserve"> 131/12</w:t>
            </w:r>
          </w:p>
          <w:p w14:paraId="1863A835" w14:textId="7753A51C" w:rsidR="00FF2960" w:rsidRPr="003C2DD5" w:rsidRDefault="00FF2960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Folie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18</w:t>
            </w:r>
          </w:p>
        </w:tc>
      </w:tr>
      <w:tr w:rsidR="007D20FD" w:rsidRPr="009D78D4" w14:paraId="6E09582E" w14:textId="77777777" w:rsidTr="00CE5A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127E1CA9" w14:textId="156A69D1" w:rsidR="007D20FD" w:rsidRPr="003C2DD5" w:rsidRDefault="00A91225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14</w:t>
            </w:r>
          </w:p>
        </w:tc>
        <w:tc>
          <w:tcPr>
            <w:tcW w:w="709" w:type="dxa"/>
          </w:tcPr>
          <w:p w14:paraId="0B1E465B" w14:textId="4F187FF1" w:rsidR="007D20FD" w:rsidRPr="003C2DD5" w:rsidRDefault="00B42A2D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53</w:t>
            </w:r>
          </w:p>
        </w:tc>
        <w:tc>
          <w:tcPr>
            <w:tcW w:w="1701" w:type="dxa"/>
          </w:tcPr>
          <w:p w14:paraId="237DC510" w14:textId="77777777" w:rsidR="007D20FD" w:rsidRPr="003C2DD5" w:rsidRDefault="007D20FD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2AFDAC8A" w14:textId="3C184771" w:rsidR="007D20FD" w:rsidRPr="003C2DD5" w:rsidRDefault="009D78D4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56</w:t>
            </w:r>
          </w:p>
        </w:tc>
        <w:tc>
          <w:tcPr>
            <w:tcW w:w="2835" w:type="dxa"/>
          </w:tcPr>
          <w:p w14:paraId="69A0B3E0" w14:textId="77777777" w:rsidR="007D20FD" w:rsidRDefault="009D78D4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9D78D4">
              <w:rPr>
                <w:rFonts w:ascii="Arial" w:hAnsi="Arial" w:cs="Arial"/>
                <w:sz w:val="18"/>
                <w:szCs w:val="18"/>
              </w:rPr>
              <w:t xml:space="preserve">ex. </w:t>
            </w:r>
            <w:r w:rsidR="00FB584C">
              <w:rPr>
                <w:rFonts w:ascii="Arial" w:hAnsi="Arial" w:cs="Arial"/>
                <w:sz w:val="18"/>
                <w:szCs w:val="18"/>
              </w:rPr>
              <w:t>2</w:t>
            </w:r>
          </w:p>
          <w:p w14:paraId="60D0E6AC" w14:textId="2B7A2A7B" w:rsidR="006F071F" w:rsidRPr="009D78D4" w:rsidRDefault="006F071F" w:rsidP="006F071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&lt;ex. 2 </w:t>
            </w:r>
            <w:r w:rsidRPr="008F350B">
              <w:rPr>
                <w:rFonts w:ascii="Arial" w:hAnsi="Arial" w:cs="Arial"/>
                <w:sz w:val="18"/>
                <w:szCs w:val="18"/>
                <w:u w:val="single"/>
              </w:rPr>
              <w:t>oder</w:t>
            </w:r>
            <w:r>
              <w:rPr>
                <w:rFonts w:ascii="Arial" w:hAnsi="Arial" w:cs="Arial"/>
                <w:sz w:val="18"/>
                <w:szCs w:val="18"/>
              </w:rPr>
              <w:t xml:space="preserve"> ex. 3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kürzbar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wenn nötig&gt;</w:t>
            </w:r>
          </w:p>
        </w:tc>
        <w:tc>
          <w:tcPr>
            <w:tcW w:w="5386" w:type="dxa"/>
          </w:tcPr>
          <w:p w14:paraId="736D5795" w14:textId="2EDBA595" w:rsidR="007F027F" w:rsidRDefault="007F027F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Den Charakter Ryan und sein </w:t>
            </w:r>
            <w:r w:rsidR="00511475">
              <w:rPr>
                <w:rFonts w:ascii="Arial" w:hAnsi="Arial" w:cs="Arial"/>
                <w:sz w:val="18"/>
                <w:szCs w:val="18"/>
              </w:rPr>
              <w:t>V</w:t>
            </w:r>
            <w:r>
              <w:rPr>
                <w:rFonts w:ascii="Arial" w:hAnsi="Arial" w:cs="Arial"/>
                <w:sz w:val="18"/>
                <w:szCs w:val="18"/>
              </w:rPr>
              <w:t>erhalten kommentieren /</w:t>
            </w:r>
            <w:r w:rsidR="00180B0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Sc</w:t>
            </w:r>
            <w:proofErr w:type="spellEnd"/>
            <w:r w:rsidR="00180B0F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 xml:space="preserve"> L</w:t>
            </w:r>
          </w:p>
          <w:p w14:paraId="492E4BB2" w14:textId="50ED6158" w:rsidR="009D78D4" w:rsidRPr="0072051C" w:rsidRDefault="00511475" w:rsidP="00FB584C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Die unterschiedlichen Enden durch einen</w:t>
            </w:r>
            <w:r w:rsidR="009D78D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9D78D4" w:rsidRPr="009D78D4">
              <w:rPr>
                <w:rFonts w:ascii="Arial" w:hAnsi="Arial" w:cs="Arial"/>
                <w:i/>
                <w:sz w:val="18"/>
                <w:szCs w:val="18"/>
              </w:rPr>
              <w:t>freeze</w:t>
            </w:r>
            <w:proofErr w:type="spellEnd"/>
            <w:r w:rsidR="009D78D4" w:rsidRPr="009D78D4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proofErr w:type="spellStart"/>
            <w:r w:rsidR="009D78D4" w:rsidRPr="009D78D4">
              <w:rPr>
                <w:rFonts w:ascii="Arial" w:hAnsi="Arial" w:cs="Arial"/>
                <w:i/>
                <w:sz w:val="18"/>
                <w:szCs w:val="18"/>
              </w:rPr>
              <w:t>frame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darstellen und eine Spannungskurve beschriften</w:t>
            </w:r>
            <w:r w:rsidR="00FB584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F027F">
              <w:rPr>
                <w:rFonts w:ascii="Arial" w:hAnsi="Arial" w:cs="Arial"/>
                <w:sz w:val="18"/>
                <w:szCs w:val="18"/>
              </w:rPr>
              <w:t>/ L</w:t>
            </w:r>
            <w:r>
              <w:rPr>
                <w:rFonts w:ascii="Arial" w:hAnsi="Arial" w:cs="Arial"/>
                <w:sz w:val="18"/>
                <w:szCs w:val="18"/>
              </w:rPr>
              <w:t>, TM</w:t>
            </w:r>
          </w:p>
        </w:tc>
        <w:tc>
          <w:tcPr>
            <w:tcW w:w="2017" w:type="dxa"/>
            <w:gridSpan w:val="2"/>
          </w:tcPr>
          <w:p w14:paraId="1B1DAD9E" w14:textId="77777777" w:rsidR="007D20FD" w:rsidRDefault="009D78D4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CE5F76">
              <w:rPr>
                <w:rFonts w:ascii="Arial" w:hAnsi="Arial" w:cs="Arial"/>
                <w:sz w:val="18"/>
                <w:szCs w:val="18"/>
              </w:rPr>
              <w:t>PP</w:t>
            </w:r>
            <w:r w:rsidR="00CE5F76" w:rsidRPr="00CE5F76">
              <w:rPr>
                <w:rFonts w:ascii="Arial" w:hAnsi="Arial" w:cs="Arial"/>
                <w:sz w:val="18"/>
                <w:szCs w:val="18"/>
              </w:rPr>
              <w:t xml:space="preserve"> 131/13</w:t>
            </w:r>
            <w:r w:rsidR="00CE5F76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01AC522" w14:textId="5C9A3C1F" w:rsidR="0088781E" w:rsidRPr="009D78D4" w:rsidRDefault="0088781E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KV 32</w:t>
            </w:r>
          </w:p>
        </w:tc>
      </w:tr>
      <w:tr w:rsidR="00FB584C" w:rsidRPr="009D78D4" w14:paraId="4B6A9BFA" w14:textId="77777777" w:rsidTr="00CE5A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7F8D336B" w14:textId="4B1A660B" w:rsidR="00FB584C" w:rsidRPr="003C2DD5" w:rsidRDefault="00FB584C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</w:tcPr>
          <w:p w14:paraId="66FA96A1" w14:textId="79F11059" w:rsidR="00FB584C" w:rsidRDefault="00B42A2D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54</w:t>
            </w:r>
          </w:p>
        </w:tc>
        <w:tc>
          <w:tcPr>
            <w:tcW w:w="1701" w:type="dxa"/>
          </w:tcPr>
          <w:p w14:paraId="36717F5F" w14:textId="77777777" w:rsidR="00FB584C" w:rsidRPr="0074574A" w:rsidRDefault="00FB584C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3B303408" w14:textId="425273EC" w:rsidR="00FB584C" w:rsidRPr="0074574A" w:rsidRDefault="00FB584C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4574A">
              <w:rPr>
                <w:rFonts w:ascii="Arial" w:hAnsi="Arial" w:cs="Arial"/>
                <w:sz w:val="18"/>
                <w:szCs w:val="18"/>
                <w:lang w:val="en-US"/>
              </w:rPr>
              <w:t>56</w:t>
            </w:r>
          </w:p>
        </w:tc>
        <w:tc>
          <w:tcPr>
            <w:tcW w:w="2835" w:type="dxa"/>
          </w:tcPr>
          <w:p w14:paraId="4348EC8D" w14:textId="53EE96F7" w:rsidR="00FB584C" w:rsidRPr="0074574A" w:rsidRDefault="00FB584C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74574A">
              <w:rPr>
                <w:rFonts w:ascii="Arial" w:hAnsi="Arial" w:cs="Arial"/>
                <w:sz w:val="18"/>
                <w:szCs w:val="18"/>
              </w:rPr>
              <w:t>ex. 3</w:t>
            </w:r>
          </w:p>
        </w:tc>
        <w:tc>
          <w:tcPr>
            <w:tcW w:w="5386" w:type="dxa"/>
          </w:tcPr>
          <w:p w14:paraId="5FA7A84D" w14:textId="3DBC3FB1" w:rsidR="00FB584C" w:rsidRPr="0074574A" w:rsidRDefault="00FB584C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74574A">
              <w:rPr>
                <w:rFonts w:ascii="Arial" w:hAnsi="Arial" w:cs="Arial"/>
                <w:sz w:val="18"/>
                <w:szCs w:val="18"/>
              </w:rPr>
              <w:t xml:space="preserve">Eine Geschichte fortsetzen / </w:t>
            </w:r>
            <w:proofErr w:type="spellStart"/>
            <w:r w:rsidRPr="0074574A">
              <w:rPr>
                <w:rFonts w:ascii="Arial" w:hAnsi="Arial" w:cs="Arial"/>
                <w:sz w:val="18"/>
                <w:szCs w:val="18"/>
              </w:rPr>
              <w:t>Sc</w:t>
            </w:r>
            <w:proofErr w:type="spellEnd"/>
            <w:r w:rsidR="00511475">
              <w:rPr>
                <w:rFonts w:ascii="Arial" w:hAnsi="Arial" w:cs="Arial"/>
                <w:sz w:val="18"/>
                <w:szCs w:val="18"/>
              </w:rPr>
              <w:t xml:space="preserve"> oder </w:t>
            </w:r>
            <w:proofErr w:type="spellStart"/>
            <w:r w:rsidR="00511475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</w:p>
        </w:tc>
        <w:tc>
          <w:tcPr>
            <w:tcW w:w="2017" w:type="dxa"/>
            <w:gridSpan w:val="2"/>
          </w:tcPr>
          <w:p w14:paraId="3DF06BF6" w14:textId="717E7101" w:rsidR="00FB584C" w:rsidRPr="0074574A" w:rsidRDefault="00FB584C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74574A">
              <w:rPr>
                <w:rFonts w:ascii="Arial" w:hAnsi="Arial" w:cs="Arial"/>
                <w:sz w:val="18"/>
                <w:szCs w:val="18"/>
              </w:rPr>
              <w:t xml:space="preserve">WB 34/18 </w:t>
            </w:r>
          </w:p>
        </w:tc>
      </w:tr>
      <w:tr w:rsidR="0091474B" w:rsidRPr="00605A27" w14:paraId="0A083A97" w14:textId="77777777" w:rsidTr="00CE5A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0CA2A5DC" w14:textId="77777777" w:rsidR="0091474B" w:rsidRPr="003C2DD5" w:rsidRDefault="0091474B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</w:tcPr>
          <w:p w14:paraId="56C1998D" w14:textId="005EAC0B" w:rsidR="0091474B" w:rsidRPr="003C2DD5" w:rsidRDefault="00B42A2D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55</w:t>
            </w:r>
          </w:p>
        </w:tc>
        <w:tc>
          <w:tcPr>
            <w:tcW w:w="1701" w:type="dxa"/>
          </w:tcPr>
          <w:p w14:paraId="5C2C8BA4" w14:textId="3C67CD7A" w:rsidR="0091474B" w:rsidRPr="003C2DD5" w:rsidRDefault="0091474B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Check-out</w:t>
            </w:r>
          </w:p>
        </w:tc>
        <w:tc>
          <w:tcPr>
            <w:tcW w:w="1134" w:type="dxa"/>
          </w:tcPr>
          <w:p w14:paraId="33F5EF1E" w14:textId="7542A57F" w:rsidR="0091474B" w:rsidRPr="003C2DD5" w:rsidRDefault="0091474B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57</w:t>
            </w:r>
          </w:p>
        </w:tc>
        <w:tc>
          <w:tcPr>
            <w:tcW w:w="2835" w:type="dxa"/>
          </w:tcPr>
          <w:p w14:paraId="79CF8EEA" w14:textId="77777777" w:rsidR="0091474B" w:rsidRDefault="0091474B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“Can you…?”</w:t>
            </w:r>
          </w:p>
          <w:p w14:paraId="2E320FF3" w14:textId="2AAA9AD9" w:rsidR="0091474B" w:rsidRPr="003E29B3" w:rsidRDefault="0091474B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ex. 1-3</w:t>
            </w:r>
          </w:p>
        </w:tc>
        <w:tc>
          <w:tcPr>
            <w:tcW w:w="5386" w:type="dxa"/>
          </w:tcPr>
          <w:p w14:paraId="519AB910" w14:textId="5C9F8EEF" w:rsidR="0091474B" w:rsidRPr="0072051C" w:rsidRDefault="0091474B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Selbstkontrolle: Die Lernziele der Unit überprüfen</w:t>
            </w:r>
            <w:r w:rsidR="00403E8D">
              <w:rPr>
                <w:rFonts w:ascii="Arial" w:hAnsi="Arial" w:cs="Arial"/>
                <w:sz w:val="18"/>
                <w:szCs w:val="18"/>
              </w:rPr>
              <w:t xml:space="preserve"> / G, WS</w:t>
            </w:r>
          </w:p>
        </w:tc>
        <w:tc>
          <w:tcPr>
            <w:tcW w:w="2017" w:type="dxa"/>
            <w:gridSpan w:val="2"/>
          </w:tcPr>
          <w:p w14:paraId="24016B2C" w14:textId="77777777" w:rsidR="0091474B" w:rsidRDefault="0091474B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WB 35/19-20</w:t>
            </w:r>
          </w:p>
          <w:p w14:paraId="37BA8835" w14:textId="65793EC4" w:rsidR="0088781E" w:rsidRPr="00605A27" w:rsidRDefault="0088781E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KV 33-34</w:t>
            </w:r>
          </w:p>
        </w:tc>
      </w:tr>
      <w:tr w:rsidR="00CE5AB7" w:rsidRPr="00CE5AB7" w14:paraId="27D4C4E3" w14:textId="77777777" w:rsidTr="00CE5A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72109764" w14:textId="77777777" w:rsidR="00CE5AB7" w:rsidRPr="00181177" w:rsidRDefault="00CE5AB7" w:rsidP="00937234">
            <w:pPr>
              <w:spacing w:line="312" w:lineRule="auto"/>
              <w:rPr>
                <w:rFonts w:ascii="Arial" w:hAnsi="Arial" w:cs="Arial"/>
                <w:sz w:val="18"/>
                <w:szCs w:val="18"/>
                <w:highlight w:val="yellow"/>
                <w:lang w:val="en-US"/>
              </w:rPr>
            </w:pPr>
          </w:p>
        </w:tc>
        <w:tc>
          <w:tcPr>
            <w:tcW w:w="709" w:type="dxa"/>
          </w:tcPr>
          <w:p w14:paraId="018CBCEF" w14:textId="77777777" w:rsidR="00CE5AB7" w:rsidRPr="00181177" w:rsidRDefault="00CE5AB7" w:rsidP="00937234">
            <w:pPr>
              <w:spacing w:line="312" w:lineRule="auto"/>
              <w:rPr>
                <w:rFonts w:ascii="Arial" w:hAnsi="Arial" w:cs="Arial"/>
                <w:sz w:val="18"/>
                <w:szCs w:val="18"/>
                <w:highlight w:val="yellow"/>
                <w:lang w:val="en-US"/>
              </w:rPr>
            </w:pPr>
          </w:p>
        </w:tc>
        <w:tc>
          <w:tcPr>
            <w:tcW w:w="1701" w:type="dxa"/>
          </w:tcPr>
          <w:p w14:paraId="0F38DBFE" w14:textId="1C58DF7C" w:rsidR="00CE5AB7" w:rsidRPr="00403E8D" w:rsidRDefault="00511475" w:rsidP="00937234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CE5AB7" w:rsidRPr="00403E8D">
              <w:rPr>
                <w:rFonts w:ascii="Arial" w:hAnsi="Arial" w:cs="Arial"/>
                <w:sz w:val="18"/>
                <w:szCs w:val="18"/>
                <w:lang w:val="en-US"/>
              </w:rPr>
              <w:t>Extra Line</w:t>
            </w:r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1134" w:type="dxa"/>
          </w:tcPr>
          <w:p w14:paraId="135C5779" w14:textId="18826AC5" w:rsidR="00CE5AB7" w:rsidRPr="00403E8D" w:rsidRDefault="00511475" w:rsidP="00937234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403E8D" w:rsidRPr="00403E8D">
              <w:rPr>
                <w:rFonts w:ascii="Arial" w:hAnsi="Arial" w:cs="Arial"/>
                <w:sz w:val="18"/>
                <w:szCs w:val="18"/>
                <w:lang w:val="en-US"/>
              </w:rPr>
              <w:t>148-149</w:t>
            </w:r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835" w:type="dxa"/>
          </w:tcPr>
          <w:p w14:paraId="589484C6" w14:textId="5E46CF6C" w:rsidR="00CE5AB7" w:rsidRPr="00403E8D" w:rsidRDefault="00511475" w:rsidP="00937234">
            <w:pPr>
              <w:spacing w:line="312" w:lineRule="auto"/>
              <w:rPr>
                <w:rFonts w:ascii="Arial" w:hAnsi="Arial" w:cs="Arial"/>
                <w:sz w:val="18"/>
                <w:szCs w:val="18"/>
                <w:highlight w:val="yellow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proofErr w:type="spellStart"/>
            <w:r w:rsidR="00CE5AB7" w:rsidRPr="00403E8D">
              <w:rPr>
                <w:rFonts w:ascii="Arial" w:hAnsi="Arial" w:cs="Arial"/>
                <w:sz w:val="18"/>
                <w:szCs w:val="18"/>
              </w:rPr>
              <w:t>Poetry</w:t>
            </w:r>
            <w:proofErr w:type="spellEnd"/>
            <w:r w:rsidR="00CE5AB7" w:rsidRPr="00403E8D">
              <w:rPr>
                <w:rFonts w:ascii="Arial" w:hAnsi="Arial" w:cs="Arial"/>
                <w:sz w:val="18"/>
                <w:szCs w:val="18"/>
              </w:rPr>
              <w:t xml:space="preserve"> Corner</w:t>
            </w:r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5386" w:type="dxa"/>
          </w:tcPr>
          <w:p w14:paraId="54B690E2" w14:textId="1ED5B1F8" w:rsidR="00CE5AB7" w:rsidRPr="00181177" w:rsidRDefault="00511475" w:rsidP="00CE5AB7">
            <w:pPr>
              <w:spacing w:line="312" w:lineRule="auto"/>
              <w:rPr>
                <w:rFonts w:ascii="Arial" w:hAnsi="Arial" w:cs="Arial"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t>&lt;D</w:t>
            </w:r>
            <w:r w:rsidR="00CE5AB7" w:rsidRPr="00827CC7">
              <w:rPr>
                <w:rFonts w:ascii="Arial" w:hAnsi="Arial" w:cs="Arial"/>
                <w:sz w:val="18"/>
                <w:szCs w:val="18"/>
              </w:rPr>
              <w:t xml:space="preserve">ie </w:t>
            </w:r>
            <w:r w:rsidR="00CE5AB7">
              <w:rPr>
                <w:rFonts w:ascii="Arial" w:hAnsi="Arial" w:cs="Arial"/>
                <w:sz w:val="18"/>
                <w:szCs w:val="18"/>
              </w:rPr>
              <w:t>Gedichte können fakultativ nach Unit 3 eingesetzt werden.</w:t>
            </w:r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017" w:type="dxa"/>
            <w:gridSpan w:val="2"/>
          </w:tcPr>
          <w:p w14:paraId="22CDA6E1" w14:textId="77777777" w:rsidR="00CE5AB7" w:rsidRPr="00504639" w:rsidRDefault="00504639" w:rsidP="00937234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4639">
              <w:rPr>
                <w:rFonts w:ascii="Arial" w:hAnsi="Arial" w:cs="Arial"/>
                <w:sz w:val="18"/>
                <w:szCs w:val="18"/>
              </w:rPr>
              <w:t>CD S2/35-39</w:t>
            </w:r>
          </w:p>
          <w:p w14:paraId="7AE1144D" w14:textId="60747DAB" w:rsidR="00504639" w:rsidRPr="00CE5AB7" w:rsidRDefault="00504639" w:rsidP="00937234">
            <w:pPr>
              <w:spacing w:line="312" w:lineRule="auto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504639">
              <w:rPr>
                <w:rFonts w:ascii="Arial" w:hAnsi="Arial" w:cs="Arial"/>
                <w:sz w:val="18"/>
                <w:szCs w:val="18"/>
              </w:rPr>
              <w:t>CD L4/31-35</w:t>
            </w:r>
          </w:p>
        </w:tc>
      </w:tr>
    </w:tbl>
    <w:p w14:paraId="41ED5D9E" w14:textId="4687BD43" w:rsidR="00592F25" w:rsidRPr="00C901F1" w:rsidRDefault="00592F25"/>
    <w:p w14:paraId="4814454C" w14:textId="78D26F77" w:rsidR="00402CFC" w:rsidRPr="006A3948" w:rsidRDefault="00402CFC" w:rsidP="00402CFC">
      <w:pPr>
        <w:spacing w:after="0" w:line="312" w:lineRule="auto"/>
        <w:rPr>
          <w:rFonts w:ascii="Arial" w:hAnsi="Arial" w:cs="Arial"/>
          <w:b/>
          <w:sz w:val="18"/>
          <w:szCs w:val="18"/>
        </w:rPr>
      </w:pPr>
      <w:proofErr w:type="spellStart"/>
      <w:r w:rsidRPr="006A3948">
        <w:rPr>
          <w:rFonts w:ascii="Arial" w:hAnsi="Arial" w:cs="Arial"/>
          <w:b/>
          <w:sz w:val="18"/>
          <w:szCs w:val="18"/>
        </w:rPr>
        <w:t>Across</w:t>
      </w:r>
      <w:proofErr w:type="spellEnd"/>
      <w:r w:rsidRPr="006A3948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6A3948">
        <w:rPr>
          <w:rFonts w:ascii="Arial" w:hAnsi="Arial" w:cs="Arial"/>
          <w:b/>
          <w:sz w:val="18"/>
          <w:szCs w:val="18"/>
        </w:rPr>
        <w:t>cultures</w:t>
      </w:r>
      <w:proofErr w:type="spellEnd"/>
      <w:r w:rsidRPr="006A3948">
        <w:rPr>
          <w:rFonts w:ascii="Arial" w:hAnsi="Arial" w:cs="Arial"/>
          <w:b/>
          <w:sz w:val="18"/>
          <w:szCs w:val="18"/>
        </w:rPr>
        <w:t xml:space="preserve"> 2: Living </w:t>
      </w:r>
      <w:proofErr w:type="spellStart"/>
      <w:r w:rsidRPr="006A3948">
        <w:rPr>
          <w:rFonts w:ascii="Arial" w:hAnsi="Arial" w:cs="Arial"/>
          <w:b/>
          <w:sz w:val="18"/>
          <w:szCs w:val="18"/>
        </w:rPr>
        <w:t>together</w:t>
      </w:r>
      <w:proofErr w:type="spellEnd"/>
    </w:p>
    <w:p w14:paraId="17F04D4E" w14:textId="77777777" w:rsidR="00402CFC" w:rsidRPr="006A3948" w:rsidRDefault="00402CFC" w:rsidP="00402CFC">
      <w:pPr>
        <w:spacing w:after="0" w:line="312" w:lineRule="auto"/>
        <w:rPr>
          <w:rFonts w:ascii="Arial" w:hAnsi="Arial" w:cs="Arial"/>
          <w:sz w:val="18"/>
          <w:szCs w:val="18"/>
        </w:rPr>
      </w:pPr>
    </w:p>
    <w:p w14:paraId="3C0B2908" w14:textId="1EC1D91F" w:rsidR="00402CFC" w:rsidRPr="00402CFC" w:rsidRDefault="00402CFC" w:rsidP="00402CFC">
      <w:pPr>
        <w:spacing w:after="0" w:line="312" w:lineRule="auto"/>
        <w:rPr>
          <w:rFonts w:ascii="Arial" w:hAnsi="Arial" w:cs="Arial"/>
          <w:sz w:val="18"/>
          <w:szCs w:val="18"/>
        </w:rPr>
      </w:pPr>
      <w:r w:rsidRPr="00402CFC">
        <w:rPr>
          <w:rFonts w:ascii="Arial" w:hAnsi="Arial" w:cs="Arial"/>
          <w:sz w:val="18"/>
          <w:szCs w:val="18"/>
        </w:rPr>
        <w:t>Die S lernen Stärken und Schwächen zu beschreiben und sprechen über Inklusion im Alltag.</w:t>
      </w:r>
    </w:p>
    <w:p w14:paraId="0EC1C04F" w14:textId="77777777" w:rsidR="00303111" w:rsidRPr="00402CFC" w:rsidRDefault="00303111" w:rsidP="00236568">
      <w:pPr>
        <w:spacing w:after="0" w:line="312" w:lineRule="auto"/>
        <w:rPr>
          <w:rFonts w:ascii="Arial" w:hAnsi="Arial" w:cs="Arial"/>
          <w:sz w:val="18"/>
          <w:szCs w:val="18"/>
        </w:rPr>
      </w:pPr>
    </w:p>
    <w:tbl>
      <w:tblPr>
        <w:tblStyle w:val="Tabellenraster1"/>
        <w:tblW w:w="14604" w:type="dxa"/>
        <w:tblInd w:w="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0" w:type="dxa"/>
        </w:tblCellMar>
        <w:tblLook w:val="01E0" w:firstRow="1" w:lastRow="1" w:firstColumn="1" w:lastColumn="1" w:noHBand="0" w:noVBand="0"/>
      </w:tblPr>
      <w:tblGrid>
        <w:gridCol w:w="822"/>
        <w:gridCol w:w="709"/>
        <w:gridCol w:w="1701"/>
        <w:gridCol w:w="1134"/>
        <w:gridCol w:w="2835"/>
        <w:gridCol w:w="5386"/>
        <w:gridCol w:w="2017"/>
      </w:tblGrid>
      <w:tr w:rsidR="00202AF9" w:rsidRPr="003C2DD5" w14:paraId="59EABD5E" w14:textId="77777777" w:rsidTr="00202AF9">
        <w:tc>
          <w:tcPr>
            <w:tcW w:w="82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E53835" w14:textId="77777777" w:rsidR="00202AF9" w:rsidRPr="003C2DD5" w:rsidRDefault="00202AF9" w:rsidP="00A51872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UW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AA07D2" w14:textId="77777777" w:rsidR="00202AF9" w:rsidRPr="003C2DD5" w:rsidRDefault="00202AF9" w:rsidP="00A51872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Std.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FAD077" w14:textId="77777777" w:rsidR="00202AF9" w:rsidRPr="003C2DD5" w:rsidRDefault="00202AF9" w:rsidP="00A51872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C2DD5">
              <w:rPr>
                <w:rFonts w:ascii="Arial" w:hAnsi="Arial" w:cs="Arial"/>
                <w:b/>
                <w:sz w:val="18"/>
                <w:szCs w:val="18"/>
              </w:rPr>
              <w:t>Lektionsteil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1C4285" w14:textId="77777777" w:rsidR="00202AF9" w:rsidRPr="003C2DD5" w:rsidRDefault="00202AF9" w:rsidP="00A51872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Seite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3C30A143" w14:textId="77777777" w:rsidR="00202AF9" w:rsidRPr="003C2DD5" w:rsidRDefault="00202AF9" w:rsidP="00A51872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Aufgabe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30A762FA" w14:textId="138FB402" w:rsidR="00202AF9" w:rsidRPr="003C2DD5" w:rsidRDefault="00E420DB" w:rsidP="00A51872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</w:t>
            </w:r>
            <w:r w:rsidR="00EF1905">
              <w:rPr>
                <w:rFonts w:ascii="Arial" w:hAnsi="Arial" w:cs="Arial"/>
                <w:b/>
                <w:sz w:val="18"/>
                <w:szCs w:val="18"/>
              </w:rPr>
              <w:t>n</w:t>
            </w:r>
            <w:r w:rsidR="00202AF9" w:rsidRPr="003C2DD5">
              <w:rPr>
                <w:rFonts w:ascii="Arial" w:hAnsi="Arial" w:cs="Arial"/>
                <w:b/>
                <w:sz w:val="18"/>
                <w:szCs w:val="18"/>
              </w:rPr>
              <w:t>halte / Kompetenzen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208CF048" w14:textId="77777777" w:rsidR="00202AF9" w:rsidRPr="003C2DD5" w:rsidRDefault="00202AF9" w:rsidP="00A51872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Begleitmaterialien</w:t>
            </w:r>
          </w:p>
        </w:tc>
      </w:tr>
      <w:tr w:rsidR="00202AF9" w:rsidRPr="003E2CDE" w14:paraId="5765FE06" w14:textId="77777777" w:rsidTr="00202A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  <w:tcBorders>
              <w:top w:val="single" w:sz="4" w:space="0" w:color="auto"/>
            </w:tcBorders>
          </w:tcPr>
          <w:p w14:paraId="1D6F965E" w14:textId="3B4B132F" w:rsidR="00202AF9" w:rsidRPr="002821EC" w:rsidRDefault="00A91225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5CE8581B" w14:textId="16185AE6" w:rsidR="00202AF9" w:rsidRPr="002821EC" w:rsidRDefault="00B42A2D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88FA58" w14:textId="043B6377" w:rsidR="00202AF9" w:rsidRPr="002821EC" w:rsidRDefault="003E2CDE" w:rsidP="003E2CDE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Across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cultures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F8E973" w14:textId="75638B64" w:rsidR="00202AF9" w:rsidRPr="002821EC" w:rsidRDefault="003E2CDE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77E16640" w14:textId="3F7111E3" w:rsidR="003E2CDE" w:rsidRDefault="003E2CDE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“Living together”</w:t>
            </w:r>
            <w:r w:rsidR="004966B3">
              <w:rPr>
                <w:rFonts w:ascii="Arial" w:hAnsi="Arial" w:cs="Arial"/>
                <w:sz w:val="18"/>
                <w:szCs w:val="18"/>
                <w:lang w:val="en-US"/>
              </w:rPr>
              <w:t xml:space="preserve">, </w:t>
            </w:r>
          </w:p>
          <w:p w14:paraId="65013D80" w14:textId="661FB6A5" w:rsidR="003E2CDE" w:rsidRPr="002821EC" w:rsidRDefault="003E2CDE" w:rsidP="00B64F7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ex. 1-2</w:t>
            </w:r>
            <w:r w:rsidR="00B64F77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B64F77" w:rsidRPr="00B64F77">
              <w:rPr>
                <w:rFonts w:ascii="Arial" w:hAnsi="Arial" w:cs="Arial"/>
                <w:sz w:val="18"/>
                <w:szCs w:val="18"/>
                <w:lang w:val="en-US"/>
              </w:rPr>
              <w:t>&lt;ex. 2b&gt;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1604916A" w14:textId="328BF662" w:rsidR="00202AF9" w:rsidRPr="008C5D5B" w:rsidRDefault="00E420DB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Ü</w:t>
            </w:r>
            <w:r w:rsidR="003E2CDE">
              <w:rPr>
                <w:rFonts w:ascii="Arial" w:hAnsi="Arial" w:cs="Arial"/>
                <w:sz w:val="18"/>
                <w:szCs w:val="18"/>
              </w:rPr>
              <w:t xml:space="preserve">ber Stärken und Schwächen </w:t>
            </w:r>
            <w:r w:rsidR="008F350B">
              <w:rPr>
                <w:rFonts w:ascii="Arial" w:hAnsi="Arial" w:cs="Arial"/>
                <w:sz w:val="18"/>
                <w:szCs w:val="18"/>
              </w:rPr>
              <w:t xml:space="preserve">reden und Ratschläge geben / </w:t>
            </w:r>
            <w:proofErr w:type="spellStart"/>
            <w:r w:rsidR="008F350B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</w:p>
        </w:tc>
        <w:tc>
          <w:tcPr>
            <w:tcW w:w="20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4C5DA8CD" w14:textId="77777777" w:rsidR="00202AF9" w:rsidRDefault="000F6490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Folie 19</w:t>
            </w:r>
          </w:p>
          <w:p w14:paraId="794140F5" w14:textId="4021930B" w:rsidR="00FB042C" w:rsidRPr="003E2CDE" w:rsidRDefault="00FB042C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KV 35</w:t>
            </w:r>
          </w:p>
        </w:tc>
      </w:tr>
      <w:tr w:rsidR="00202AF9" w:rsidRPr="003C2DD5" w14:paraId="06D6A83B" w14:textId="77777777" w:rsidTr="00202A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1CE32A3C" w14:textId="0BF0108E" w:rsidR="00202AF9" w:rsidRPr="002821EC" w:rsidRDefault="00A91225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709" w:type="dxa"/>
          </w:tcPr>
          <w:p w14:paraId="51D801F5" w14:textId="750F2E7B" w:rsidR="00202AF9" w:rsidRPr="002821EC" w:rsidRDefault="00B42A2D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</w:t>
            </w:r>
          </w:p>
        </w:tc>
        <w:tc>
          <w:tcPr>
            <w:tcW w:w="1701" w:type="dxa"/>
          </w:tcPr>
          <w:p w14:paraId="66CFFCC0" w14:textId="77777777" w:rsidR="00202AF9" w:rsidRPr="002821EC" w:rsidRDefault="00202AF9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4204F67" w14:textId="511C7DA9" w:rsidR="00202AF9" w:rsidRPr="002821EC" w:rsidRDefault="003E2CDE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59</w:t>
            </w:r>
          </w:p>
        </w:tc>
        <w:tc>
          <w:tcPr>
            <w:tcW w:w="2835" w:type="dxa"/>
          </w:tcPr>
          <w:p w14:paraId="769313B5" w14:textId="3263B99A" w:rsidR="00202AF9" w:rsidRPr="002821EC" w:rsidRDefault="003F77AB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ex. 3</w:t>
            </w:r>
          </w:p>
        </w:tc>
        <w:tc>
          <w:tcPr>
            <w:tcW w:w="5386" w:type="dxa"/>
          </w:tcPr>
          <w:p w14:paraId="0367F92C" w14:textId="0719440D" w:rsidR="003E2CDE" w:rsidRPr="008C5D5B" w:rsidRDefault="00E420DB" w:rsidP="00511475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3E2CDE">
              <w:rPr>
                <w:rFonts w:ascii="Arial" w:hAnsi="Arial" w:cs="Arial"/>
                <w:sz w:val="18"/>
                <w:szCs w:val="18"/>
              </w:rPr>
              <w:t>inem deutschen Text wichtige Informationen entnehmen und diese auf Englisch wi</w:t>
            </w:r>
            <w:r w:rsidR="000F5163">
              <w:rPr>
                <w:rFonts w:ascii="Arial" w:hAnsi="Arial" w:cs="Arial"/>
                <w:sz w:val="18"/>
                <w:szCs w:val="18"/>
              </w:rPr>
              <w:t>e</w:t>
            </w:r>
            <w:r w:rsidR="003E2CDE">
              <w:rPr>
                <w:rFonts w:ascii="Arial" w:hAnsi="Arial" w:cs="Arial"/>
                <w:sz w:val="18"/>
                <w:szCs w:val="18"/>
              </w:rPr>
              <w:t xml:space="preserve">dergeben / </w:t>
            </w:r>
            <w:r>
              <w:rPr>
                <w:rFonts w:ascii="Arial" w:hAnsi="Arial" w:cs="Arial"/>
                <w:sz w:val="18"/>
                <w:szCs w:val="18"/>
              </w:rPr>
              <w:t xml:space="preserve">M, </w:t>
            </w:r>
            <w:r w:rsidR="003E2CDE">
              <w:rPr>
                <w:rFonts w:ascii="Arial" w:hAnsi="Arial" w:cs="Arial"/>
                <w:sz w:val="18"/>
                <w:szCs w:val="18"/>
              </w:rPr>
              <w:t>TM,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</w:p>
        </w:tc>
        <w:tc>
          <w:tcPr>
            <w:tcW w:w="2017" w:type="dxa"/>
          </w:tcPr>
          <w:p w14:paraId="46CECE8C" w14:textId="6312ED47" w:rsidR="003E2CDE" w:rsidRPr="00E420DB" w:rsidRDefault="00FB042C" w:rsidP="003F77AB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KV 36</w:t>
            </w:r>
          </w:p>
        </w:tc>
      </w:tr>
      <w:tr w:rsidR="003F77AB" w:rsidRPr="003C2DD5" w14:paraId="6AF0F510" w14:textId="77777777" w:rsidTr="00202A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08B4BB98" w14:textId="77777777" w:rsidR="003F77AB" w:rsidRPr="000B2DD5" w:rsidRDefault="003F77AB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highlight w:val="green"/>
              </w:rPr>
            </w:pPr>
          </w:p>
        </w:tc>
        <w:tc>
          <w:tcPr>
            <w:tcW w:w="709" w:type="dxa"/>
          </w:tcPr>
          <w:p w14:paraId="188D7696" w14:textId="62771AEB" w:rsidR="003F77AB" w:rsidRPr="0050335C" w:rsidRDefault="00B42A2D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58</w:t>
            </w:r>
          </w:p>
        </w:tc>
        <w:tc>
          <w:tcPr>
            <w:tcW w:w="1701" w:type="dxa"/>
          </w:tcPr>
          <w:p w14:paraId="060B0D19" w14:textId="77777777" w:rsidR="003F77AB" w:rsidRPr="0050335C" w:rsidRDefault="003F77AB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10218D3" w14:textId="38F65FAC" w:rsidR="003F77AB" w:rsidRPr="0050335C" w:rsidRDefault="003F77AB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59</w:t>
            </w:r>
          </w:p>
        </w:tc>
        <w:tc>
          <w:tcPr>
            <w:tcW w:w="2835" w:type="dxa"/>
          </w:tcPr>
          <w:p w14:paraId="787F3EF3" w14:textId="012AE302" w:rsidR="003F77AB" w:rsidRPr="0050335C" w:rsidRDefault="003F77AB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ex. 4</w:t>
            </w:r>
          </w:p>
        </w:tc>
        <w:tc>
          <w:tcPr>
            <w:tcW w:w="5386" w:type="dxa"/>
          </w:tcPr>
          <w:p w14:paraId="721AF113" w14:textId="77777777" w:rsidR="000B2DD5" w:rsidRPr="0050335C" w:rsidRDefault="000B2DD5" w:rsidP="003F77AB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 xml:space="preserve">Anderen Ratschläge erteilen / </w:t>
            </w:r>
            <w:proofErr w:type="spellStart"/>
            <w:r w:rsidRPr="0050335C">
              <w:rPr>
                <w:rFonts w:ascii="Arial" w:hAnsi="Arial" w:cs="Arial"/>
                <w:sz w:val="18"/>
                <w:szCs w:val="18"/>
              </w:rPr>
              <w:t>Sc</w:t>
            </w:r>
            <w:proofErr w:type="spellEnd"/>
            <w:r w:rsidRPr="0050335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C479F71" w14:textId="0E9F6B94" w:rsidR="003F77AB" w:rsidRPr="0050335C" w:rsidRDefault="00E420DB" w:rsidP="003F77AB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Ei</w:t>
            </w:r>
            <w:r w:rsidR="003F77AB" w:rsidRPr="0050335C">
              <w:rPr>
                <w:rFonts w:ascii="Arial" w:hAnsi="Arial" w:cs="Arial"/>
                <w:sz w:val="18"/>
                <w:szCs w:val="18"/>
              </w:rPr>
              <w:t>ne</w:t>
            </w:r>
            <w:r w:rsidR="00D34BE7" w:rsidRPr="0050335C">
              <w:rPr>
                <w:rFonts w:ascii="Arial" w:hAnsi="Arial" w:cs="Arial"/>
                <w:sz w:val="18"/>
                <w:szCs w:val="18"/>
              </w:rPr>
              <w:t>r</w:t>
            </w:r>
            <w:r w:rsidR="003F77AB" w:rsidRPr="0050335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34BE7" w:rsidRPr="0050335C">
              <w:rPr>
                <w:rFonts w:ascii="Arial" w:hAnsi="Arial" w:cs="Arial"/>
                <w:sz w:val="18"/>
                <w:szCs w:val="18"/>
              </w:rPr>
              <w:t xml:space="preserve">Unterhaltung </w:t>
            </w:r>
            <w:r w:rsidR="003F77AB" w:rsidRPr="0050335C">
              <w:rPr>
                <w:rFonts w:ascii="Arial" w:hAnsi="Arial" w:cs="Arial"/>
                <w:sz w:val="18"/>
                <w:szCs w:val="18"/>
              </w:rPr>
              <w:t xml:space="preserve">folgen und </w:t>
            </w:r>
            <w:r w:rsidR="00D34BE7" w:rsidRPr="0050335C">
              <w:rPr>
                <w:rFonts w:ascii="Arial" w:hAnsi="Arial" w:cs="Arial"/>
                <w:sz w:val="18"/>
                <w:szCs w:val="18"/>
              </w:rPr>
              <w:t>Fragen hierzu beantworten</w:t>
            </w:r>
            <w:r w:rsidR="00ED1B46" w:rsidRPr="0050335C">
              <w:rPr>
                <w:rFonts w:ascii="Arial" w:hAnsi="Arial" w:cs="Arial"/>
                <w:sz w:val="18"/>
                <w:szCs w:val="18"/>
              </w:rPr>
              <w:t xml:space="preserve"> / H</w:t>
            </w:r>
            <w:r w:rsidR="003F77AB" w:rsidRPr="0050335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49EEA7C" w14:textId="06F5A782" w:rsidR="003F77AB" w:rsidRPr="0050335C" w:rsidRDefault="003F77AB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7" w:type="dxa"/>
          </w:tcPr>
          <w:p w14:paraId="36935497" w14:textId="77777777" w:rsidR="003F77AB" w:rsidRPr="0050335C" w:rsidRDefault="003F77AB" w:rsidP="003F77AB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0335C">
              <w:rPr>
                <w:rFonts w:ascii="Arial" w:hAnsi="Arial" w:cs="Arial"/>
                <w:sz w:val="18"/>
                <w:szCs w:val="18"/>
                <w:lang w:val="en-US"/>
              </w:rPr>
              <w:t xml:space="preserve">CD L2/21 </w:t>
            </w:r>
          </w:p>
          <w:p w14:paraId="1FD01D32" w14:textId="4D210656" w:rsidR="003F77AB" w:rsidRDefault="003F77AB" w:rsidP="003F77AB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0335C">
              <w:rPr>
                <w:rFonts w:ascii="Arial" w:hAnsi="Arial" w:cs="Arial"/>
                <w:sz w:val="18"/>
                <w:szCs w:val="18"/>
                <w:lang w:val="en-US"/>
              </w:rPr>
              <w:t>WB 36/1-2</w:t>
            </w:r>
          </w:p>
          <w:p w14:paraId="1F967AC7" w14:textId="6E94A29F" w:rsidR="003F77AB" w:rsidRPr="0050335C" w:rsidRDefault="00FB042C" w:rsidP="007B35F3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KV 37</w:t>
            </w:r>
          </w:p>
        </w:tc>
      </w:tr>
    </w:tbl>
    <w:p w14:paraId="33F08F28" w14:textId="77777777" w:rsidR="00432518" w:rsidRDefault="00432518" w:rsidP="00236568">
      <w:pPr>
        <w:spacing w:after="0" w:line="312" w:lineRule="auto"/>
        <w:rPr>
          <w:rFonts w:ascii="Arial" w:hAnsi="Arial" w:cs="Arial"/>
          <w:b/>
          <w:sz w:val="18"/>
          <w:szCs w:val="18"/>
        </w:rPr>
      </w:pPr>
    </w:p>
    <w:p w14:paraId="423EACCA" w14:textId="77777777" w:rsidR="00224970" w:rsidRDefault="00224970">
      <w:pPr>
        <w:rPr>
          <w:rFonts w:ascii="Arial" w:hAnsi="Arial" w:cs="Arial"/>
          <w:b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  <w:lang w:val="en-US"/>
        </w:rPr>
        <w:br w:type="page"/>
      </w:r>
    </w:p>
    <w:p w14:paraId="2EB0BBA3" w14:textId="79E43127" w:rsidR="00432518" w:rsidRPr="004955AE" w:rsidRDefault="006A3948" w:rsidP="00236568">
      <w:pPr>
        <w:spacing w:after="0" w:line="312" w:lineRule="auto"/>
        <w:rPr>
          <w:rFonts w:ascii="Arial" w:hAnsi="Arial" w:cs="Arial"/>
          <w:b/>
          <w:sz w:val="18"/>
          <w:szCs w:val="18"/>
          <w:lang w:val="en-US"/>
        </w:rPr>
      </w:pPr>
      <w:r w:rsidRPr="004955AE">
        <w:rPr>
          <w:rFonts w:ascii="Arial" w:hAnsi="Arial" w:cs="Arial"/>
          <w:b/>
          <w:sz w:val="18"/>
          <w:szCs w:val="18"/>
          <w:lang w:val="en-US"/>
        </w:rPr>
        <w:lastRenderedPageBreak/>
        <w:t>Unit 4: Sport is good for you!</w:t>
      </w:r>
    </w:p>
    <w:p w14:paraId="282AAF1E" w14:textId="77777777" w:rsidR="006A3948" w:rsidRPr="004955AE" w:rsidRDefault="006A3948" w:rsidP="00236568">
      <w:pPr>
        <w:spacing w:after="0" w:line="312" w:lineRule="auto"/>
        <w:rPr>
          <w:rFonts w:ascii="Arial" w:hAnsi="Arial" w:cs="Arial"/>
          <w:b/>
          <w:sz w:val="18"/>
          <w:szCs w:val="18"/>
          <w:lang w:val="en-US"/>
        </w:rPr>
      </w:pPr>
    </w:p>
    <w:p w14:paraId="2153824D" w14:textId="18629F5E" w:rsidR="006A3948" w:rsidRDefault="006A3948" w:rsidP="00236568">
      <w:pPr>
        <w:spacing w:after="0" w:line="312" w:lineRule="auto"/>
        <w:rPr>
          <w:rFonts w:ascii="Arial" w:hAnsi="Arial" w:cs="Arial"/>
          <w:sz w:val="18"/>
          <w:szCs w:val="18"/>
        </w:rPr>
      </w:pPr>
      <w:r w:rsidRPr="006A3948">
        <w:rPr>
          <w:rFonts w:ascii="Arial" w:hAnsi="Arial" w:cs="Arial"/>
          <w:sz w:val="18"/>
          <w:szCs w:val="18"/>
        </w:rPr>
        <w:t xml:space="preserve">Die S erweitern ihr Vokabular im erweiterten </w:t>
      </w:r>
      <w:r>
        <w:rPr>
          <w:rFonts w:ascii="Arial" w:hAnsi="Arial" w:cs="Arial"/>
          <w:sz w:val="18"/>
          <w:szCs w:val="18"/>
        </w:rPr>
        <w:t xml:space="preserve">Themenbereich Sport. Sie erlernen das </w:t>
      </w:r>
      <w:proofErr w:type="spellStart"/>
      <w:r>
        <w:rPr>
          <w:rFonts w:ascii="Arial" w:hAnsi="Arial" w:cs="Arial"/>
          <w:sz w:val="18"/>
          <w:szCs w:val="18"/>
        </w:rPr>
        <w:t>p</w:t>
      </w:r>
      <w:r w:rsidRPr="006A3948">
        <w:rPr>
          <w:rFonts w:ascii="Arial" w:hAnsi="Arial" w:cs="Arial"/>
          <w:i/>
          <w:sz w:val="18"/>
          <w:szCs w:val="18"/>
        </w:rPr>
        <w:t>resent</w:t>
      </w:r>
      <w:proofErr w:type="spellEnd"/>
      <w:r w:rsidRPr="006A3948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6A3948">
        <w:rPr>
          <w:rFonts w:ascii="Arial" w:hAnsi="Arial" w:cs="Arial"/>
          <w:i/>
          <w:sz w:val="18"/>
          <w:szCs w:val="18"/>
        </w:rPr>
        <w:t>perfect</w:t>
      </w:r>
      <w:proofErr w:type="spellEnd"/>
      <w:r>
        <w:rPr>
          <w:rFonts w:ascii="Arial" w:hAnsi="Arial" w:cs="Arial"/>
          <w:sz w:val="18"/>
          <w:szCs w:val="18"/>
        </w:rPr>
        <w:t xml:space="preserve"> und grenzen es gegenüber anderen Zeiten ab.</w:t>
      </w:r>
    </w:p>
    <w:p w14:paraId="5FB4064D" w14:textId="77777777" w:rsidR="006A3948" w:rsidRDefault="006A3948" w:rsidP="00236568">
      <w:pPr>
        <w:spacing w:after="0" w:line="312" w:lineRule="auto"/>
        <w:rPr>
          <w:rFonts w:ascii="Arial" w:hAnsi="Arial" w:cs="Arial"/>
          <w:sz w:val="18"/>
          <w:szCs w:val="18"/>
        </w:rPr>
      </w:pPr>
    </w:p>
    <w:tbl>
      <w:tblPr>
        <w:tblStyle w:val="Tabellenraster1"/>
        <w:tblW w:w="14604" w:type="dxa"/>
        <w:tblInd w:w="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0" w:type="dxa"/>
        </w:tblCellMar>
        <w:tblLook w:val="01E0" w:firstRow="1" w:lastRow="1" w:firstColumn="1" w:lastColumn="1" w:noHBand="0" w:noVBand="0"/>
      </w:tblPr>
      <w:tblGrid>
        <w:gridCol w:w="822"/>
        <w:gridCol w:w="709"/>
        <w:gridCol w:w="1701"/>
        <w:gridCol w:w="1134"/>
        <w:gridCol w:w="2835"/>
        <w:gridCol w:w="5386"/>
        <w:gridCol w:w="2017"/>
      </w:tblGrid>
      <w:tr w:rsidR="006A3948" w:rsidRPr="003C2DD5" w14:paraId="2B678B72" w14:textId="77777777" w:rsidTr="00AE3702">
        <w:tc>
          <w:tcPr>
            <w:tcW w:w="82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A8E3AD" w14:textId="77777777" w:rsidR="006A3948" w:rsidRPr="003C2DD5" w:rsidRDefault="006A3948" w:rsidP="00A51872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UW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335B49" w14:textId="77777777" w:rsidR="006A3948" w:rsidRPr="003C2DD5" w:rsidRDefault="006A3948" w:rsidP="00A51872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Std.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41C787" w14:textId="77777777" w:rsidR="006A3948" w:rsidRPr="003C2DD5" w:rsidRDefault="006A3948" w:rsidP="00A51872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C2DD5">
              <w:rPr>
                <w:rFonts w:ascii="Arial" w:hAnsi="Arial" w:cs="Arial"/>
                <w:b/>
                <w:sz w:val="18"/>
                <w:szCs w:val="18"/>
              </w:rPr>
              <w:t>Lektionsteil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904EE0" w14:textId="77777777" w:rsidR="006A3948" w:rsidRPr="003C2DD5" w:rsidRDefault="006A3948" w:rsidP="00A51872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Seite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152EB022" w14:textId="77777777" w:rsidR="006A3948" w:rsidRPr="003C2DD5" w:rsidRDefault="006A3948" w:rsidP="00A51872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Aufgabe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3B27CA24" w14:textId="77777777" w:rsidR="006A3948" w:rsidRPr="003C2DD5" w:rsidRDefault="006A3948" w:rsidP="00A51872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Inhalte / Kompetenzen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00828CFE" w14:textId="77777777" w:rsidR="006A3948" w:rsidRPr="003C2DD5" w:rsidRDefault="006A3948" w:rsidP="00A51872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Begleitmaterialien</w:t>
            </w:r>
          </w:p>
        </w:tc>
      </w:tr>
      <w:tr w:rsidR="006A3948" w:rsidRPr="003E2CDE" w14:paraId="627FB048" w14:textId="77777777" w:rsidTr="00AE37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  <w:tcBorders>
              <w:top w:val="single" w:sz="4" w:space="0" w:color="auto"/>
            </w:tcBorders>
          </w:tcPr>
          <w:p w14:paraId="3E5D5D79" w14:textId="0EECFFDB" w:rsidR="006A3948" w:rsidRPr="002821EC" w:rsidRDefault="00A91225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1ED7ADC2" w14:textId="4569D663" w:rsidR="006A3948" w:rsidRPr="002821EC" w:rsidRDefault="00B42A2D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31AF83" w14:textId="4BCAFFD7" w:rsidR="006A3948" w:rsidRPr="002821EC" w:rsidRDefault="0038791B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Check-in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270BBC" w14:textId="32008237" w:rsidR="006A3948" w:rsidRPr="002821EC" w:rsidRDefault="0038791B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60-61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69AECB7B" w14:textId="77777777" w:rsidR="006A3948" w:rsidRDefault="00D36E05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36E05">
              <w:rPr>
                <w:rFonts w:ascii="Arial" w:hAnsi="Arial" w:cs="Arial"/>
                <w:sz w:val="18"/>
                <w:szCs w:val="18"/>
                <w:lang w:val="en-US"/>
              </w:rPr>
              <w:t xml:space="preserve">“Sport is good for you!“, </w:t>
            </w:r>
            <w:r w:rsidR="0038791B" w:rsidRPr="00D36E05">
              <w:rPr>
                <w:rFonts w:ascii="Arial" w:hAnsi="Arial" w:cs="Arial"/>
                <w:sz w:val="18"/>
                <w:szCs w:val="18"/>
                <w:lang w:val="en-US"/>
              </w:rPr>
              <w:t>ex. 1-4</w:t>
            </w:r>
          </w:p>
          <w:p w14:paraId="0651332E" w14:textId="34926A0E" w:rsidR="00B64F77" w:rsidRPr="00D36E05" w:rsidRDefault="00B64F77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&lt;ex. 3b&gt;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7BF1B0BB" w14:textId="0AD70A95" w:rsidR="006A3948" w:rsidRDefault="0038791B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Anhand eines Hörtextes und einer </w:t>
            </w:r>
            <w:proofErr w:type="spellStart"/>
            <w:r w:rsidRPr="004966B3">
              <w:rPr>
                <w:rFonts w:ascii="Arial" w:hAnsi="Arial" w:cs="Arial"/>
                <w:i/>
                <w:sz w:val="18"/>
                <w:szCs w:val="18"/>
              </w:rPr>
              <w:t>word</w:t>
            </w:r>
            <w:proofErr w:type="spellEnd"/>
            <w:r w:rsidRPr="004966B3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proofErr w:type="spellStart"/>
            <w:r w:rsidRPr="004966B3">
              <w:rPr>
                <w:rFonts w:ascii="Arial" w:hAnsi="Arial" w:cs="Arial"/>
                <w:i/>
                <w:sz w:val="18"/>
                <w:szCs w:val="18"/>
              </w:rPr>
              <w:t>cloud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Sportarten auf Bildern identifizie</w:t>
            </w:r>
            <w:r w:rsidR="00D36E05">
              <w:rPr>
                <w:rFonts w:ascii="Arial" w:hAnsi="Arial" w:cs="Arial"/>
                <w:sz w:val="18"/>
                <w:szCs w:val="18"/>
              </w:rPr>
              <w:t xml:space="preserve">ren und über diese sprechen / </w:t>
            </w:r>
            <w:r w:rsidR="00A1654A">
              <w:rPr>
                <w:rFonts w:ascii="Arial" w:hAnsi="Arial" w:cs="Arial"/>
                <w:sz w:val="18"/>
                <w:szCs w:val="18"/>
              </w:rPr>
              <w:t>H</w:t>
            </w:r>
            <w:r w:rsidR="00D36E05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="00D36E05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</w:p>
          <w:p w14:paraId="69FACFEE" w14:textId="76BDAC99" w:rsidR="0038791B" w:rsidRDefault="0038791B" w:rsidP="0038791B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Einer Unterhaltung folgen und wichtige Informationen herausfiltern / </w:t>
            </w:r>
            <w:r w:rsidR="00D36E05">
              <w:rPr>
                <w:rFonts w:ascii="Arial" w:hAnsi="Arial" w:cs="Arial"/>
                <w:sz w:val="18"/>
                <w:szCs w:val="18"/>
              </w:rPr>
              <w:t>H</w:t>
            </w:r>
          </w:p>
          <w:p w14:paraId="74252C72" w14:textId="13B3FE51" w:rsidR="0038791B" w:rsidRPr="008C5D5B" w:rsidRDefault="0038791B" w:rsidP="00D36E05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Eine </w:t>
            </w:r>
            <w:proofErr w:type="spellStart"/>
            <w:r w:rsidRPr="0038791B">
              <w:rPr>
                <w:rFonts w:ascii="Arial" w:hAnsi="Arial" w:cs="Arial"/>
                <w:i/>
                <w:sz w:val="18"/>
                <w:szCs w:val="18"/>
              </w:rPr>
              <w:t>two</w:t>
            </w:r>
            <w:proofErr w:type="spellEnd"/>
            <w:r w:rsidRPr="0038791B">
              <w:rPr>
                <w:rFonts w:ascii="Arial" w:hAnsi="Arial" w:cs="Arial"/>
                <w:i/>
                <w:sz w:val="18"/>
                <w:szCs w:val="18"/>
              </w:rPr>
              <w:t xml:space="preserve">-minute </w:t>
            </w:r>
            <w:proofErr w:type="spellStart"/>
            <w:r w:rsidR="00D36E05">
              <w:rPr>
                <w:rFonts w:ascii="Arial" w:hAnsi="Arial" w:cs="Arial"/>
                <w:i/>
                <w:sz w:val="18"/>
                <w:szCs w:val="18"/>
              </w:rPr>
              <w:t>talk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über eine Sportart halten / WS,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</w:p>
        </w:tc>
        <w:tc>
          <w:tcPr>
            <w:tcW w:w="20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3F05143A" w14:textId="48D86DFE" w:rsidR="006A3948" w:rsidRDefault="0038791B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CD L2/22-23</w:t>
            </w:r>
          </w:p>
          <w:p w14:paraId="62C1EC6B" w14:textId="053B1B25" w:rsidR="0038791B" w:rsidRDefault="0038791B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CE5F76">
              <w:rPr>
                <w:rFonts w:ascii="Arial" w:hAnsi="Arial" w:cs="Arial"/>
                <w:sz w:val="18"/>
                <w:szCs w:val="18"/>
              </w:rPr>
              <w:t>PP</w:t>
            </w:r>
            <w:r w:rsidR="00CE5F76" w:rsidRPr="00CE5F76">
              <w:rPr>
                <w:rFonts w:ascii="Arial" w:hAnsi="Arial" w:cs="Arial"/>
                <w:sz w:val="18"/>
                <w:szCs w:val="18"/>
              </w:rPr>
              <w:t xml:space="preserve"> 132/ 1</w:t>
            </w:r>
          </w:p>
          <w:p w14:paraId="7085FE9B" w14:textId="77777777" w:rsidR="00B70B87" w:rsidRDefault="00B70B87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WB 37/1-2</w:t>
            </w:r>
          </w:p>
          <w:p w14:paraId="660A2940" w14:textId="77777777" w:rsidR="005D3ED7" w:rsidRDefault="005D3ED7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Folie 20</w:t>
            </w:r>
          </w:p>
          <w:p w14:paraId="51270F38" w14:textId="7D19D811" w:rsidR="007754BC" w:rsidRPr="003E2CDE" w:rsidRDefault="007754BC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KV 38-39</w:t>
            </w:r>
          </w:p>
        </w:tc>
      </w:tr>
      <w:tr w:rsidR="006A3948" w:rsidRPr="00B70B87" w14:paraId="3C0BD062" w14:textId="77777777" w:rsidTr="00AE37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1C2037C1" w14:textId="5607DDD0" w:rsidR="006A3948" w:rsidRPr="002821EC" w:rsidRDefault="006A3948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1B079C2A" w14:textId="5E597D5A" w:rsidR="006A3948" w:rsidRPr="002821EC" w:rsidRDefault="00B42A2D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1701" w:type="dxa"/>
          </w:tcPr>
          <w:p w14:paraId="0DFEC1D1" w14:textId="02947AE6" w:rsidR="006A3948" w:rsidRPr="002821EC" w:rsidRDefault="00B70B87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Station 1</w:t>
            </w:r>
          </w:p>
        </w:tc>
        <w:tc>
          <w:tcPr>
            <w:tcW w:w="1134" w:type="dxa"/>
          </w:tcPr>
          <w:p w14:paraId="015E1824" w14:textId="6A608212" w:rsidR="006A3948" w:rsidRPr="002821EC" w:rsidRDefault="00B70B87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62-63</w:t>
            </w:r>
          </w:p>
        </w:tc>
        <w:tc>
          <w:tcPr>
            <w:tcW w:w="2835" w:type="dxa"/>
          </w:tcPr>
          <w:p w14:paraId="3480B539" w14:textId="1D2CD6C4" w:rsidR="006A3948" w:rsidRDefault="00B70B87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“Have you ever run in a marathon?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val="en-US"/>
              </w:rPr>
              <w:t>”</w:t>
            </w:r>
            <w:r w:rsidR="005C21D6">
              <w:rPr>
                <w:rFonts w:ascii="Arial" w:hAnsi="Arial" w:cs="Arial"/>
                <w:sz w:val="18"/>
                <w:szCs w:val="18"/>
                <w:lang w:val="en-US"/>
              </w:rPr>
              <w:t>,</w:t>
            </w:r>
            <w:proofErr w:type="gramEnd"/>
            <w:r w:rsidR="005C21D6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</w:p>
          <w:p w14:paraId="11D0CCD0" w14:textId="676009B0" w:rsidR="00B70B87" w:rsidRPr="002821EC" w:rsidRDefault="00B70B87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ex. 1-2</w:t>
            </w:r>
          </w:p>
        </w:tc>
        <w:tc>
          <w:tcPr>
            <w:tcW w:w="5386" w:type="dxa"/>
          </w:tcPr>
          <w:p w14:paraId="2331922B" w14:textId="65936BCE" w:rsidR="00A225CB" w:rsidRDefault="00A225CB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Aus einem Text In</w:t>
            </w:r>
            <w:r w:rsidR="00A1654A">
              <w:rPr>
                <w:rFonts w:ascii="Arial" w:hAnsi="Arial" w:cs="Arial"/>
                <w:sz w:val="18"/>
                <w:szCs w:val="18"/>
              </w:rPr>
              <w:t>formationen herausfiltern / L, H</w:t>
            </w:r>
          </w:p>
          <w:p w14:paraId="124DEFBA" w14:textId="31F191EB" w:rsidR="006A3948" w:rsidRPr="00A51872" w:rsidRDefault="00A225CB" w:rsidP="00A1654A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</w:t>
            </w:r>
            <w:r w:rsidR="00A51872" w:rsidRPr="00A51872">
              <w:rPr>
                <w:rFonts w:ascii="Arial" w:hAnsi="Arial" w:cs="Arial"/>
                <w:sz w:val="18"/>
                <w:szCs w:val="18"/>
              </w:rPr>
              <w:t xml:space="preserve">ie einfache Form des </w:t>
            </w:r>
            <w:proofErr w:type="spellStart"/>
            <w:r w:rsidR="00A51872" w:rsidRPr="00A51872">
              <w:rPr>
                <w:rFonts w:ascii="Arial" w:hAnsi="Arial" w:cs="Arial"/>
                <w:i/>
                <w:sz w:val="18"/>
                <w:szCs w:val="18"/>
              </w:rPr>
              <w:t>present</w:t>
            </w:r>
            <w:proofErr w:type="spellEnd"/>
            <w:r w:rsidR="00A51872" w:rsidRPr="00A51872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proofErr w:type="spellStart"/>
            <w:r w:rsidR="00A51872" w:rsidRPr="00A51872">
              <w:rPr>
                <w:rFonts w:ascii="Arial" w:hAnsi="Arial" w:cs="Arial"/>
                <w:i/>
                <w:sz w:val="18"/>
                <w:szCs w:val="18"/>
              </w:rPr>
              <w:t>perfect</w:t>
            </w:r>
            <w:proofErr w:type="spellEnd"/>
            <w:r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A225CB">
              <w:rPr>
                <w:rFonts w:ascii="Arial" w:hAnsi="Arial" w:cs="Arial"/>
                <w:sz w:val="18"/>
                <w:szCs w:val="18"/>
              </w:rPr>
              <w:t>in</w:t>
            </w:r>
            <w:r>
              <w:rPr>
                <w:rFonts w:ascii="Arial" w:hAnsi="Arial" w:cs="Arial"/>
                <w:sz w:val="18"/>
                <w:szCs w:val="18"/>
              </w:rPr>
              <w:t xml:space="preserve"> Aussage</w:t>
            </w:r>
            <w:r w:rsidR="00A1654A"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36E05">
              <w:rPr>
                <w:rFonts w:ascii="Arial" w:hAnsi="Arial" w:cs="Arial"/>
                <w:sz w:val="18"/>
                <w:szCs w:val="18"/>
              </w:rPr>
              <w:t>und Frage</w:t>
            </w:r>
            <w:r w:rsidR="00A1654A">
              <w:rPr>
                <w:rFonts w:ascii="Arial" w:hAnsi="Arial" w:cs="Arial"/>
                <w:sz w:val="18"/>
                <w:szCs w:val="18"/>
              </w:rPr>
              <w:t>sätze</w:t>
            </w:r>
            <w:r w:rsidR="00D36E05">
              <w:rPr>
                <w:rFonts w:ascii="Arial" w:hAnsi="Arial" w:cs="Arial"/>
                <w:sz w:val="18"/>
                <w:szCs w:val="18"/>
              </w:rPr>
              <w:t xml:space="preserve">n </w:t>
            </w:r>
            <w:r>
              <w:rPr>
                <w:rFonts w:ascii="Arial" w:hAnsi="Arial" w:cs="Arial"/>
                <w:sz w:val="18"/>
                <w:szCs w:val="18"/>
              </w:rPr>
              <w:t>/ G</w:t>
            </w:r>
          </w:p>
        </w:tc>
        <w:tc>
          <w:tcPr>
            <w:tcW w:w="2017" w:type="dxa"/>
          </w:tcPr>
          <w:p w14:paraId="136AE447" w14:textId="77777777" w:rsidR="006A3948" w:rsidRDefault="00B70B87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CD L2/24</w:t>
            </w:r>
          </w:p>
          <w:p w14:paraId="1E556223" w14:textId="77777777" w:rsidR="00B70B87" w:rsidRDefault="00B70B87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WB 38/3-4 </w:t>
            </w:r>
          </w:p>
          <w:p w14:paraId="52F27F55" w14:textId="4CA2994D" w:rsidR="005D3ED7" w:rsidRPr="00B70B87" w:rsidRDefault="005D3ED7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Folie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21</w:t>
            </w:r>
          </w:p>
        </w:tc>
      </w:tr>
      <w:tr w:rsidR="006A3948" w:rsidRPr="003E2CDE" w14:paraId="53538486" w14:textId="77777777" w:rsidTr="00AE37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2C46225C" w14:textId="35202F4E" w:rsidR="006A3948" w:rsidRPr="00B70B87" w:rsidRDefault="00A91225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16</w:t>
            </w:r>
          </w:p>
        </w:tc>
        <w:tc>
          <w:tcPr>
            <w:tcW w:w="709" w:type="dxa"/>
          </w:tcPr>
          <w:p w14:paraId="19A0E656" w14:textId="4461C3AF" w:rsidR="006A3948" w:rsidRPr="002821EC" w:rsidRDefault="00B42A2D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61</w:t>
            </w:r>
          </w:p>
        </w:tc>
        <w:tc>
          <w:tcPr>
            <w:tcW w:w="1701" w:type="dxa"/>
          </w:tcPr>
          <w:p w14:paraId="4CB12C96" w14:textId="77777777" w:rsidR="006A3948" w:rsidRPr="002821EC" w:rsidRDefault="006A3948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44084AF0" w14:textId="11B998BB" w:rsidR="006A3948" w:rsidRPr="002821EC" w:rsidRDefault="00A225CB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2835" w:type="dxa"/>
          </w:tcPr>
          <w:p w14:paraId="0D2FA7DE" w14:textId="5F369952" w:rsidR="006A3948" w:rsidRPr="00A225CB" w:rsidRDefault="00A225CB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A225CB">
              <w:rPr>
                <w:rFonts w:ascii="Arial" w:hAnsi="Arial" w:cs="Arial"/>
                <w:sz w:val="18"/>
                <w:szCs w:val="18"/>
              </w:rPr>
              <w:t xml:space="preserve">ex. </w:t>
            </w:r>
            <w:r>
              <w:rPr>
                <w:rFonts w:ascii="Arial" w:hAnsi="Arial" w:cs="Arial"/>
                <w:sz w:val="18"/>
                <w:szCs w:val="18"/>
              </w:rPr>
              <w:t>3-4</w:t>
            </w:r>
          </w:p>
        </w:tc>
        <w:tc>
          <w:tcPr>
            <w:tcW w:w="5386" w:type="dxa"/>
          </w:tcPr>
          <w:p w14:paraId="7847987B" w14:textId="1AC6DB13" w:rsidR="00A225CB" w:rsidRPr="008C5D5B" w:rsidRDefault="00895C94" w:rsidP="00895C94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</w:t>
            </w:r>
            <w:r w:rsidRPr="00A51872">
              <w:rPr>
                <w:rFonts w:ascii="Arial" w:hAnsi="Arial" w:cs="Arial"/>
                <w:sz w:val="18"/>
                <w:szCs w:val="18"/>
              </w:rPr>
              <w:t xml:space="preserve">ie einfache Form des </w:t>
            </w:r>
            <w:proofErr w:type="spellStart"/>
            <w:r w:rsidRPr="00A51872">
              <w:rPr>
                <w:rFonts w:ascii="Arial" w:hAnsi="Arial" w:cs="Arial"/>
                <w:i/>
                <w:sz w:val="18"/>
                <w:szCs w:val="18"/>
              </w:rPr>
              <w:t>present</w:t>
            </w:r>
            <w:proofErr w:type="spellEnd"/>
            <w:r w:rsidR="005C21D6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proofErr w:type="spellStart"/>
            <w:r w:rsidR="005C21D6">
              <w:rPr>
                <w:rFonts w:ascii="Arial" w:hAnsi="Arial" w:cs="Arial"/>
                <w:i/>
                <w:sz w:val="18"/>
                <w:szCs w:val="18"/>
              </w:rPr>
              <w:t>perfect</w:t>
            </w:r>
            <w:proofErr w:type="spellEnd"/>
            <w:r w:rsidRPr="00A51872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/ G</w:t>
            </w:r>
            <w:r w:rsidR="00D36E05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="00A1654A">
              <w:rPr>
                <w:rFonts w:ascii="Arial" w:hAnsi="Arial" w:cs="Arial"/>
                <w:sz w:val="18"/>
                <w:szCs w:val="18"/>
              </w:rPr>
              <w:t>Sc</w:t>
            </w:r>
            <w:proofErr w:type="spellEnd"/>
            <w:r w:rsidR="00A1654A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="00D36E05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</w:p>
        </w:tc>
        <w:tc>
          <w:tcPr>
            <w:tcW w:w="2017" w:type="dxa"/>
          </w:tcPr>
          <w:p w14:paraId="6DB1A6A9" w14:textId="4CA4BEFF" w:rsidR="006A3948" w:rsidRPr="003E2CDE" w:rsidRDefault="00A225CB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WB 39/5-6, 40/7</w:t>
            </w:r>
          </w:p>
        </w:tc>
      </w:tr>
      <w:tr w:rsidR="006A3948" w:rsidRPr="00895C94" w14:paraId="0011B863" w14:textId="77777777" w:rsidTr="00AE37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460FEE82" w14:textId="2EC38666" w:rsidR="006A3948" w:rsidRPr="002821EC" w:rsidRDefault="006A3948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6C3DC54B" w14:textId="1FDF75EC" w:rsidR="006A3948" w:rsidRPr="002821EC" w:rsidRDefault="00B42A2D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</w:t>
            </w:r>
          </w:p>
        </w:tc>
        <w:tc>
          <w:tcPr>
            <w:tcW w:w="1701" w:type="dxa"/>
          </w:tcPr>
          <w:p w14:paraId="18C6C6CF" w14:textId="05CFC34C" w:rsidR="006A3948" w:rsidRPr="002821EC" w:rsidRDefault="004417DC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Station 2</w:t>
            </w:r>
          </w:p>
        </w:tc>
        <w:tc>
          <w:tcPr>
            <w:tcW w:w="1134" w:type="dxa"/>
          </w:tcPr>
          <w:p w14:paraId="1CC5B0B8" w14:textId="7C62F1F6" w:rsidR="006A3948" w:rsidRPr="002821EC" w:rsidRDefault="004417DC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2835" w:type="dxa"/>
          </w:tcPr>
          <w:p w14:paraId="67193B30" w14:textId="7AE96D6A" w:rsidR="004417DC" w:rsidRPr="00A1654A" w:rsidRDefault="004417DC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417DC">
              <w:rPr>
                <w:rFonts w:ascii="Arial" w:hAnsi="Arial" w:cs="Arial"/>
                <w:sz w:val="18"/>
                <w:szCs w:val="18"/>
                <w:lang w:val="en-US"/>
              </w:rPr>
              <w:t>“Have you been to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180B0F">
              <w:rPr>
                <w:rFonts w:ascii="Arial" w:hAnsi="Arial" w:cs="Arial"/>
                <w:sz w:val="18"/>
                <w:szCs w:val="18"/>
                <w:lang w:val="en-US"/>
              </w:rPr>
              <w:t>the doctor’s yet?</w:t>
            </w:r>
            <w:r w:rsidR="005C21D6">
              <w:rPr>
                <w:rFonts w:ascii="Arial" w:hAnsi="Arial" w:cs="Arial"/>
                <w:sz w:val="18"/>
                <w:szCs w:val="18"/>
                <w:lang w:val="en-US"/>
              </w:rPr>
              <w:t xml:space="preserve">, </w:t>
            </w:r>
            <w:r w:rsidR="00895C94" w:rsidRPr="00A1654A">
              <w:rPr>
                <w:rFonts w:ascii="Arial" w:hAnsi="Arial" w:cs="Arial"/>
                <w:sz w:val="18"/>
                <w:szCs w:val="18"/>
                <w:lang w:val="en-US"/>
              </w:rPr>
              <w:t>ex. 5-6</w:t>
            </w:r>
          </w:p>
        </w:tc>
        <w:tc>
          <w:tcPr>
            <w:tcW w:w="5386" w:type="dxa"/>
          </w:tcPr>
          <w:p w14:paraId="1437692F" w14:textId="2CCAF263" w:rsidR="00895C94" w:rsidRDefault="00895C94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Einen Text verstehen / L, H</w:t>
            </w:r>
          </w:p>
          <w:p w14:paraId="4E00910E" w14:textId="45B75522" w:rsidR="006A3948" w:rsidRPr="00895C94" w:rsidRDefault="00895C94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</w:t>
            </w:r>
            <w:r w:rsidRPr="00A51872">
              <w:rPr>
                <w:rFonts w:ascii="Arial" w:hAnsi="Arial" w:cs="Arial"/>
                <w:sz w:val="18"/>
                <w:szCs w:val="18"/>
              </w:rPr>
              <w:t xml:space="preserve">ie einfache Form des </w:t>
            </w:r>
            <w:proofErr w:type="spellStart"/>
            <w:r w:rsidRPr="00A51872">
              <w:rPr>
                <w:rFonts w:ascii="Arial" w:hAnsi="Arial" w:cs="Arial"/>
                <w:i/>
                <w:sz w:val="18"/>
                <w:szCs w:val="18"/>
              </w:rPr>
              <w:t>present</w:t>
            </w:r>
            <w:proofErr w:type="spellEnd"/>
            <w:r w:rsidRPr="00A51872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proofErr w:type="spellStart"/>
            <w:r w:rsidRPr="00A51872">
              <w:rPr>
                <w:rFonts w:ascii="Arial" w:hAnsi="Arial" w:cs="Arial"/>
                <w:i/>
                <w:sz w:val="18"/>
                <w:szCs w:val="18"/>
              </w:rPr>
              <w:t>perfect</w:t>
            </w:r>
            <w:proofErr w:type="spellEnd"/>
            <w:r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A225CB">
              <w:rPr>
                <w:rFonts w:ascii="Arial" w:hAnsi="Arial" w:cs="Arial"/>
                <w:sz w:val="18"/>
                <w:szCs w:val="18"/>
              </w:rPr>
              <w:t>in</w:t>
            </w:r>
            <w:r>
              <w:rPr>
                <w:rFonts w:ascii="Arial" w:hAnsi="Arial" w:cs="Arial"/>
                <w:sz w:val="18"/>
                <w:szCs w:val="18"/>
              </w:rPr>
              <w:t xml:space="preserve"> Fragesätzen / G</w:t>
            </w:r>
          </w:p>
        </w:tc>
        <w:tc>
          <w:tcPr>
            <w:tcW w:w="2017" w:type="dxa"/>
          </w:tcPr>
          <w:p w14:paraId="430418E7" w14:textId="77777777" w:rsidR="006A3948" w:rsidRPr="00895C94" w:rsidRDefault="00895C94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895C94">
              <w:rPr>
                <w:rFonts w:ascii="Arial" w:hAnsi="Arial" w:cs="Arial"/>
                <w:sz w:val="18"/>
                <w:szCs w:val="18"/>
              </w:rPr>
              <w:t>CD L2/ 27</w:t>
            </w:r>
          </w:p>
          <w:p w14:paraId="6382F983" w14:textId="77777777" w:rsidR="00895C94" w:rsidRDefault="00895C94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CE5F76">
              <w:rPr>
                <w:rFonts w:ascii="Arial" w:hAnsi="Arial" w:cs="Arial"/>
                <w:sz w:val="18"/>
                <w:szCs w:val="18"/>
              </w:rPr>
              <w:t>PP</w:t>
            </w:r>
            <w:r w:rsidR="00CE5F76" w:rsidRPr="00CE5F76">
              <w:rPr>
                <w:rFonts w:ascii="Arial" w:hAnsi="Arial" w:cs="Arial"/>
                <w:sz w:val="18"/>
                <w:szCs w:val="18"/>
              </w:rPr>
              <w:t xml:space="preserve"> 132/2</w:t>
            </w:r>
          </w:p>
          <w:p w14:paraId="06C9A027" w14:textId="32AB01D0" w:rsidR="007754BC" w:rsidRPr="00895C94" w:rsidRDefault="007754BC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KV 40</w:t>
            </w:r>
          </w:p>
        </w:tc>
      </w:tr>
      <w:tr w:rsidR="006A3948" w:rsidRPr="00895C94" w14:paraId="0C4BCD74" w14:textId="77777777" w:rsidTr="00AE37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42DB54A1" w14:textId="77777777" w:rsidR="006A3948" w:rsidRPr="00895C94" w:rsidRDefault="006A3948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734A73D6" w14:textId="6D574013" w:rsidR="006A3948" w:rsidRPr="00895C94" w:rsidRDefault="00B42A2D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1701" w:type="dxa"/>
          </w:tcPr>
          <w:p w14:paraId="0A4ACDEF" w14:textId="77777777" w:rsidR="006A3948" w:rsidRPr="00895C94" w:rsidRDefault="006A3948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2CB0098" w14:textId="1CC935EF" w:rsidR="006A3948" w:rsidRPr="00895C94" w:rsidRDefault="00895C94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895C94">
              <w:rPr>
                <w:rFonts w:ascii="Arial" w:hAnsi="Arial" w:cs="Arial"/>
                <w:sz w:val="18"/>
                <w:szCs w:val="18"/>
              </w:rPr>
              <w:t>65</w:t>
            </w:r>
          </w:p>
        </w:tc>
        <w:tc>
          <w:tcPr>
            <w:tcW w:w="2835" w:type="dxa"/>
          </w:tcPr>
          <w:p w14:paraId="70E2BEF4" w14:textId="4BF32647" w:rsidR="006A3948" w:rsidRPr="00895C94" w:rsidRDefault="00895C94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ex. 7-8</w:t>
            </w:r>
          </w:p>
        </w:tc>
        <w:tc>
          <w:tcPr>
            <w:tcW w:w="5386" w:type="dxa"/>
          </w:tcPr>
          <w:p w14:paraId="45C47AAB" w14:textId="7F1CE424" w:rsidR="006A3948" w:rsidRPr="00895C94" w:rsidRDefault="00901986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</w:t>
            </w:r>
            <w:r w:rsidR="00910330">
              <w:rPr>
                <w:rFonts w:ascii="Arial" w:hAnsi="Arial" w:cs="Arial"/>
                <w:sz w:val="18"/>
                <w:szCs w:val="18"/>
              </w:rPr>
              <w:t xml:space="preserve">as </w:t>
            </w:r>
            <w:proofErr w:type="spellStart"/>
            <w:r w:rsidR="00895C94" w:rsidRPr="00910330">
              <w:rPr>
                <w:rFonts w:ascii="Arial" w:hAnsi="Arial" w:cs="Arial"/>
                <w:i/>
                <w:sz w:val="18"/>
                <w:szCs w:val="18"/>
              </w:rPr>
              <w:t>present</w:t>
            </w:r>
            <w:proofErr w:type="spellEnd"/>
            <w:r w:rsidR="00895C94" w:rsidRPr="00910330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proofErr w:type="spellStart"/>
            <w:r w:rsidR="00895C94" w:rsidRPr="00910330">
              <w:rPr>
                <w:rFonts w:ascii="Arial" w:hAnsi="Arial" w:cs="Arial"/>
                <w:i/>
                <w:sz w:val="18"/>
                <w:szCs w:val="18"/>
              </w:rPr>
              <w:t>perfect</w:t>
            </w:r>
            <w:proofErr w:type="spellEnd"/>
            <w:r w:rsidR="00895C94">
              <w:rPr>
                <w:rFonts w:ascii="Arial" w:hAnsi="Arial" w:cs="Arial"/>
                <w:sz w:val="18"/>
                <w:szCs w:val="18"/>
              </w:rPr>
              <w:t xml:space="preserve"> in Aussage- und Fragesätzen / G</w:t>
            </w:r>
          </w:p>
        </w:tc>
        <w:tc>
          <w:tcPr>
            <w:tcW w:w="2017" w:type="dxa"/>
          </w:tcPr>
          <w:p w14:paraId="6C18CFB4" w14:textId="0BD42598" w:rsidR="006A3948" w:rsidRDefault="00895C94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CE5F76">
              <w:rPr>
                <w:rFonts w:ascii="Arial" w:hAnsi="Arial" w:cs="Arial"/>
                <w:sz w:val="18"/>
                <w:szCs w:val="18"/>
              </w:rPr>
              <w:t>PP</w:t>
            </w:r>
            <w:r w:rsidR="00CE5F76" w:rsidRPr="00CE5F76">
              <w:rPr>
                <w:rFonts w:ascii="Arial" w:hAnsi="Arial" w:cs="Arial"/>
                <w:sz w:val="18"/>
                <w:szCs w:val="18"/>
              </w:rPr>
              <w:t xml:space="preserve"> 132/ 3</w:t>
            </w:r>
          </w:p>
          <w:p w14:paraId="14E00ED8" w14:textId="77777777" w:rsidR="00895C94" w:rsidRDefault="00895C94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WB 40/ 8-9, 41/ 10-11</w:t>
            </w:r>
          </w:p>
          <w:p w14:paraId="65715FA1" w14:textId="77777777" w:rsidR="005D3ED7" w:rsidRDefault="005D3ED7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Folie 22</w:t>
            </w:r>
          </w:p>
          <w:p w14:paraId="1DA2DED8" w14:textId="496E7FE0" w:rsidR="007754BC" w:rsidRPr="00895C94" w:rsidRDefault="007754BC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KV 41</w:t>
            </w:r>
          </w:p>
        </w:tc>
      </w:tr>
      <w:tr w:rsidR="006A3948" w:rsidRPr="00614221" w14:paraId="24C8FAD7" w14:textId="77777777" w:rsidTr="00AE37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53158B78" w14:textId="0EE52F85" w:rsidR="006A3948" w:rsidRPr="00895C94" w:rsidRDefault="006A3948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7C945A80" w14:textId="4A9F5706" w:rsidR="006A3948" w:rsidRPr="00895C94" w:rsidRDefault="00B42A2D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1701" w:type="dxa"/>
          </w:tcPr>
          <w:p w14:paraId="6260CD85" w14:textId="30F71E5C" w:rsidR="006A3948" w:rsidRPr="00895C94" w:rsidRDefault="00614221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Station 3</w:t>
            </w:r>
          </w:p>
        </w:tc>
        <w:tc>
          <w:tcPr>
            <w:tcW w:w="1134" w:type="dxa"/>
          </w:tcPr>
          <w:p w14:paraId="36B94C3F" w14:textId="13548CEF" w:rsidR="006A3948" w:rsidRPr="00895C94" w:rsidRDefault="00614221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66</w:t>
            </w:r>
          </w:p>
        </w:tc>
        <w:tc>
          <w:tcPr>
            <w:tcW w:w="2835" w:type="dxa"/>
          </w:tcPr>
          <w:p w14:paraId="6441934A" w14:textId="3F594680" w:rsidR="006A3948" w:rsidRPr="00614221" w:rsidRDefault="005C21D6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“An interview with Ayla“, </w:t>
            </w:r>
          </w:p>
          <w:p w14:paraId="7DAEDA0F" w14:textId="43B23FED" w:rsidR="00614221" w:rsidRPr="00614221" w:rsidRDefault="00614221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14221">
              <w:rPr>
                <w:rFonts w:ascii="Arial" w:hAnsi="Arial" w:cs="Arial"/>
                <w:sz w:val="18"/>
                <w:szCs w:val="18"/>
                <w:lang w:val="en-US"/>
              </w:rPr>
              <w:t xml:space="preserve">ex. </w:t>
            </w:r>
            <w:r w:rsidR="00A277F1">
              <w:rPr>
                <w:rFonts w:ascii="Arial" w:hAnsi="Arial" w:cs="Arial"/>
                <w:sz w:val="18"/>
                <w:szCs w:val="18"/>
                <w:lang w:val="en-US"/>
              </w:rPr>
              <w:t>9-10</w:t>
            </w:r>
          </w:p>
        </w:tc>
        <w:tc>
          <w:tcPr>
            <w:tcW w:w="5386" w:type="dxa"/>
          </w:tcPr>
          <w:p w14:paraId="27CB373E" w14:textId="5930726D" w:rsidR="005B4931" w:rsidRDefault="00C316F2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Ein Interview verstehen und </w:t>
            </w:r>
            <w:r w:rsidR="005E4A79">
              <w:rPr>
                <w:rFonts w:ascii="Arial" w:hAnsi="Arial" w:cs="Arial"/>
                <w:sz w:val="18"/>
                <w:szCs w:val="18"/>
              </w:rPr>
              <w:t>Sätze zusammenfügen / L, H</w:t>
            </w:r>
          </w:p>
          <w:p w14:paraId="37F07519" w14:textId="4E2D4EBD" w:rsidR="006A3948" w:rsidRPr="005B4931" w:rsidRDefault="00224970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</w:t>
            </w:r>
            <w:r w:rsidRPr="005B4931">
              <w:rPr>
                <w:rFonts w:ascii="Arial" w:hAnsi="Arial" w:cs="Arial"/>
                <w:sz w:val="18"/>
                <w:szCs w:val="18"/>
              </w:rPr>
              <w:t xml:space="preserve">as </w:t>
            </w:r>
            <w:proofErr w:type="spellStart"/>
            <w:r w:rsidRPr="005B4931">
              <w:rPr>
                <w:rFonts w:ascii="Arial" w:hAnsi="Arial" w:cs="Arial"/>
                <w:i/>
                <w:sz w:val="18"/>
                <w:szCs w:val="18"/>
              </w:rPr>
              <w:t>p</w:t>
            </w:r>
            <w:r w:rsidR="005B4931" w:rsidRPr="00224970">
              <w:rPr>
                <w:rFonts w:ascii="Arial" w:hAnsi="Arial" w:cs="Arial"/>
                <w:i/>
                <w:sz w:val="18"/>
                <w:szCs w:val="18"/>
              </w:rPr>
              <w:t>r</w:t>
            </w:r>
            <w:r w:rsidR="005B4931" w:rsidRPr="005B4931">
              <w:rPr>
                <w:rFonts w:ascii="Arial" w:hAnsi="Arial" w:cs="Arial"/>
                <w:i/>
                <w:sz w:val="18"/>
                <w:szCs w:val="18"/>
              </w:rPr>
              <w:t>esent</w:t>
            </w:r>
            <w:proofErr w:type="spellEnd"/>
            <w:r w:rsidR="005B4931" w:rsidRPr="005B4931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proofErr w:type="spellStart"/>
            <w:r w:rsidR="005B4931" w:rsidRPr="005B4931">
              <w:rPr>
                <w:rFonts w:ascii="Arial" w:hAnsi="Arial" w:cs="Arial"/>
                <w:i/>
                <w:sz w:val="18"/>
                <w:szCs w:val="18"/>
              </w:rPr>
              <w:t>perfect</w:t>
            </w:r>
            <w:proofErr w:type="spellEnd"/>
            <w:r w:rsidR="005B4931" w:rsidRPr="005B4931">
              <w:rPr>
                <w:rFonts w:ascii="Arial" w:hAnsi="Arial" w:cs="Arial"/>
                <w:sz w:val="18"/>
                <w:szCs w:val="18"/>
              </w:rPr>
              <w:t xml:space="preserve"> und </w:t>
            </w:r>
            <w:r w:rsidR="005B4931" w:rsidRPr="005B4931">
              <w:rPr>
                <w:rFonts w:ascii="Arial" w:hAnsi="Arial" w:cs="Arial"/>
                <w:i/>
                <w:sz w:val="18"/>
                <w:szCs w:val="18"/>
              </w:rPr>
              <w:t xml:space="preserve">simple </w:t>
            </w:r>
            <w:proofErr w:type="spellStart"/>
            <w:r w:rsidR="005B4931" w:rsidRPr="005B4931">
              <w:rPr>
                <w:rFonts w:ascii="Arial" w:hAnsi="Arial" w:cs="Arial"/>
                <w:i/>
                <w:sz w:val="18"/>
                <w:szCs w:val="18"/>
              </w:rPr>
              <w:t>past</w:t>
            </w:r>
            <w:proofErr w:type="spellEnd"/>
            <w:r w:rsidR="005B4931" w:rsidRPr="005B4931">
              <w:rPr>
                <w:rFonts w:ascii="Arial" w:hAnsi="Arial" w:cs="Arial"/>
                <w:sz w:val="18"/>
                <w:szCs w:val="18"/>
              </w:rPr>
              <w:t xml:space="preserve"> im Vergleich</w:t>
            </w:r>
            <w:r w:rsidR="00C316F2">
              <w:rPr>
                <w:rFonts w:ascii="Arial" w:hAnsi="Arial" w:cs="Arial"/>
                <w:sz w:val="18"/>
                <w:szCs w:val="18"/>
              </w:rPr>
              <w:t>, Signalwörter</w:t>
            </w:r>
            <w:r w:rsidR="005B4931" w:rsidRPr="005B4931">
              <w:rPr>
                <w:rFonts w:ascii="Arial" w:hAnsi="Arial" w:cs="Arial"/>
                <w:sz w:val="18"/>
                <w:szCs w:val="18"/>
              </w:rPr>
              <w:t xml:space="preserve"> / G</w:t>
            </w:r>
          </w:p>
        </w:tc>
        <w:tc>
          <w:tcPr>
            <w:tcW w:w="2017" w:type="dxa"/>
          </w:tcPr>
          <w:p w14:paraId="1EC91F78" w14:textId="47807162" w:rsidR="006A3948" w:rsidRPr="00614221" w:rsidRDefault="00614221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CD L3/1 </w:t>
            </w:r>
          </w:p>
        </w:tc>
      </w:tr>
      <w:tr w:rsidR="006A3948" w:rsidRPr="00131E72" w14:paraId="2F121818" w14:textId="77777777" w:rsidTr="00AE37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69EEADAC" w14:textId="1E07C056" w:rsidR="006A3948" w:rsidRPr="00614221" w:rsidRDefault="00A91225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17</w:t>
            </w:r>
          </w:p>
        </w:tc>
        <w:tc>
          <w:tcPr>
            <w:tcW w:w="709" w:type="dxa"/>
          </w:tcPr>
          <w:p w14:paraId="04899BA5" w14:textId="1F8BE1D7" w:rsidR="006A3948" w:rsidRPr="00614221" w:rsidRDefault="00B42A2D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65</w:t>
            </w:r>
          </w:p>
        </w:tc>
        <w:tc>
          <w:tcPr>
            <w:tcW w:w="1701" w:type="dxa"/>
          </w:tcPr>
          <w:p w14:paraId="2E24BB98" w14:textId="77777777" w:rsidR="006A3948" w:rsidRPr="00614221" w:rsidRDefault="006A3948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523D87F7" w14:textId="3FC99E31" w:rsidR="006A3948" w:rsidRPr="00614221" w:rsidRDefault="00131E72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67</w:t>
            </w:r>
          </w:p>
        </w:tc>
        <w:tc>
          <w:tcPr>
            <w:tcW w:w="2835" w:type="dxa"/>
          </w:tcPr>
          <w:p w14:paraId="1D95EF17" w14:textId="6BE2C6B2" w:rsidR="006A3948" w:rsidRPr="00614221" w:rsidRDefault="00C8025E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ex. 11-12</w:t>
            </w:r>
          </w:p>
        </w:tc>
        <w:tc>
          <w:tcPr>
            <w:tcW w:w="5386" w:type="dxa"/>
          </w:tcPr>
          <w:p w14:paraId="1C020F76" w14:textId="74DA51E0" w:rsidR="006A3948" w:rsidRPr="00131E72" w:rsidRDefault="00901986" w:rsidP="00131E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</w:t>
            </w:r>
            <w:r w:rsidR="00131E72" w:rsidRPr="005B4931">
              <w:rPr>
                <w:rFonts w:ascii="Arial" w:hAnsi="Arial" w:cs="Arial"/>
                <w:sz w:val="18"/>
                <w:szCs w:val="18"/>
              </w:rPr>
              <w:t xml:space="preserve">as </w:t>
            </w:r>
            <w:proofErr w:type="spellStart"/>
            <w:r w:rsidR="00131E72" w:rsidRPr="005B4931">
              <w:rPr>
                <w:rFonts w:ascii="Arial" w:hAnsi="Arial" w:cs="Arial"/>
                <w:i/>
                <w:sz w:val="18"/>
                <w:szCs w:val="18"/>
              </w:rPr>
              <w:t>present</w:t>
            </w:r>
            <w:proofErr w:type="spellEnd"/>
            <w:r w:rsidR="00131E72" w:rsidRPr="005B4931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proofErr w:type="spellStart"/>
            <w:r w:rsidR="00131E72" w:rsidRPr="005B4931">
              <w:rPr>
                <w:rFonts w:ascii="Arial" w:hAnsi="Arial" w:cs="Arial"/>
                <w:i/>
                <w:sz w:val="18"/>
                <w:szCs w:val="18"/>
              </w:rPr>
              <w:t>perfect</w:t>
            </w:r>
            <w:proofErr w:type="spellEnd"/>
            <w:r w:rsidR="00131E72" w:rsidRPr="005B4931">
              <w:rPr>
                <w:rFonts w:ascii="Arial" w:hAnsi="Arial" w:cs="Arial"/>
                <w:sz w:val="18"/>
                <w:szCs w:val="18"/>
              </w:rPr>
              <w:t xml:space="preserve"> und </w:t>
            </w:r>
            <w:r w:rsidR="00131E72" w:rsidRPr="005B4931">
              <w:rPr>
                <w:rFonts w:ascii="Arial" w:hAnsi="Arial" w:cs="Arial"/>
                <w:i/>
                <w:sz w:val="18"/>
                <w:szCs w:val="18"/>
              </w:rPr>
              <w:t xml:space="preserve">simple </w:t>
            </w:r>
            <w:proofErr w:type="spellStart"/>
            <w:r w:rsidR="00131E72" w:rsidRPr="005B4931">
              <w:rPr>
                <w:rFonts w:ascii="Arial" w:hAnsi="Arial" w:cs="Arial"/>
                <w:i/>
                <w:sz w:val="18"/>
                <w:szCs w:val="18"/>
              </w:rPr>
              <w:t>past</w:t>
            </w:r>
            <w:proofErr w:type="spellEnd"/>
            <w:r w:rsidR="00131E72" w:rsidRPr="005B4931">
              <w:rPr>
                <w:rFonts w:ascii="Arial" w:hAnsi="Arial" w:cs="Arial"/>
                <w:sz w:val="18"/>
                <w:szCs w:val="18"/>
              </w:rPr>
              <w:t xml:space="preserve"> im Vergleich / G</w:t>
            </w:r>
          </w:p>
        </w:tc>
        <w:tc>
          <w:tcPr>
            <w:tcW w:w="2017" w:type="dxa"/>
          </w:tcPr>
          <w:p w14:paraId="3380AAEC" w14:textId="09107F3B" w:rsidR="00131E72" w:rsidRDefault="00131E72" w:rsidP="00131E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WB 42/12-13</w:t>
            </w:r>
            <w:r w:rsidR="00A1654A"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>43/14</w:t>
            </w:r>
          </w:p>
          <w:p w14:paraId="2F2C8CCB" w14:textId="5415CF49" w:rsidR="00D27073" w:rsidRDefault="00D27073" w:rsidP="00D27073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PP 133/4-5</w:t>
            </w:r>
            <w:r w:rsidR="00A1654A"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>134/6-7</w:t>
            </w:r>
          </w:p>
          <w:p w14:paraId="1617EDFF" w14:textId="104B8B3C" w:rsidR="007754BC" w:rsidRPr="00131E72" w:rsidRDefault="007754BC" w:rsidP="00D27073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KV 42</w:t>
            </w:r>
            <w:r w:rsidR="00837B8A">
              <w:rPr>
                <w:rFonts w:ascii="Arial" w:hAnsi="Arial" w:cs="Arial"/>
                <w:sz w:val="18"/>
                <w:szCs w:val="18"/>
              </w:rPr>
              <w:t>-43</w:t>
            </w:r>
          </w:p>
        </w:tc>
      </w:tr>
      <w:tr w:rsidR="006A3948" w:rsidRPr="00C8025E" w14:paraId="78AF890D" w14:textId="77777777" w:rsidTr="00AE37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64331CFE" w14:textId="2A6A6F72" w:rsidR="006A3948" w:rsidRPr="00181177" w:rsidRDefault="006A3948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17EC3908" w14:textId="11522AC2" w:rsidR="006A3948" w:rsidRPr="004417DC" w:rsidRDefault="00B42A2D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66</w:t>
            </w:r>
          </w:p>
        </w:tc>
        <w:tc>
          <w:tcPr>
            <w:tcW w:w="1701" w:type="dxa"/>
          </w:tcPr>
          <w:p w14:paraId="5C54ABF1" w14:textId="77777777" w:rsidR="006A3948" w:rsidRPr="004417DC" w:rsidRDefault="006A3948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375513B1" w14:textId="6F06B266" w:rsidR="006A3948" w:rsidRPr="004417DC" w:rsidRDefault="00C8025E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67</w:t>
            </w:r>
          </w:p>
        </w:tc>
        <w:tc>
          <w:tcPr>
            <w:tcW w:w="2835" w:type="dxa"/>
          </w:tcPr>
          <w:p w14:paraId="55E150A8" w14:textId="75ED86B5" w:rsidR="006A3948" w:rsidRPr="004417DC" w:rsidRDefault="00C8025E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ex. 13</w:t>
            </w:r>
          </w:p>
        </w:tc>
        <w:tc>
          <w:tcPr>
            <w:tcW w:w="5386" w:type="dxa"/>
          </w:tcPr>
          <w:p w14:paraId="3FE01153" w14:textId="053E5792" w:rsidR="006A3948" w:rsidRPr="00C8025E" w:rsidRDefault="00C8025E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C8025E">
              <w:rPr>
                <w:rFonts w:ascii="Arial" w:hAnsi="Arial" w:cs="Arial"/>
                <w:sz w:val="18"/>
                <w:szCs w:val="18"/>
              </w:rPr>
              <w:t>Einem englischen Interview</w:t>
            </w:r>
            <w:r w:rsidR="007D0979">
              <w:rPr>
                <w:rFonts w:ascii="Arial" w:hAnsi="Arial" w:cs="Arial"/>
                <w:sz w:val="18"/>
                <w:szCs w:val="18"/>
              </w:rPr>
              <w:t xml:space="preserve"> gezielt</w:t>
            </w:r>
            <w:r w:rsidRPr="00C8025E">
              <w:rPr>
                <w:rFonts w:ascii="Arial" w:hAnsi="Arial" w:cs="Arial"/>
                <w:sz w:val="18"/>
                <w:szCs w:val="18"/>
              </w:rPr>
              <w:t xml:space="preserve"> Informationen entnehmen und daraus einen Artikel für d</w:t>
            </w:r>
            <w:r w:rsidR="00A277F1">
              <w:rPr>
                <w:rFonts w:ascii="Arial" w:hAnsi="Arial" w:cs="Arial"/>
                <w:sz w:val="18"/>
                <w:szCs w:val="18"/>
              </w:rPr>
              <w:t>ie Schülerzeitung schreiben / M</w:t>
            </w:r>
            <w:r w:rsidRPr="00C8025E">
              <w:rPr>
                <w:rFonts w:ascii="Arial" w:hAnsi="Arial" w:cs="Arial"/>
                <w:sz w:val="18"/>
                <w:szCs w:val="18"/>
              </w:rPr>
              <w:t>, TM</w:t>
            </w:r>
          </w:p>
        </w:tc>
        <w:tc>
          <w:tcPr>
            <w:tcW w:w="2017" w:type="dxa"/>
          </w:tcPr>
          <w:p w14:paraId="12058442" w14:textId="5A638668" w:rsidR="006A3948" w:rsidRPr="00C8025E" w:rsidRDefault="00C8025E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WB 43/15-16, 44/17</w:t>
            </w:r>
          </w:p>
        </w:tc>
      </w:tr>
      <w:tr w:rsidR="006A3948" w:rsidRPr="004417DC" w14:paraId="5A1CD69C" w14:textId="77777777" w:rsidTr="00AE37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0129B6F4" w14:textId="77777777" w:rsidR="006A3948" w:rsidRPr="00C8025E" w:rsidRDefault="006A3948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385C729A" w14:textId="446BD576" w:rsidR="006A3948" w:rsidRPr="004417DC" w:rsidRDefault="00B42A2D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67</w:t>
            </w:r>
          </w:p>
        </w:tc>
        <w:tc>
          <w:tcPr>
            <w:tcW w:w="1701" w:type="dxa"/>
          </w:tcPr>
          <w:p w14:paraId="4DA54E1F" w14:textId="4569524F" w:rsidR="006A3948" w:rsidRPr="004417DC" w:rsidRDefault="009B5228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&lt;Action UK!&gt;</w:t>
            </w:r>
          </w:p>
        </w:tc>
        <w:tc>
          <w:tcPr>
            <w:tcW w:w="1134" w:type="dxa"/>
          </w:tcPr>
          <w:p w14:paraId="59B2C7D6" w14:textId="748776A4" w:rsidR="006A3948" w:rsidRPr="004417DC" w:rsidRDefault="009B5228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&lt;68&gt;</w:t>
            </w:r>
          </w:p>
        </w:tc>
        <w:tc>
          <w:tcPr>
            <w:tcW w:w="2835" w:type="dxa"/>
          </w:tcPr>
          <w:p w14:paraId="3AA94F02" w14:textId="5DB0B815" w:rsidR="006A3948" w:rsidRPr="004417DC" w:rsidRDefault="009B5228" w:rsidP="006F129B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&lt;“A picnic in the park”</w:t>
            </w:r>
            <w:r w:rsidR="005C21D6">
              <w:rPr>
                <w:rFonts w:ascii="Arial" w:hAnsi="Arial" w:cs="Arial"/>
                <w:sz w:val="18"/>
                <w:szCs w:val="18"/>
                <w:lang w:val="en-US"/>
              </w:rPr>
              <w:t>,</w:t>
            </w:r>
            <w:r w:rsidR="006F129B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ex. 1-3&gt;</w:t>
            </w:r>
          </w:p>
        </w:tc>
        <w:tc>
          <w:tcPr>
            <w:tcW w:w="5386" w:type="dxa"/>
          </w:tcPr>
          <w:p w14:paraId="47D53FEE" w14:textId="0A152AF4" w:rsidR="006A3948" w:rsidRDefault="00D20E34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D20E34">
              <w:rPr>
                <w:rFonts w:ascii="Arial" w:hAnsi="Arial" w:cs="Arial"/>
                <w:sz w:val="18"/>
                <w:szCs w:val="18"/>
              </w:rPr>
              <w:t xml:space="preserve">&lt;Eine Filmsequenz verstehen und Aussagen darüber zusammenfügen </w:t>
            </w:r>
            <w:r>
              <w:rPr>
                <w:rFonts w:ascii="Arial" w:hAnsi="Arial" w:cs="Arial"/>
                <w:sz w:val="18"/>
                <w:szCs w:val="18"/>
              </w:rPr>
              <w:t xml:space="preserve">sowie seine Meinung äußern </w:t>
            </w:r>
            <w:r w:rsidRPr="00D20E34">
              <w:rPr>
                <w:rFonts w:ascii="Arial" w:hAnsi="Arial" w:cs="Arial"/>
                <w:sz w:val="18"/>
                <w:szCs w:val="18"/>
              </w:rPr>
              <w:t>/ HS, TM, L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</w:p>
          <w:p w14:paraId="0C48D9A5" w14:textId="691D79E7" w:rsidR="00D20E34" w:rsidRPr="00D20E34" w:rsidRDefault="00901986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Ü</w:t>
            </w:r>
            <w:r w:rsidR="00D20E34">
              <w:rPr>
                <w:rFonts w:ascii="Arial" w:hAnsi="Arial" w:cs="Arial"/>
                <w:sz w:val="18"/>
                <w:szCs w:val="18"/>
              </w:rPr>
              <w:t xml:space="preserve">ber Bildimpulse zum Thema Picknick sprechen / WS, </w:t>
            </w:r>
            <w:proofErr w:type="spellStart"/>
            <w:r w:rsidR="00D20E34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  <w:r w:rsidR="00F369EB"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017" w:type="dxa"/>
          </w:tcPr>
          <w:p w14:paraId="439DF523" w14:textId="77777777" w:rsidR="006A3948" w:rsidRDefault="009B5228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DVD 6</w:t>
            </w:r>
          </w:p>
          <w:p w14:paraId="61D24137" w14:textId="70BD4266" w:rsidR="007754BC" w:rsidRPr="004417DC" w:rsidRDefault="00837B8A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KV 44</w:t>
            </w:r>
            <w:r w:rsidR="007754BC">
              <w:rPr>
                <w:rFonts w:ascii="Arial" w:hAnsi="Arial" w:cs="Arial"/>
                <w:sz w:val="18"/>
                <w:szCs w:val="18"/>
                <w:lang w:val="en-US"/>
              </w:rPr>
              <w:t>-45</w:t>
            </w:r>
          </w:p>
        </w:tc>
      </w:tr>
      <w:tr w:rsidR="006A3948" w:rsidRPr="004417DC" w14:paraId="09548352" w14:textId="77777777" w:rsidTr="00AE37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1F6213A3" w14:textId="175BA32D" w:rsidR="006A3948" w:rsidRPr="004417DC" w:rsidRDefault="006A3948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</w:tcPr>
          <w:p w14:paraId="10981C73" w14:textId="3BF34698" w:rsidR="006A3948" w:rsidRPr="004417DC" w:rsidRDefault="00B42A2D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68</w:t>
            </w:r>
          </w:p>
        </w:tc>
        <w:tc>
          <w:tcPr>
            <w:tcW w:w="1701" w:type="dxa"/>
          </w:tcPr>
          <w:p w14:paraId="36881F26" w14:textId="2CCF0F1C" w:rsidR="006A3948" w:rsidRPr="004417DC" w:rsidRDefault="00896C8D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Skills</w:t>
            </w:r>
          </w:p>
        </w:tc>
        <w:tc>
          <w:tcPr>
            <w:tcW w:w="1134" w:type="dxa"/>
          </w:tcPr>
          <w:p w14:paraId="1F1FD790" w14:textId="26E883EC" w:rsidR="006A3948" w:rsidRPr="004417DC" w:rsidRDefault="00C95E5F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69</w:t>
            </w:r>
          </w:p>
        </w:tc>
        <w:tc>
          <w:tcPr>
            <w:tcW w:w="2835" w:type="dxa"/>
          </w:tcPr>
          <w:p w14:paraId="219CDB42" w14:textId="4D111AD9" w:rsidR="006A3948" w:rsidRDefault="00C95E5F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“How to understand news reports and take notes”</w:t>
            </w:r>
            <w:r w:rsidR="000202AD">
              <w:rPr>
                <w:rFonts w:ascii="Arial" w:hAnsi="Arial" w:cs="Arial"/>
                <w:sz w:val="18"/>
                <w:szCs w:val="18"/>
                <w:lang w:val="en-US"/>
              </w:rPr>
              <w:t xml:space="preserve">, </w:t>
            </w:r>
          </w:p>
          <w:p w14:paraId="239D723A" w14:textId="19942807" w:rsidR="00C95E5F" w:rsidRPr="002821EC" w:rsidRDefault="00C95E5F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ex. 1-2</w:t>
            </w:r>
          </w:p>
        </w:tc>
        <w:tc>
          <w:tcPr>
            <w:tcW w:w="5386" w:type="dxa"/>
          </w:tcPr>
          <w:p w14:paraId="213E504F" w14:textId="6715EB7A" w:rsidR="006A3948" w:rsidRPr="00C95E5F" w:rsidRDefault="00C95E5F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C95E5F">
              <w:rPr>
                <w:rFonts w:ascii="Arial" w:hAnsi="Arial" w:cs="Arial"/>
                <w:sz w:val="18"/>
                <w:szCs w:val="18"/>
              </w:rPr>
              <w:t xml:space="preserve">Aus einem Radiobericht wichtige Informationen herausfiltern und sich Notizen Machen / </w:t>
            </w:r>
            <w:r w:rsidR="00A1654A">
              <w:rPr>
                <w:rFonts w:ascii="Arial" w:hAnsi="Arial" w:cs="Arial"/>
                <w:sz w:val="18"/>
                <w:szCs w:val="18"/>
              </w:rPr>
              <w:t>H</w:t>
            </w:r>
            <w:r w:rsidRPr="00C95E5F">
              <w:rPr>
                <w:rFonts w:ascii="Arial" w:hAnsi="Arial" w:cs="Arial"/>
                <w:sz w:val="18"/>
                <w:szCs w:val="18"/>
              </w:rPr>
              <w:t xml:space="preserve">, MK </w:t>
            </w:r>
          </w:p>
          <w:p w14:paraId="6A33D669" w14:textId="1CF89656" w:rsidR="00C95E5F" w:rsidRPr="00C95E5F" w:rsidRDefault="00901986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  <w:r w:rsidR="00C95E5F">
              <w:rPr>
                <w:rFonts w:ascii="Arial" w:hAnsi="Arial" w:cs="Arial"/>
                <w:sz w:val="18"/>
                <w:szCs w:val="18"/>
              </w:rPr>
              <w:t xml:space="preserve">ypische sprachliche Elemente der Radiosprache kennenlernen / WS, MK </w:t>
            </w:r>
          </w:p>
        </w:tc>
        <w:tc>
          <w:tcPr>
            <w:tcW w:w="2017" w:type="dxa"/>
          </w:tcPr>
          <w:p w14:paraId="63D05F18" w14:textId="77777777" w:rsidR="006A3948" w:rsidRDefault="00C95E5F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CD L3/3</w:t>
            </w:r>
          </w:p>
          <w:p w14:paraId="0EC258AF" w14:textId="77777777" w:rsidR="00C95E5F" w:rsidRDefault="00C95E5F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WB 45/18-19</w:t>
            </w:r>
          </w:p>
          <w:p w14:paraId="61B574F3" w14:textId="7C48A5DB" w:rsidR="005C02D7" w:rsidRPr="004417DC" w:rsidRDefault="005C02D7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KV 46-47</w:t>
            </w:r>
          </w:p>
        </w:tc>
      </w:tr>
      <w:tr w:rsidR="006A3948" w:rsidRPr="00B67321" w14:paraId="5267D1CB" w14:textId="77777777" w:rsidTr="00AE37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0A3E89A1" w14:textId="504237D6" w:rsidR="006A3948" w:rsidRPr="004417DC" w:rsidRDefault="00A91225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18</w:t>
            </w:r>
          </w:p>
        </w:tc>
        <w:tc>
          <w:tcPr>
            <w:tcW w:w="709" w:type="dxa"/>
          </w:tcPr>
          <w:p w14:paraId="1C3298BE" w14:textId="243DEAAA" w:rsidR="006A3948" w:rsidRPr="004417DC" w:rsidRDefault="00B42A2D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69</w:t>
            </w:r>
          </w:p>
        </w:tc>
        <w:tc>
          <w:tcPr>
            <w:tcW w:w="1701" w:type="dxa"/>
          </w:tcPr>
          <w:p w14:paraId="5C1A6DCA" w14:textId="7D81EB33" w:rsidR="006A3948" w:rsidRPr="004417DC" w:rsidRDefault="00B67321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Unit task</w:t>
            </w:r>
          </w:p>
        </w:tc>
        <w:tc>
          <w:tcPr>
            <w:tcW w:w="1134" w:type="dxa"/>
          </w:tcPr>
          <w:p w14:paraId="7CF2C422" w14:textId="043C98E8" w:rsidR="006A3948" w:rsidRPr="004417DC" w:rsidRDefault="00B67321" w:rsidP="00B67321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70-71</w:t>
            </w:r>
          </w:p>
        </w:tc>
        <w:tc>
          <w:tcPr>
            <w:tcW w:w="2835" w:type="dxa"/>
          </w:tcPr>
          <w:p w14:paraId="05023E0F" w14:textId="243FCFB4" w:rsidR="006A3948" w:rsidRDefault="00B67321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“The aliens have landed”</w:t>
            </w:r>
            <w:r w:rsidR="000202AD">
              <w:rPr>
                <w:rFonts w:ascii="Arial" w:hAnsi="Arial" w:cs="Arial"/>
                <w:sz w:val="18"/>
                <w:szCs w:val="18"/>
                <w:lang w:val="en-US"/>
              </w:rPr>
              <w:t xml:space="preserve">, </w:t>
            </w:r>
          </w:p>
          <w:p w14:paraId="7E5281F1" w14:textId="0A9576DC" w:rsidR="00B67321" w:rsidRDefault="00A1654A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steps</w:t>
            </w:r>
            <w:r w:rsidR="00B67321">
              <w:rPr>
                <w:rFonts w:ascii="Arial" w:hAnsi="Arial" w:cs="Arial"/>
                <w:sz w:val="18"/>
                <w:szCs w:val="18"/>
                <w:lang w:val="en-US"/>
              </w:rPr>
              <w:t xml:space="preserve"> 1-2</w:t>
            </w:r>
          </w:p>
          <w:p w14:paraId="085B3FD2" w14:textId="340027C3" w:rsidR="00B67321" w:rsidRPr="002821EC" w:rsidRDefault="00B67321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386" w:type="dxa"/>
          </w:tcPr>
          <w:p w14:paraId="11427EF8" w14:textId="5F3177A3" w:rsidR="006A3948" w:rsidRDefault="00B67321" w:rsidP="00B67321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B67321">
              <w:rPr>
                <w:rFonts w:ascii="Arial" w:hAnsi="Arial" w:cs="Arial"/>
                <w:sz w:val="18"/>
                <w:szCs w:val="18"/>
              </w:rPr>
              <w:t xml:space="preserve">Einen Radioreport zu einer fiktiven </w:t>
            </w:r>
            <w:r w:rsidR="000202AD">
              <w:rPr>
                <w:rFonts w:ascii="Arial" w:hAnsi="Arial" w:cs="Arial"/>
                <w:sz w:val="18"/>
                <w:szCs w:val="18"/>
              </w:rPr>
              <w:t>Landung von Außerirdischen</w:t>
            </w:r>
            <w:r w:rsidRPr="00B6732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202AD">
              <w:rPr>
                <w:rFonts w:ascii="Arial" w:hAnsi="Arial" w:cs="Arial"/>
                <w:i/>
                <w:sz w:val="18"/>
                <w:szCs w:val="18"/>
              </w:rPr>
              <w:t>im Greenwich Park</w:t>
            </w:r>
            <w:r>
              <w:rPr>
                <w:rFonts w:ascii="Arial" w:hAnsi="Arial" w:cs="Arial"/>
                <w:sz w:val="18"/>
                <w:szCs w:val="18"/>
              </w:rPr>
              <w:t xml:space="preserve"> planen  / MK,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Sc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, WS</w:t>
            </w:r>
          </w:p>
          <w:p w14:paraId="2FAC0B52" w14:textId="6811E31B" w:rsidR="00B67321" w:rsidRPr="00B67321" w:rsidRDefault="00B67321" w:rsidP="00B67321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7" w:type="dxa"/>
          </w:tcPr>
          <w:p w14:paraId="763B0CD2" w14:textId="6C6E140A" w:rsidR="006A3948" w:rsidRPr="00B67321" w:rsidRDefault="005D3ED7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Folie 23</w:t>
            </w:r>
          </w:p>
        </w:tc>
      </w:tr>
      <w:tr w:rsidR="006A3948" w:rsidRPr="00B67321" w14:paraId="22838B31" w14:textId="77777777" w:rsidTr="00AE37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2F59659D" w14:textId="1764FB44" w:rsidR="006A3948" w:rsidRPr="00D339D9" w:rsidRDefault="006A3948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139BF4CE" w14:textId="6300E278" w:rsidR="006A3948" w:rsidRPr="004417DC" w:rsidRDefault="00B42A2D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70</w:t>
            </w:r>
          </w:p>
        </w:tc>
        <w:tc>
          <w:tcPr>
            <w:tcW w:w="1701" w:type="dxa"/>
          </w:tcPr>
          <w:p w14:paraId="610B4239" w14:textId="77777777" w:rsidR="006A3948" w:rsidRPr="004417DC" w:rsidRDefault="006A3948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07F8782D" w14:textId="23C29F80" w:rsidR="006A3948" w:rsidRPr="004417DC" w:rsidRDefault="00B67321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71</w:t>
            </w:r>
          </w:p>
        </w:tc>
        <w:tc>
          <w:tcPr>
            <w:tcW w:w="2835" w:type="dxa"/>
          </w:tcPr>
          <w:p w14:paraId="6227064D" w14:textId="76CE7A38" w:rsidR="006A3948" w:rsidRPr="002821EC" w:rsidRDefault="00A1654A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Steps</w:t>
            </w:r>
            <w:r w:rsidR="00B67321">
              <w:rPr>
                <w:rFonts w:ascii="Arial" w:hAnsi="Arial" w:cs="Arial"/>
                <w:sz w:val="18"/>
                <w:szCs w:val="18"/>
                <w:lang w:val="en-US"/>
              </w:rPr>
              <w:t xml:space="preserve"> 3-4</w:t>
            </w:r>
          </w:p>
        </w:tc>
        <w:tc>
          <w:tcPr>
            <w:tcW w:w="5386" w:type="dxa"/>
          </w:tcPr>
          <w:p w14:paraId="0E299B68" w14:textId="09294B23" w:rsidR="006A3948" w:rsidRPr="00B67321" w:rsidRDefault="00B67321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B67321">
              <w:rPr>
                <w:rFonts w:ascii="Arial" w:hAnsi="Arial" w:cs="Arial"/>
                <w:sz w:val="18"/>
                <w:szCs w:val="18"/>
              </w:rPr>
              <w:t xml:space="preserve">Den Radioreport verfassen, üben und aufnehmen / </w:t>
            </w:r>
            <w:proofErr w:type="spellStart"/>
            <w:r w:rsidRPr="00B67321">
              <w:rPr>
                <w:rFonts w:ascii="Arial" w:hAnsi="Arial" w:cs="Arial"/>
                <w:sz w:val="18"/>
                <w:szCs w:val="18"/>
              </w:rPr>
              <w:t>Sc</w:t>
            </w:r>
            <w:proofErr w:type="spellEnd"/>
            <w:r w:rsidRPr="00B67321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B67321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</w:p>
        </w:tc>
        <w:tc>
          <w:tcPr>
            <w:tcW w:w="2017" w:type="dxa"/>
          </w:tcPr>
          <w:p w14:paraId="6D3B99AE" w14:textId="77777777" w:rsidR="006A3948" w:rsidRPr="00B67321" w:rsidRDefault="006A3948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E3702" w:rsidRPr="009C33DD" w14:paraId="2F5B34DD" w14:textId="77777777" w:rsidTr="00AE37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2B31B4B8" w14:textId="77777777" w:rsidR="00AE3702" w:rsidRPr="002E4A0F" w:rsidRDefault="00AE3702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2CEEC9B7" w14:textId="096EC784" w:rsidR="00AE3702" w:rsidRPr="004417DC" w:rsidRDefault="00B42A2D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71</w:t>
            </w:r>
          </w:p>
        </w:tc>
        <w:tc>
          <w:tcPr>
            <w:tcW w:w="1701" w:type="dxa"/>
          </w:tcPr>
          <w:p w14:paraId="5FBD4746" w14:textId="4A92795C" w:rsidR="00AE3702" w:rsidRPr="004417DC" w:rsidRDefault="003620C2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Story</w:t>
            </w:r>
          </w:p>
        </w:tc>
        <w:tc>
          <w:tcPr>
            <w:tcW w:w="1134" w:type="dxa"/>
          </w:tcPr>
          <w:p w14:paraId="7B642171" w14:textId="5DE8E47D" w:rsidR="00AE3702" w:rsidRDefault="003620C2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72-74</w:t>
            </w:r>
          </w:p>
        </w:tc>
        <w:tc>
          <w:tcPr>
            <w:tcW w:w="2835" w:type="dxa"/>
          </w:tcPr>
          <w:p w14:paraId="5F39DFB9" w14:textId="01514089" w:rsidR="00AE3702" w:rsidRDefault="003620C2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“Hey, don’t call </w:t>
            </w:r>
            <w:r w:rsidRPr="003620C2">
              <w:rPr>
                <w:rFonts w:ascii="Arial" w:hAnsi="Arial" w:cs="Arial"/>
                <w:i/>
                <w:sz w:val="18"/>
                <w:szCs w:val="18"/>
                <w:lang w:val="en-US"/>
              </w:rPr>
              <w:t xml:space="preserve">me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silly!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val="en-US"/>
              </w:rPr>
              <w:t>”</w:t>
            </w:r>
            <w:r w:rsidR="0057431D">
              <w:rPr>
                <w:rFonts w:ascii="Arial" w:hAnsi="Arial" w:cs="Arial"/>
                <w:sz w:val="18"/>
                <w:szCs w:val="18"/>
                <w:lang w:val="en-US"/>
              </w:rPr>
              <w:t>,</w:t>
            </w:r>
            <w:proofErr w:type="gramEnd"/>
            <w:r w:rsidR="0057431D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</w:p>
          <w:p w14:paraId="4B63E429" w14:textId="336BF966" w:rsidR="00376720" w:rsidRDefault="00524842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ex. 1</w:t>
            </w:r>
          </w:p>
        </w:tc>
        <w:tc>
          <w:tcPr>
            <w:tcW w:w="5386" w:type="dxa"/>
          </w:tcPr>
          <w:p w14:paraId="55EA25EA" w14:textId="71BA5075" w:rsidR="00AE3702" w:rsidRPr="00EA401A" w:rsidRDefault="00901986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</w:t>
            </w:r>
            <w:r w:rsidR="00EA401A" w:rsidRPr="00EA401A">
              <w:rPr>
                <w:rFonts w:ascii="Arial" w:hAnsi="Arial" w:cs="Arial"/>
                <w:sz w:val="18"/>
                <w:szCs w:val="18"/>
              </w:rPr>
              <w:t>nbekanntes Vokabular erschließen / WS, MK</w:t>
            </w:r>
          </w:p>
          <w:p w14:paraId="15A75CCA" w14:textId="05D3A8FD" w:rsidR="00EA401A" w:rsidRPr="00EA401A" w:rsidRDefault="00901986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Ei</w:t>
            </w:r>
            <w:r w:rsidR="00EA401A" w:rsidRPr="00EA401A">
              <w:rPr>
                <w:rFonts w:ascii="Arial" w:hAnsi="Arial" w:cs="Arial"/>
                <w:sz w:val="18"/>
                <w:szCs w:val="18"/>
              </w:rPr>
              <w:t>ne längere Geschichte verstehen</w:t>
            </w:r>
            <w:r w:rsidR="00524842">
              <w:rPr>
                <w:rFonts w:ascii="Arial" w:hAnsi="Arial" w:cs="Arial"/>
                <w:sz w:val="18"/>
                <w:szCs w:val="18"/>
              </w:rPr>
              <w:t xml:space="preserve"> und anhand von Bildern nacherzählen</w:t>
            </w:r>
            <w:r w:rsidR="00EA401A" w:rsidRPr="00EA401A">
              <w:rPr>
                <w:rFonts w:ascii="Arial" w:hAnsi="Arial" w:cs="Arial"/>
                <w:sz w:val="18"/>
                <w:szCs w:val="18"/>
              </w:rPr>
              <w:t xml:space="preserve"> / L, H</w:t>
            </w:r>
            <w:r w:rsidR="00524842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="00524842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  <w:r w:rsidR="00EA401A" w:rsidRPr="00EA401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234D954" w14:textId="66A55575" w:rsidR="00EA401A" w:rsidRPr="00EA401A" w:rsidRDefault="00EA401A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017" w:type="dxa"/>
          </w:tcPr>
          <w:p w14:paraId="7F0B2A62" w14:textId="77777777" w:rsidR="00AE3702" w:rsidRDefault="00A85235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CD S1/33-37</w:t>
            </w:r>
          </w:p>
          <w:p w14:paraId="66EE63C6" w14:textId="77777777" w:rsidR="00A85235" w:rsidRDefault="00A85235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CD L3/4-8</w:t>
            </w:r>
          </w:p>
          <w:p w14:paraId="627698CA" w14:textId="77777777" w:rsidR="00A85235" w:rsidRDefault="00A85235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WB 46/20</w:t>
            </w:r>
          </w:p>
          <w:p w14:paraId="5603B35A" w14:textId="77777777" w:rsidR="00A85235" w:rsidRDefault="00A85235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B1206">
              <w:rPr>
                <w:rFonts w:ascii="Arial" w:hAnsi="Arial" w:cs="Arial"/>
                <w:sz w:val="18"/>
                <w:szCs w:val="18"/>
                <w:lang w:val="en-US"/>
              </w:rPr>
              <w:t>PP</w:t>
            </w:r>
            <w:r w:rsidR="00AB1206" w:rsidRPr="00AB1206">
              <w:rPr>
                <w:rFonts w:ascii="Arial" w:hAnsi="Arial" w:cs="Arial"/>
                <w:sz w:val="18"/>
                <w:szCs w:val="18"/>
                <w:lang w:val="en-US"/>
              </w:rPr>
              <w:t xml:space="preserve"> 135/ 8</w:t>
            </w:r>
          </w:p>
          <w:p w14:paraId="50823C96" w14:textId="1FDCF6E3" w:rsidR="005C02D7" w:rsidRPr="003620C2" w:rsidRDefault="00837B8A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Folie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24</w:t>
            </w:r>
          </w:p>
        </w:tc>
      </w:tr>
      <w:tr w:rsidR="00524842" w:rsidRPr="00524842" w14:paraId="3CA58D51" w14:textId="77777777" w:rsidTr="00AE37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057B8D9E" w14:textId="77777777" w:rsidR="00524842" w:rsidRPr="009B4FF0" w:rsidRDefault="00524842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</w:tcPr>
          <w:p w14:paraId="6FF497C6" w14:textId="79E8D676" w:rsidR="00524842" w:rsidRDefault="00B42A2D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72</w:t>
            </w:r>
          </w:p>
        </w:tc>
        <w:tc>
          <w:tcPr>
            <w:tcW w:w="1701" w:type="dxa"/>
          </w:tcPr>
          <w:p w14:paraId="156F7BAC" w14:textId="77777777" w:rsidR="00524842" w:rsidRPr="0050335C" w:rsidRDefault="00524842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70E828F5" w14:textId="362B2927" w:rsidR="00524842" w:rsidRPr="0050335C" w:rsidRDefault="00524842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0335C">
              <w:rPr>
                <w:rFonts w:ascii="Arial" w:hAnsi="Arial" w:cs="Arial"/>
                <w:sz w:val="18"/>
                <w:szCs w:val="18"/>
                <w:lang w:val="en-US"/>
              </w:rPr>
              <w:t>74</w:t>
            </w:r>
          </w:p>
        </w:tc>
        <w:tc>
          <w:tcPr>
            <w:tcW w:w="2835" w:type="dxa"/>
          </w:tcPr>
          <w:p w14:paraId="1578370B" w14:textId="7EFDBEA3" w:rsidR="00524842" w:rsidRPr="0050335C" w:rsidRDefault="00524842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ex. 2</w:t>
            </w:r>
          </w:p>
        </w:tc>
        <w:tc>
          <w:tcPr>
            <w:tcW w:w="5386" w:type="dxa"/>
          </w:tcPr>
          <w:p w14:paraId="6FCC5B8B" w14:textId="77777777" w:rsidR="00524842" w:rsidRPr="0050335C" w:rsidRDefault="00524842" w:rsidP="0052484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Charaktere durch Adjektive beschreiben / WS, L</w:t>
            </w:r>
          </w:p>
          <w:p w14:paraId="3FE4542C" w14:textId="0DE0CEDF" w:rsidR="00524842" w:rsidRPr="0050335C" w:rsidRDefault="00524842" w:rsidP="0052484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 xml:space="preserve">Aktionen von Charakteren beurteilen / WS, </w:t>
            </w:r>
            <w:proofErr w:type="spellStart"/>
            <w:r w:rsidRPr="0050335C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</w:p>
        </w:tc>
        <w:tc>
          <w:tcPr>
            <w:tcW w:w="2017" w:type="dxa"/>
          </w:tcPr>
          <w:p w14:paraId="357DF826" w14:textId="4098FFCF" w:rsidR="00524842" w:rsidRPr="0050335C" w:rsidRDefault="00524842" w:rsidP="00A51872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PP</w:t>
            </w:r>
            <w:r w:rsidR="00AB1206" w:rsidRPr="0050335C">
              <w:rPr>
                <w:rFonts w:ascii="Arial" w:hAnsi="Arial" w:cs="Arial"/>
                <w:sz w:val="18"/>
                <w:szCs w:val="18"/>
              </w:rPr>
              <w:t xml:space="preserve"> 135/ 9</w:t>
            </w:r>
          </w:p>
        </w:tc>
      </w:tr>
      <w:tr w:rsidR="00AE3702" w:rsidRPr="00B67321" w14:paraId="26229372" w14:textId="77777777" w:rsidTr="00AE37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158D7176" w14:textId="1808101C" w:rsidR="00AE3702" w:rsidRPr="00524842" w:rsidRDefault="00A91225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709" w:type="dxa"/>
          </w:tcPr>
          <w:p w14:paraId="6E467928" w14:textId="490613D8" w:rsidR="00AE3702" w:rsidRPr="00524842" w:rsidRDefault="00B42A2D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73</w:t>
            </w:r>
          </w:p>
        </w:tc>
        <w:tc>
          <w:tcPr>
            <w:tcW w:w="1701" w:type="dxa"/>
          </w:tcPr>
          <w:p w14:paraId="20A2E3B3" w14:textId="77777777" w:rsidR="00AE3702" w:rsidRPr="00524842" w:rsidRDefault="00AE3702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240620B9" w14:textId="05A32589" w:rsidR="00AE3702" w:rsidRPr="00524842" w:rsidRDefault="00376720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24842">
              <w:rPr>
                <w:rFonts w:ascii="Arial" w:hAnsi="Arial" w:cs="Arial"/>
                <w:sz w:val="18"/>
                <w:szCs w:val="18"/>
              </w:rPr>
              <w:t>74</w:t>
            </w:r>
          </w:p>
        </w:tc>
        <w:tc>
          <w:tcPr>
            <w:tcW w:w="2835" w:type="dxa"/>
          </w:tcPr>
          <w:p w14:paraId="6FFB7A8B" w14:textId="77777777" w:rsidR="00AE3702" w:rsidRDefault="00376720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24842">
              <w:rPr>
                <w:rFonts w:ascii="Arial" w:hAnsi="Arial" w:cs="Arial"/>
                <w:sz w:val="18"/>
                <w:szCs w:val="18"/>
              </w:rPr>
              <w:t>ex.3-4</w:t>
            </w:r>
          </w:p>
          <w:p w14:paraId="1A2212C1" w14:textId="781645BF" w:rsidR="00B64F77" w:rsidRPr="00524842" w:rsidRDefault="00B64F77" w:rsidP="00B64F7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&lt;ex. 4&gt;</w:t>
            </w:r>
          </w:p>
        </w:tc>
        <w:tc>
          <w:tcPr>
            <w:tcW w:w="5386" w:type="dxa"/>
          </w:tcPr>
          <w:p w14:paraId="44FAAE6C" w14:textId="77777777" w:rsidR="00AE3702" w:rsidRDefault="001B3B18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Wörter und Phrasen zur Beschreibung von Emotionen / WS, L</w:t>
            </w:r>
          </w:p>
          <w:p w14:paraId="28363CC6" w14:textId="2FB11C71" w:rsidR="001B3B18" w:rsidRPr="00B67321" w:rsidRDefault="00B64F77" w:rsidP="00B64F7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&lt; </w:t>
            </w:r>
            <w:r w:rsidR="00901986">
              <w:rPr>
                <w:rFonts w:ascii="Arial" w:hAnsi="Arial" w:cs="Arial"/>
                <w:sz w:val="18"/>
                <w:szCs w:val="18"/>
              </w:rPr>
              <w:t>E</w:t>
            </w:r>
            <w:r w:rsidR="001B3B18">
              <w:rPr>
                <w:rFonts w:ascii="Arial" w:hAnsi="Arial" w:cs="Arial"/>
                <w:sz w:val="18"/>
                <w:szCs w:val="18"/>
              </w:rPr>
              <w:t xml:space="preserve">ine zusätzliche Szene zur Geschichte schreiben und die eines Partners Korrektur lesen / </w:t>
            </w:r>
            <w:proofErr w:type="spellStart"/>
            <w:r w:rsidR="001B3B18">
              <w:rPr>
                <w:rFonts w:ascii="Arial" w:hAnsi="Arial" w:cs="Arial"/>
                <w:sz w:val="18"/>
                <w:szCs w:val="18"/>
              </w:rPr>
              <w:t>Sc</w:t>
            </w:r>
            <w:proofErr w:type="spellEnd"/>
            <w:r w:rsidR="001B3B18">
              <w:rPr>
                <w:rFonts w:ascii="Arial" w:hAnsi="Arial" w:cs="Arial"/>
                <w:sz w:val="18"/>
                <w:szCs w:val="18"/>
              </w:rPr>
              <w:t>, MK</w:t>
            </w:r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017" w:type="dxa"/>
          </w:tcPr>
          <w:p w14:paraId="6B47EAC9" w14:textId="6864E35B" w:rsidR="00AE3702" w:rsidRDefault="001B3B18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AB1206">
              <w:rPr>
                <w:rFonts w:ascii="Arial" w:hAnsi="Arial" w:cs="Arial"/>
                <w:sz w:val="18"/>
                <w:szCs w:val="18"/>
              </w:rPr>
              <w:t>PP</w:t>
            </w:r>
            <w:r w:rsidR="00AB1206" w:rsidRPr="00AB1206">
              <w:rPr>
                <w:rFonts w:ascii="Arial" w:hAnsi="Arial" w:cs="Arial"/>
                <w:sz w:val="18"/>
                <w:szCs w:val="18"/>
              </w:rPr>
              <w:t xml:space="preserve"> 135/10-11</w:t>
            </w:r>
          </w:p>
          <w:p w14:paraId="32EC2B43" w14:textId="77777777" w:rsidR="001B3B18" w:rsidRDefault="001B3B18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WB 46/21</w:t>
            </w:r>
          </w:p>
          <w:p w14:paraId="43C6366C" w14:textId="29448A39" w:rsidR="005C02D7" w:rsidRPr="00B67321" w:rsidRDefault="005C02D7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KV 48</w:t>
            </w:r>
          </w:p>
        </w:tc>
      </w:tr>
      <w:tr w:rsidR="00AE3702" w:rsidRPr="00B67321" w14:paraId="1A55B058" w14:textId="77777777" w:rsidTr="00AE37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177F3776" w14:textId="60024A16" w:rsidR="00AE3702" w:rsidRPr="004417DC" w:rsidRDefault="00AE3702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</w:tcPr>
          <w:p w14:paraId="067F6271" w14:textId="2E6B7957" w:rsidR="00AE3702" w:rsidRPr="004417DC" w:rsidRDefault="00B42A2D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74</w:t>
            </w:r>
          </w:p>
        </w:tc>
        <w:tc>
          <w:tcPr>
            <w:tcW w:w="1701" w:type="dxa"/>
          </w:tcPr>
          <w:p w14:paraId="5FF041D8" w14:textId="779EDF91" w:rsidR="00AE3702" w:rsidRPr="004417DC" w:rsidRDefault="00296492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Check-out</w:t>
            </w:r>
          </w:p>
        </w:tc>
        <w:tc>
          <w:tcPr>
            <w:tcW w:w="1134" w:type="dxa"/>
          </w:tcPr>
          <w:p w14:paraId="1F1AEF89" w14:textId="24F3C24D" w:rsidR="00AE3702" w:rsidRDefault="00296492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75</w:t>
            </w:r>
          </w:p>
        </w:tc>
        <w:tc>
          <w:tcPr>
            <w:tcW w:w="2835" w:type="dxa"/>
          </w:tcPr>
          <w:p w14:paraId="67579F00" w14:textId="77777777" w:rsidR="00296492" w:rsidRDefault="00296492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296492">
              <w:rPr>
                <w:rFonts w:ascii="Arial" w:hAnsi="Arial" w:cs="Arial"/>
                <w:sz w:val="18"/>
                <w:szCs w:val="18"/>
              </w:rPr>
              <w:t xml:space="preserve">“Can </w:t>
            </w:r>
            <w:proofErr w:type="spellStart"/>
            <w:r w:rsidRPr="00296492">
              <w:rPr>
                <w:rFonts w:ascii="Arial" w:hAnsi="Arial" w:cs="Arial"/>
                <w:sz w:val="18"/>
                <w:szCs w:val="18"/>
              </w:rPr>
              <w:t>you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…?“ </w:t>
            </w:r>
          </w:p>
          <w:p w14:paraId="67641C1B" w14:textId="08DB7D03" w:rsidR="00AE3702" w:rsidRPr="00296492" w:rsidRDefault="00296492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296492">
              <w:rPr>
                <w:rFonts w:ascii="Arial" w:hAnsi="Arial" w:cs="Arial"/>
                <w:sz w:val="18"/>
                <w:szCs w:val="18"/>
              </w:rPr>
              <w:t>ex. 1-3</w:t>
            </w:r>
          </w:p>
        </w:tc>
        <w:tc>
          <w:tcPr>
            <w:tcW w:w="5386" w:type="dxa"/>
          </w:tcPr>
          <w:p w14:paraId="069720A3" w14:textId="252581EA" w:rsidR="00AE3702" w:rsidRPr="00B67321" w:rsidRDefault="00296492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Selbstkontrolle: Die Lernziele der Unit überprüfen</w:t>
            </w:r>
            <w:r w:rsidR="0057431D">
              <w:rPr>
                <w:rFonts w:ascii="Arial" w:hAnsi="Arial" w:cs="Arial"/>
                <w:sz w:val="18"/>
                <w:szCs w:val="18"/>
              </w:rPr>
              <w:t xml:space="preserve"> / G, WS</w:t>
            </w:r>
          </w:p>
        </w:tc>
        <w:tc>
          <w:tcPr>
            <w:tcW w:w="2017" w:type="dxa"/>
          </w:tcPr>
          <w:p w14:paraId="4577813A" w14:textId="77777777" w:rsidR="00AE3702" w:rsidRDefault="00296492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WB 47/22-23</w:t>
            </w:r>
          </w:p>
          <w:p w14:paraId="6ECBC51C" w14:textId="14A563B7" w:rsidR="005C02D7" w:rsidRPr="00B67321" w:rsidRDefault="005C02D7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KV 49-50</w:t>
            </w:r>
          </w:p>
        </w:tc>
      </w:tr>
    </w:tbl>
    <w:p w14:paraId="36065310" w14:textId="77777777" w:rsidR="00720D80" w:rsidRDefault="00720D80" w:rsidP="00236568">
      <w:pPr>
        <w:spacing w:after="0" w:line="312" w:lineRule="auto"/>
        <w:rPr>
          <w:rFonts w:ascii="Arial" w:hAnsi="Arial" w:cs="Arial"/>
          <w:i/>
          <w:sz w:val="18"/>
          <w:szCs w:val="18"/>
        </w:rPr>
      </w:pPr>
    </w:p>
    <w:p w14:paraId="2BAD4A68" w14:textId="77777777" w:rsidR="00720D80" w:rsidRPr="00B67321" w:rsidRDefault="00720D80" w:rsidP="00236568">
      <w:pPr>
        <w:spacing w:after="0" w:line="312" w:lineRule="auto"/>
        <w:rPr>
          <w:rFonts w:ascii="Arial" w:hAnsi="Arial" w:cs="Arial"/>
          <w:i/>
          <w:sz w:val="18"/>
          <w:szCs w:val="18"/>
        </w:rPr>
      </w:pPr>
    </w:p>
    <w:p w14:paraId="4D1B2857" w14:textId="1BC11942" w:rsidR="00432518" w:rsidRDefault="002E4A0F" w:rsidP="00236568">
      <w:pPr>
        <w:spacing w:after="0" w:line="312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Focus 2: </w:t>
      </w:r>
      <w:proofErr w:type="spellStart"/>
      <w:r>
        <w:rPr>
          <w:rFonts w:ascii="Arial" w:hAnsi="Arial" w:cs="Arial"/>
          <w:b/>
          <w:sz w:val="18"/>
          <w:szCs w:val="18"/>
        </w:rPr>
        <w:t>Getting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sz w:val="18"/>
          <w:szCs w:val="18"/>
        </w:rPr>
        <w:t>around</w:t>
      </w:r>
      <w:proofErr w:type="spellEnd"/>
    </w:p>
    <w:p w14:paraId="318022BA" w14:textId="77777777" w:rsidR="002E4A0F" w:rsidRDefault="002E4A0F" w:rsidP="00236568">
      <w:pPr>
        <w:spacing w:after="0" w:line="312" w:lineRule="auto"/>
        <w:rPr>
          <w:rFonts w:ascii="Arial" w:hAnsi="Arial" w:cs="Arial"/>
          <w:b/>
          <w:sz w:val="18"/>
          <w:szCs w:val="18"/>
        </w:rPr>
      </w:pPr>
    </w:p>
    <w:p w14:paraId="59F2AABA" w14:textId="2E080B36" w:rsidR="002E4A0F" w:rsidRPr="002E4A0F" w:rsidRDefault="002E4A0F" w:rsidP="00236568">
      <w:pPr>
        <w:spacing w:after="0" w:line="312" w:lineRule="auto"/>
        <w:rPr>
          <w:rFonts w:ascii="Arial" w:hAnsi="Arial" w:cs="Arial"/>
          <w:sz w:val="18"/>
          <w:szCs w:val="18"/>
        </w:rPr>
      </w:pPr>
      <w:r w:rsidRPr="002E4A0F">
        <w:rPr>
          <w:rFonts w:ascii="Arial" w:hAnsi="Arial" w:cs="Arial"/>
          <w:sz w:val="18"/>
          <w:szCs w:val="18"/>
        </w:rPr>
        <w:t>Die</w:t>
      </w:r>
      <w:r>
        <w:rPr>
          <w:rFonts w:ascii="Arial" w:hAnsi="Arial" w:cs="Arial"/>
          <w:sz w:val="18"/>
          <w:szCs w:val="18"/>
        </w:rPr>
        <w:t xml:space="preserve"> Schüler lernen das Erfragen von Informationen am Ticketschalter, Fahrpläne zu nutzen, Durchsagen zu verstehen und vertiefen ihre Kenntnisse bezüglich Wegbeschreibungen. </w:t>
      </w:r>
    </w:p>
    <w:p w14:paraId="5A66B6D0" w14:textId="77777777" w:rsidR="002E4A0F" w:rsidRPr="002E4A0F" w:rsidRDefault="002E4A0F" w:rsidP="00236568">
      <w:pPr>
        <w:spacing w:after="0" w:line="312" w:lineRule="auto"/>
        <w:rPr>
          <w:rFonts w:ascii="Arial" w:hAnsi="Arial" w:cs="Arial"/>
          <w:sz w:val="18"/>
          <w:szCs w:val="18"/>
        </w:rPr>
      </w:pPr>
    </w:p>
    <w:tbl>
      <w:tblPr>
        <w:tblStyle w:val="Tabellenraster1"/>
        <w:tblW w:w="14604" w:type="dxa"/>
        <w:tblInd w:w="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0" w:type="dxa"/>
        </w:tblCellMar>
        <w:tblLook w:val="01E0" w:firstRow="1" w:lastRow="1" w:firstColumn="1" w:lastColumn="1" w:noHBand="0" w:noVBand="0"/>
      </w:tblPr>
      <w:tblGrid>
        <w:gridCol w:w="822"/>
        <w:gridCol w:w="709"/>
        <w:gridCol w:w="1701"/>
        <w:gridCol w:w="1134"/>
        <w:gridCol w:w="2835"/>
        <w:gridCol w:w="5386"/>
        <w:gridCol w:w="2017"/>
      </w:tblGrid>
      <w:tr w:rsidR="002E4A0F" w:rsidRPr="003C2DD5" w14:paraId="589DAB01" w14:textId="77777777" w:rsidTr="002E4A0F">
        <w:tc>
          <w:tcPr>
            <w:tcW w:w="82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A2868D" w14:textId="77777777" w:rsidR="002E4A0F" w:rsidRPr="003C2DD5" w:rsidRDefault="002E4A0F" w:rsidP="001A1EBF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UW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10C157" w14:textId="77777777" w:rsidR="002E4A0F" w:rsidRPr="003C2DD5" w:rsidRDefault="002E4A0F" w:rsidP="001A1EBF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Std.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D5F296" w14:textId="77777777" w:rsidR="002E4A0F" w:rsidRPr="003C2DD5" w:rsidRDefault="002E4A0F" w:rsidP="001A1EBF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C2DD5">
              <w:rPr>
                <w:rFonts w:ascii="Arial" w:hAnsi="Arial" w:cs="Arial"/>
                <w:b/>
                <w:sz w:val="18"/>
                <w:szCs w:val="18"/>
              </w:rPr>
              <w:t>Lektionsteil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C81F03" w14:textId="77777777" w:rsidR="002E4A0F" w:rsidRPr="003C2DD5" w:rsidRDefault="002E4A0F" w:rsidP="001A1EBF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Seite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5A5A8A9C" w14:textId="77777777" w:rsidR="002E4A0F" w:rsidRPr="003C2DD5" w:rsidRDefault="002E4A0F" w:rsidP="001A1EBF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Aufgabe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5E8463D1" w14:textId="77777777" w:rsidR="002E4A0F" w:rsidRPr="003C2DD5" w:rsidRDefault="002E4A0F" w:rsidP="001A1EBF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Inhalte / Kompetenzen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17F622B1" w14:textId="77777777" w:rsidR="002E4A0F" w:rsidRPr="003C2DD5" w:rsidRDefault="002E4A0F" w:rsidP="001A1EBF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Begleitmaterialien</w:t>
            </w:r>
          </w:p>
        </w:tc>
      </w:tr>
      <w:tr w:rsidR="002E4A0F" w:rsidRPr="003E2CDE" w14:paraId="7FC79DF3" w14:textId="77777777" w:rsidTr="002E4A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  <w:tcBorders>
              <w:top w:val="single" w:sz="4" w:space="0" w:color="auto"/>
            </w:tcBorders>
          </w:tcPr>
          <w:p w14:paraId="33B622E0" w14:textId="365F9C7A" w:rsidR="002E4A0F" w:rsidRPr="002821EC" w:rsidRDefault="00A91225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6D64B939" w14:textId="5A92BA3E" w:rsidR="002E4A0F" w:rsidRPr="002821EC" w:rsidRDefault="00B42A2D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22B558" w14:textId="15919FCD" w:rsidR="002E4A0F" w:rsidRPr="002821EC" w:rsidRDefault="002E4A0F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Focus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93D1B3" w14:textId="68F0C773" w:rsidR="002E4A0F" w:rsidRPr="002821EC" w:rsidRDefault="002E4A0F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76-77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75093C7F" w14:textId="13ABA6CF" w:rsidR="002E4A0F" w:rsidRDefault="002E4A0F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“Getting around”</w:t>
            </w:r>
            <w:r w:rsidR="00920710">
              <w:rPr>
                <w:rFonts w:ascii="Arial" w:hAnsi="Arial" w:cs="Arial"/>
                <w:sz w:val="18"/>
                <w:szCs w:val="18"/>
                <w:lang w:val="en-US"/>
              </w:rPr>
              <w:t xml:space="preserve">, </w:t>
            </w:r>
          </w:p>
          <w:p w14:paraId="43E0ACF9" w14:textId="106619B3" w:rsidR="002E4A0F" w:rsidRPr="002821EC" w:rsidRDefault="002E4A0F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ex. 1-3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304AE16C" w14:textId="77B8E6F3" w:rsidR="002E4A0F" w:rsidRDefault="00C40DEA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Einem T</w:t>
            </w:r>
            <w:r w:rsidR="002E4A0F">
              <w:rPr>
                <w:rFonts w:ascii="Arial" w:hAnsi="Arial" w:cs="Arial"/>
                <w:sz w:val="18"/>
                <w:szCs w:val="18"/>
              </w:rPr>
              <w:t xml:space="preserve">ext gezielt Informationen entnehmen / </w:t>
            </w:r>
            <w:r>
              <w:rPr>
                <w:rFonts w:ascii="Arial" w:hAnsi="Arial" w:cs="Arial"/>
                <w:sz w:val="18"/>
                <w:szCs w:val="18"/>
              </w:rPr>
              <w:t xml:space="preserve">L, </w:t>
            </w:r>
            <w:r w:rsidR="002E4A0F">
              <w:rPr>
                <w:rFonts w:ascii="Arial" w:hAnsi="Arial" w:cs="Arial"/>
                <w:sz w:val="18"/>
                <w:szCs w:val="18"/>
              </w:rPr>
              <w:t>H</w:t>
            </w:r>
          </w:p>
          <w:p w14:paraId="55389FD1" w14:textId="77777777" w:rsidR="002E4A0F" w:rsidRDefault="002E4A0F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Wortschatz zum Thema Reisen erweitern / WS</w:t>
            </w:r>
          </w:p>
          <w:p w14:paraId="48A09BAF" w14:textId="77777777" w:rsidR="002E4A0F" w:rsidRDefault="002E4A0F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2E4A0F">
              <w:rPr>
                <w:rFonts w:ascii="Arial" w:hAnsi="Arial" w:cs="Arial"/>
                <w:i/>
                <w:sz w:val="18"/>
                <w:szCs w:val="18"/>
              </w:rPr>
              <w:t>timetable</w:t>
            </w:r>
            <w:proofErr w:type="spellEnd"/>
            <w:r w:rsidRPr="002E4A0F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proofErr w:type="spellStart"/>
            <w:r w:rsidRPr="002E4A0F">
              <w:rPr>
                <w:rFonts w:ascii="Arial" w:hAnsi="Arial" w:cs="Arial"/>
                <w:i/>
                <w:sz w:val="18"/>
                <w:szCs w:val="18"/>
              </w:rPr>
              <w:t>future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/ G </w:t>
            </w:r>
          </w:p>
          <w:p w14:paraId="7580A53D" w14:textId="77777777" w:rsidR="002E4A0F" w:rsidRDefault="002E4A0F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Durchsagen verstehen und typische Phrasen entnehmen / H, WS</w:t>
            </w:r>
          </w:p>
          <w:p w14:paraId="24C390A5" w14:textId="5481560D" w:rsidR="00224970" w:rsidRPr="008C5D5B" w:rsidRDefault="00224970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0EAC3F96" w14:textId="77777777" w:rsidR="002E4A0F" w:rsidRDefault="002E4A0F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CD S1/38</w:t>
            </w:r>
          </w:p>
          <w:p w14:paraId="37F49968" w14:textId="77777777" w:rsidR="002E4A0F" w:rsidRDefault="002E4A0F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L3/9-10</w:t>
            </w:r>
          </w:p>
          <w:p w14:paraId="27EF2E8F" w14:textId="77777777" w:rsidR="002E4A0F" w:rsidRDefault="002E4A0F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WB 48/1-3</w:t>
            </w:r>
          </w:p>
          <w:p w14:paraId="2A0E405B" w14:textId="674DD390" w:rsidR="005C02D7" w:rsidRPr="003E2CDE" w:rsidRDefault="00837B8A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KV 51</w:t>
            </w:r>
            <w:r w:rsidR="005C02D7">
              <w:rPr>
                <w:rFonts w:ascii="Arial" w:hAnsi="Arial" w:cs="Arial"/>
                <w:sz w:val="18"/>
                <w:szCs w:val="18"/>
              </w:rPr>
              <w:t>-52</w:t>
            </w:r>
          </w:p>
        </w:tc>
      </w:tr>
      <w:tr w:rsidR="002E4A0F" w:rsidRPr="003E2CDE" w14:paraId="26CFBCBB" w14:textId="77777777" w:rsidTr="002E4A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4085492D" w14:textId="3DADF928" w:rsidR="002E4A0F" w:rsidRPr="002821EC" w:rsidRDefault="002E4A0F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54552A26" w14:textId="7528BB3E" w:rsidR="002E4A0F" w:rsidRPr="002821EC" w:rsidRDefault="00B42A2D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1701" w:type="dxa"/>
          </w:tcPr>
          <w:p w14:paraId="623ED5BC" w14:textId="77777777" w:rsidR="002E4A0F" w:rsidRPr="002821EC" w:rsidRDefault="002E4A0F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F9A76A6" w14:textId="00CF0386" w:rsidR="002E4A0F" w:rsidRPr="002821EC" w:rsidRDefault="002E4A0F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77</w:t>
            </w:r>
          </w:p>
        </w:tc>
        <w:tc>
          <w:tcPr>
            <w:tcW w:w="2835" w:type="dxa"/>
          </w:tcPr>
          <w:p w14:paraId="03C6809F" w14:textId="268FB7A5" w:rsidR="002E4A0F" w:rsidRPr="002821EC" w:rsidRDefault="00A277F1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ex. 4</w:t>
            </w:r>
          </w:p>
        </w:tc>
        <w:tc>
          <w:tcPr>
            <w:tcW w:w="5386" w:type="dxa"/>
          </w:tcPr>
          <w:p w14:paraId="4801549C" w14:textId="79772390" w:rsidR="002E4A0F" w:rsidRDefault="00901986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</w:t>
            </w:r>
            <w:r w:rsidR="002E4A0F">
              <w:rPr>
                <w:rFonts w:ascii="Arial" w:hAnsi="Arial" w:cs="Arial"/>
                <w:sz w:val="18"/>
                <w:szCs w:val="18"/>
              </w:rPr>
              <w:t>em Partner einen Weg anhand einer Karte beschreiben /</w:t>
            </w:r>
            <w:proofErr w:type="spellStart"/>
            <w:r w:rsidR="002E4A0F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</w:p>
          <w:p w14:paraId="7140FDB8" w14:textId="7056695D" w:rsidR="002E4A0F" w:rsidRPr="008C5D5B" w:rsidRDefault="002E4A0F" w:rsidP="00A277F1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7" w:type="dxa"/>
          </w:tcPr>
          <w:p w14:paraId="096429DC" w14:textId="27563024" w:rsidR="002E4A0F" w:rsidRDefault="006C623B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WB 49/ 4</w:t>
            </w:r>
          </w:p>
          <w:p w14:paraId="65527141" w14:textId="62A68349" w:rsidR="004E0856" w:rsidRPr="003E2CDE" w:rsidRDefault="004E0856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Folie 25</w:t>
            </w:r>
          </w:p>
        </w:tc>
      </w:tr>
      <w:tr w:rsidR="00A277F1" w:rsidRPr="003E2CDE" w14:paraId="29586685" w14:textId="77777777" w:rsidTr="002E4A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318E9C2A" w14:textId="0D02B330" w:rsidR="00A277F1" w:rsidRPr="0050335C" w:rsidRDefault="00A91225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709" w:type="dxa"/>
          </w:tcPr>
          <w:p w14:paraId="4709D43F" w14:textId="36A43648" w:rsidR="00A277F1" w:rsidRPr="0050335C" w:rsidRDefault="00B42A2D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77</w:t>
            </w:r>
          </w:p>
        </w:tc>
        <w:tc>
          <w:tcPr>
            <w:tcW w:w="1701" w:type="dxa"/>
          </w:tcPr>
          <w:p w14:paraId="5F2043D2" w14:textId="77777777" w:rsidR="00A277F1" w:rsidRPr="0050335C" w:rsidRDefault="00A277F1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3D6CA05" w14:textId="749ACB94" w:rsidR="00A277F1" w:rsidRPr="0050335C" w:rsidRDefault="00A277F1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77</w:t>
            </w:r>
          </w:p>
        </w:tc>
        <w:tc>
          <w:tcPr>
            <w:tcW w:w="2835" w:type="dxa"/>
          </w:tcPr>
          <w:p w14:paraId="12110FE4" w14:textId="72850842" w:rsidR="00A277F1" w:rsidRPr="0050335C" w:rsidRDefault="00A277F1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0335C">
              <w:rPr>
                <w:rFonts w:ascii="Arial" w:hAnsi="Arial" w:cs="Arial"/>
                <w:sz w:val="18"/>
                <w:szCs w:val="18"/>
                <w:lang w:val="en-US"/>
              </w:rPr>
              <w:t>ex. 5</w:t>
            </w:r>
          </w:p>
        </w:tc>
        <w:tc>
          <w:tcPr>
            <w:tcW w:w="5386" w:type="dxa"/>
          </w:tcPr>
          <w:p w14:paraId="339B4ADC" w14:textId="79DFC4EC" w:rsidR="00A277F1" w:rsidRPr="0050335C" w:rsidRDefault="00901986" w:rsidP="005E69D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E</w:t>
            </w:r>
            <w:r w:rsidR="00A277F1" w:rsidRPr="0050335C">
              <w:rPr>
                <w:rFonts w:ascii="Arial" w:hAnsi="Arial" w:cs="Arial"/>
                <w:sz w:val="18"/>
                <w:szCs w:val="18"/>
              </w:rPr>
              <w:t>inem englischen Text zielgerichtet Informationen entnehmen / M</w:t>
            </w:r>
          </w:p>
        </w:tc>
        <w:tc>
          <w:tcPr>
            <w:tcW w:w="2017" w:type="dxa"/>
          </w:tcPr>
          <w:p w14:paraId="6793BA21" w14:textId="6946AEAE" w:rsidR="00A277F1" w:rsidRPr="0050335C" w:rsidRDefault="00A277F1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WB 49/5</w:t>
            </w:r>
          </w:p>
        </w:tc>
      </w:tr>
    </w:tbl>
    <w:p w14:paraId="25E7806D" w14:textId="77777777" w:rsidR="00432518" w:rsidRDefault="00432518" w:rsidP="00236568">
      <w:pPr>
        <w:spacing w:after="0" w:line="312" w:lineRule="auto"/>
        <w:rPr>
          <w:rFonts w:ascii="Arial" w:hAnsi="Arial" w:cs="Arial"/>
          <w:b/>
          <w:sz w:val="18"/>
          <w:szCs w:val="18"/>
        </w:rPr>
      </w:pPr>
    </w:p>
    <w:p w14:paraId="018068FC" w14:textId="77777777" w:rsidR="006157FE" w:rsidRPr="00B67321" w:rsidRDefault="006157FE" w:rsidP="00236568">
      <w:pPr>
        <w:spacing w:after="0" w:line="312" w:lineRule="auto"/>
        <w:rPr>
          <w:rFonts w:ascii="Arial" w:hAnsi="Arial" w:cs="Arial"/>
          <w:b/>
          <w:sz w:val="18"/>
          <w:szCs w:val="18"/>
        </w:rPr>
      </w:pPr>
    </w:p>
    <w:p w14:paraId="3D36A1E0" w14:textId="3635DD2B" w:rsidR="00432518" w:rsidRDefault="001A3300" w:rsidP="00236568">
      <w:pPr>
        <w:spacing w:after="0" w:line="312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&lt;Revision B&gt;</w:t>
      </w:r>
    </w:p>
    <w:p w14:paraId="6CE6BFB1" w14:textId="77777777" w:rsidR="001A3300" w:rsidRDefault="001A3300" w:rsidP="00236568">
      <w:pPr>
        <w:spacing w:after="0" w:line="312" w:lineRule="auto"/>
        <w:rPr>
          <w:rFonts w:ascii="Arial" w:hAnsi="Arial" w:cs="Arial"/>
          <w:b/>
          <w:sz w:val="18"/>
          <w:szCs w:val="18"/>
        </w:rPr>
      </w:pPr>
    </w:p>
    <w:p w14:paraId="7BF7CFAB" w14:textId="2346DD70" w:rsidR="001A3300" w:rsidRDefault="001A3300" w:rsidP="001A3300">
      <w:pPr>
        <w:spacing w:after="0" w:line="312" w:lineRule="auto"/>
        <w:rPr>
          <w:rFonts w:ascii="Arial" w:hAnsi="Arial" w:cs="Arial"/>
          <w:sz w:val="18"/>
          <w:szCs w:val="18"/>
        </w:rPr>
      </w:pPr>
      <w:r w:rsidRPr="005E3624">
        <w:rPr>
          <w:rFonts w:ascii="Arial" w:hAnsi="Arial" w:cs="Arial"/>
          <w:sz w:val="18"/>
          <w:szCs w:val="18"/>
        </w:rPr>
        <w:t xml:space="preserve">Die S </w:t>
      </w:r>
      <w:r w:rsidRPr="002821EC">
        <w:rPr>
          <w:rFonts w:ascii="Arial" w:hAnsi="Arial" w:cs="Arial"/>
          <w:sz w:val="18"/>
          <w:szCs w:val="18"/>
        </w:rPr>
        <w:t xml:space="preserve">wiederholen und festigen auf der fakultativen Doppelseite die Inhalte der Unit </w:t>
      </w:r>
      <w:r>
        <w:rPr>
          <w:rFonts w:ascii="Arial" w:hAnsi="Arial" w:cs="Arial"/>
          <w:sz w:val="18"/>
          <w:szCs w:val="18"/>
        </w:rPr>
        <w:t>3</w:t>
      </w:r>
      <w:r w:rsidRPr="002821EC">
        <w:rPr>
          <w:rFonts w:ascii="Arial" w:hAnsi="Arial" w:cs="Arial"/>
          <w:sz w:val="18"/>
          <w:szCs w:val="18"/>
        </w:rPr>
        <w:t xml:space="preserve"> und </w:t>
      </w:r>
      <w:r>
        <w:rPr>
          <w:rFonts w:ascii="Arial" w:hAnsi="Arial" w:cs="Arial"/>
          <w:sz w:val="18"/>
          <w:szCs w:val="18"/>
        </w:rPr>
        <w:t>4</w:t>
      </w:r>
      <w:r w:rsidRPr="002821EC">
        <w:rPr>
          <w:rFonts w:ascii="Arial" w:hAnsi="Arial" w:cs="Arial"/>
          <w:sz w:val="18"/>
          <w:szCs w:val="18"/>
        </w:rPr>
        <w:t>.</w:t>
      </w:r>
    </w:p>
    <w:p w14:paraId="70A9E0A9" w14:textId="77777777" w:rsidR="001A3300" w:rsidRPr="002821EC" w:rsidRDefault="001A3300" w:rsidP="001A3300">
      <w:pPr>
        <w:spacing w:after="0" w:line="312" w:lineRule="auto"/>
        <w:rPr>
          <w:rFonts w:ascii="Arial" w:hAnsi="Arial" w:cs="Arial"/>
          <w:sz w:val="18"/>
          <w:szCs w:val="18"/>
        </w:rPr>
      </w:pPr>
    </w:p>
    <w:tbl>
      <w:tblPr>
        <w:tblStyle w:val="Tabellenraster1"/>
        <w:tblW w:w="14604" w:type="dxa"/>
        <w:tblInd w:w="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0" w:type="dxa"/>
        </w:tblCellMar>
        <w:tblLook w:val="01E0" w:firstRow="1" w:lastRow="1" w:firstColumn="1" w:lastColumn="1" w:noHBand="0" w:noVBand="0"/>
      </w:tblPr>
      <w:tblGrid>
        <w:gridCol w:w="822"/>
        <w:gridCol w:w="709"/>
        <w:gridCol w:w="1701"/>
        <w:gridCol w:w="1134"/>
        <w:gridCol w:w="2835"/>
        <w:gridCol w:w="5386"/>
        <w:gridCol w:w="2017"/>
      </w:tblGrid>
      <w:tr w:rsidR="001A3300" w:rsidRPr="003C2DD5" w14:paraId="33EDAED2" w14:textId="77777777" w:rsidTr="001A1EBF">
        <w:tc>
          <w:tcPr>
            <w:tcW w:w="82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5EE453" w14:textId="77777777" w:rsidR="001A3300" w:rsidRPr="003C2DD5" w:rsidRDefault="001A3300" w:rsidP="001A1EBF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UW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6A0AF5" w14:textId="77777777" w:rsidR="001A3300" w:rsidRPr="003C2DD5" w:rsidRDefault="001A3300" w:rsidP="001A1EBF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Std.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334BCC" w14:textId="77777777" w:rsidR="001A3300" w:rsidRPr="003C2DD5" w:rsidRDefault="001A3300" w:rsidP="001A1EBF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C2DD5">
              <w:rPr>
                <w:rFonts w:ascii="Arial" w:hAnsi="Arial" w:cs="Arial"/>
                <w:b/>
                <w:sz w:val="18"/>
                <w:szCs w:val="18"/>
              </w:rPr>
              <w:t>Lektionsteil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EF8F14" w14:textId="77777777" w:rsidR="001A3300" w:rsidRPr="003C2DD5" w:rsidRDefault="001A3300" w:rsidP="001A1EBF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Seite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1550AE10" w14:textId="77777777" w:rsidR="001A3300" w:rsidRPr="003C2DD5" w:rsidRDefault="001A3300" w:rsidP="001A1EBF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Aufgabe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53324D57" w14:textId="77777777" w:rsidR="001A3300" w:rsidRPr="003C2DD5" w:rsidRDefault="001A3300" w:rsidP="001A1EBF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Inhalte / Kompetenzen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4BCDDEEB" w14:textId="77777777" w:rsidR="001A3300" w:rsidRPr="003C2DD5" w:rsidRDefault="001A3300" w:rsidP="001A1EBF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Begleitmaterialien</w:t>
            </w:r>
          </w:p>
        </w:tc>
      </w:tr>
      <w:tr w:rsidR="001A3300" w:rsidRPr="003E2CDE" w14:paraId="003EEDBB" w14:textId="77777777" w:rsidTr="001A33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14:paraId="405872C6" w14:textId="7CC58167" w:rsidR="001A3300" w:rsidRPr="002821EC" w:rsidRDefault="00A91225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C37F085" w14:textId="5E860AD0" w:rsidR="001A3300" w:rsidRPr="002821EC" w:rsidRDefault="00B42A2D" w:rsidP="001A3300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12E8F2" w14:textId="1E6CEBDB" w:rsidR="001A3300" w:rsidRPr="002821EC" w:rsidRDefault="001A3300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&lt;Revision B&gt;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7F6275" w14:textId="4C14A141" w:rsidR="001A3300" w:rsidRPr="002821EC" w:rsidRDefault="00C40DEA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&lt;78</w:t>
            </w:r>
            <w:r w:rsidR="001A3300"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40DFBB38" w14:textId="2AC55A8E" w:rsidR="001A3300" w:rsidRPr="002821EC" w:rsidRDefault="00A410AD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&lt;</w:t>
            </w:r>
            <w:r w:rsidR="001A3300">
              <w:rPr>
                <w:rFonts w:ascii="Arial" w:hAnsi="Arial" w:cs="Arial"/>
                <w:sz w:val="18"/>
                <w:szCs w:val="18"/>
                <w:lang w:val="en-US"/>
              </w:rPr>
              <w:t>ex. 1-3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&gt;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09A4C14D" w14:textId="6E8AD8BA" w:rsidR="001A3300" w:rsidRPr="008C5D5B" w:rsidRDefault="001A3300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Unitübergreifende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Wiederholung </w:t>
            </w:r>
            <w:r w:rsidR="00A410AD">
              <w:rPr>
                <w:rFonts w:ascii="Arial" w:hAnsi="Arial" w:cs="Arial"/>
                <w:sz w:val="18"/>
                <w:szCs w:val="18"/>
              </w:rPr>
              <w:t xml:space="preserve">(Units 3-4) </w:t>
            </w:r>
            <w:r>
              <w:rPr>
                <w:rFonts w:ascii="Arial" w:hAnsi="Arial" w:cs="Arial"/>
                <w:sz w:val="18"/>
                <w:szCs w:val="18"/>
              </w:rPr>
              <w:t>/ H, G</w:t>
            </w:r>
            <w:r w:rsidR="00D47E0C"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1E64294B" w14:textId="77777777" w:rsidR="001A3300" w:rsidRDefault="001A3300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CD L3/14</w:t>
            </w:r>
          </w:p>
          <w:p w14:paraId="11017700" w14:textId="692551E9" w:rsidR="001A3300" w:rsidRPr="003E2CDE" w:rsidRDefault="001A3300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WB 50/1-2</w:t>
            </w:r>
          </w:p>
        </w:tc>
      </w:tr>
      <w:tr w:rsidR="001A3300" w:rsidRPr="003E2CDE" w14:paraId="4741C1F8" w14:textId="77777777" w:rsidTr="00A410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14:paraId="5985B946" w14:textId="0390D1E8" w:rsidR="001A3300" w:rsidRDefault="001A3300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A21885F" w14:textId="2646E2C8" w:rsidR="001A3300" w:rsidRDefault="00B42A2D" w:rsidP="001A3300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798B76" w14:textId="77777777" w:rsidR="001A3300" w:rsidRDefault="001A3300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E81DE3" w14:textId="40BB171E" w:rsidR="001A3300" w:rsidRDefault="001A3300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&lt;79&gt;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1BCF5639" w14:textId="702CEE6A" w:rsidR="001A3300" w:rsidRDefault="00A410AD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&lt;</w:t>
            </w:r>
            <w:r w:rsidR="002328B0">
              <w:rPr>
                <w:rFonts w:ascii="Arial" w:hAnsi="Arial" w:cs="Arial"/>
                <w:sz w:val="18"/>
                <w:szCs w:val="18"/>
                <w:lang w:val="en-US"/>
              </w:rPr>
              <w:t>ex. 4-6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&gt;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0CC909E4" w14:textId="25AE8C7B" w:rsidR="001A3300" w:rsidRDefault="001A3300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Unitübergreifende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Wiederholung </w:t>
            </w:r>
            <w:r w:rsidR="00A410AD">
              <w:rPr>
                <w:rFonts w:ascii="Arial" w:hAnsi="Arial" w:cs="Arial"/>
                <w:sz w:val="18"/>
                <w:szCs w:val="18"/>
              </w:rPr>
              <w:t xml:space="preserve">(Units 3-4) </w:t>
            </w:r>
            <w:r>
              <w:rPr>
                <w:rFonts w:ascii="Arial" w:hAnsi="Arial" w:cs="Arial"/>
                <w:sz w:val="18"/>
                <w:szCs w:val="18"/>
              </w:rPr>
              <w:t xml:space="preserve">/ WS, L,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</w:p>
          <w:p w14:paraId="7C2B8A7E" w14:textId="5E4F5CF8" w:rsidR="00A410AD" w:rsidRPr="00A410AD" w:rsidRDefault="00D47E0C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C40DEA">
              <w:rPr>
                <w:rFonts w:ascii="Arial" w:hAnsi="Arial" w:cs="Arial"/>
                <w:sz w:val="18"/>
                <w:szCs w:val="18"/>
              </w:rPr>
              <w:t>inem Text dur</w:t>
            </w:r>
            <w:r w:rsidR="00A410AD" w:rsidRPr="00A410AD">
              <w:rPr>
                <w:rFonts w:ascii="Arial" w:hAnsi="Arial" w:cs="Arial"/>
                <w:sz w:val="18"/>
                <w:szCs w:val="18"/>
              </w:rPr>
              <w:t xml:space="preserve">ch </w:t>
            </w:r>
            <w:proofErr w:type="spellStart"/>
            <w:r w:rsidR="00A410AD" w:rsidRPr="00A410AD">
              <w:rPr>
                <w:rFonts w:ascii="Arial" w:hAnsi="Arial" w:cs="Arial"/>
                <w:sz w:val="18"/>
                <w:szCs w:val="18"/>
              </w:rPr>
              <w:t>skimming</w:t>
            </w:r>
            <w:proofErr w:type="spellEnd"/>
            <w:r w:rsidR="00A410AD" w:rsidRPr="00A410A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A410AD" w:rsidRPr="00A410AD">
              <w:rPr>
                <w:rFonts w:ascii="Arial" w:hAnsi="Arial" w:cs="Arial"/>
                <w:sz w:val="18"/>
                <w:szCs w:val="18"/>
              </w:rPr>
              <w:t>and</w:t>
            </w:r>
            <w:proofErr w:type="spellEnd"/>
            <w:r w:rsidR="00A410AD" w:rsidRPr="00A410A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A410AD" w:rsidRPr="00A410AD">
              <w:rPr>
                <w:rFonts w:ascii="Arial" w:hAnsi="Arial" w:cs="Arial"/>
                <w:sz w:val="18"/>
                <w:szCs w:val="18"/>
              </w:rPr>
              <w:t>scanning</w:t>
            </w:r>
            <w:proofErr w:type="spellEnd"/>
            <w:r w:rsidR="00A410AD" w:rsidRPr="00A410AD">
              <w:rPr>
                <w:rFonts w:ascii="Arial" w:hAnsi="Arial" w:cs="Arial"/>
                <w:sz w:val="18"/>
                <w:szCs w:val="18"/>
              </w:rPr>
              <w:t xml:space="preserve"> wichtige Informationen entnehmen /</w:t>
            </w:r>
            <w:r w:rsidR="00A410A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410AD" w:rsidRPr="00A410AD">
              <w:rPr>
                <w:rFonts w:ascii="Arial" w:hAnsi="Arial" w:cs="Arial"/>
                <w:sz w:val="18"/>
                <w:szCs w:val="18"/>
              </w:rPr>
              <w:t>TM</w:t>
            </w:r>
            <w:r w:rsidR="00A410AD"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2907615C" w14:textId="77777777" w:rsidR="001A3300" w:rsidRDefault="001A3300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WB 51/3</w:t>
            </w:r>
          </w:p>
          <w:p w14:paraId="2DEC81A0" w14:textId="77777777" w:rsidR="004E0856" w:rsidRDefault="004E0856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Folie 25</w:t>
            </w:r>
          </w:p>
          <w:p w14:paraId="2D6CF00C" w14:textId="6535A1D4" w:rsidR="00E00050" w:rsidRPr="003E2CDE" w:rsidRDefault="00E00050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KV 53-54</w:t>
            </w:r>
          </w:p>
        </w:tc>
      </w:tr>
      <w:tr w:rsidR="002328B0" w:rsidRPr="003E2CDE" w14:paraId="7019444F" w14:textId="77777777" w:rsidTr="00A410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14:paraId="3FFEC8B4" w14:textId="77777777" w:rsidR="002328B0" w:rsidRPr="002328B0" w:rsidRDefault="002328B0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highlight w:val="green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C6674F0" w14:textId="0876CFE0" w:rsidR="002328B0" w:rsidRPr="0050335C" w:rsidRDefault="00B42A2D" w:rsidP="001A3300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A0E2F7" w14:textId="77777777" w:rsidR="002328B0" w:rsidRPr="0050335C" w:rsidRDefault="002328B0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301E62" w14:textId="6E36FE5F" w:rsidR="002328B0" w:rsidRPr="0050335C" w:rsidRDefault="002328B0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&lt;80</w:t>
            </w:r>
            <w:r w:rsidR="00F049AE">
              <w:rPr>
                <w:rFonts w:ascii="Arial" w:hAnsi="Arial" w:cs="Arial"/>
                <w:sz w:val="18"/>
                <w:szCs w:val="18"/>
              </w:rPr>
              <w:t>-81</w:t>
            </w:r>
            <w:r w:rsidRPr="0050335C"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050A6ACD" w14:textId="4E658415" w:rsidR="002328B0" w:rsidRPr="0050335C" w:rsidRDefault="002328B0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&lt;ex. 7a)-c)&gt;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7BAFDBBD" w14:textId="456D4889" w:rsidR="002328B0" w:rsidRPr="0050335C" w:rsidRDefault="002328B0" w:rsidP="00901986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&lt;</w:t>
            </w:r>
            <w:r w:rsidR="00901986" w:rsidRPr="0050335C">
              <w:rPr>
                <w:rFonts w:ascii="Arial" w:hAnsi="Arial" w:cs="Arial"/>
                <w:sz w:val="18"/>
                <w:szCs w:val="18"/>
              </w:rPr>
              <w:t>E</w:t>
            </w:r>
            <w:r w:rsidRPr="0050335C">
              <w:rPr>
                <w:rFonts w:ascii="Arial" w:hAnsi="Arial" w:cs="Arial"/>
                <w:sz w:val="18"/>
                <w:szCs w:val="18"/>
              </w:rPr>
              <w:t>inen unbekannten Text mit Hilfe des Wörterbuchs und Wortfamilien erschließen / L, MK, WS&gt;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248DD461" w14:textId="77777777" w:rsidR="002328B0" w:rsidRPr="0050335C" w:rsidRDefault="002328B0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10AD" w:rsidRPr="003E2CDE" w14:paraId="0136B5A2" w14:textId="77777777" w:rsidTr="002328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14:paraId="15D26CF3" w14:textId="316AD6B8" w:rsidR="00A410AD" w:rsidRDefault="00A91225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4AA6644" w14:textId="287CFD5B" w:rsidR="00A410AD" w:rsidRDefault="00B42A2D" w:rsidP="001A3300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221D30" w14:textId="77777777" w:rsidR="00A410AD" w:rsidRDefault="00A410AD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C69627" w14:textId="1D9D67A6" w:rsidR="00A410AD" w:rsidRDefault="00F049AE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&lt;81</w:t>
            </w:r>
            <w:r w:rsidR="00A410AD"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707B163B" w14:textId="3A9DFA23" w:rsidR="00A410AD" w:rsidRPr="002328B0" w:rsidRDefault="002328B0" w:rsidP="00F049AE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A410AD" w:rsidRPr="002328B0">
              <w:rPr>
                <w:rFonts w:ascii="Arial" w:hAnsi="Arial" w:cs="Arial"/>
                <w:sz w:val="18"/>
                <w:szCs w:val="18"/>
              </w:rPr>
              <w:t>ex. 8&gt;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3D10BAE3" w14:textId="350CCFA7" w:rsidR="00A410AD" w:rsidRDefault="002328B0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proofErr w:type="spellStart"/>
            <w:r w:rsidR="00A410AD">
              <w:rPr>
                <w:rFonts w:ascii="Arial" w:hAnsi="Arial" w:cs="Arial"/>
                <w:sz w:val="18"/>
                <w:szCs w:val="18"/>
              </w:rPr>
              <w:t>Unitübergreifende</w:t>
            </w:r>
            <w:proofErr w:type="spellEnd"/>
            <w:r w:rsidR="00A410AD">
              <w:rPr>
                <w:rFonts w:ascii="Arial" w:hAnsi="Arial" w:cs="Arial"/>
                <w:sz w:val="18"/>
                <w:szCs w:val="18"/>
              </w:rPr>
              <w:t xml:space="preserve"> Wiederholung (Units 3-4) / WS, G&gt;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45DE6E35" w14:textId="7145DD8B" w:rsidR="00A410AD" w:rsidRDefault="00A410AD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WB 51/4</w:t>
            </w:r>
          </w:p>
        </w:tc>
      </w:tr>
    </w:tbl>
    <w:p w14:paraId="323A2706" w14:textId="77777777" w:rsidR="001A3300" w:rsidRDefault="001A3300" w:rsidP="00236568">
      <w:pPr>
        <w:spacing w:after="0" w:line="312" w:lineRule="auto"/>
        <w:rPr>
          <w:rFonts w:ascii="Arial" w:hAnsi="Arial" w:cs="Arial"/>
          <w:b/>
          <w:sz w:val="18"/>
          <w:szCs w:val="18"/>
        </w:rPr>
      </w:pPr>
    </w:p>
    <w:p w14:paraId="63501609" w14:textId="77777777" w:rsidR="00224970" w:rsidRDefault="00224970" w:rsidP="00236568">
      <w:pPr>
        <w:spacing w:after="0" w:line="312" w:lineRule="auto"/>
        <w:rPr>
          <w:rFonts w:ascii="Arial" w:hAnsi="Arial" w:cs="Arial"/>
          <w:b/>
          <w:sz w:val="18"/>
          <w:szCs w:val="18"/>
        </w:rPr>
      </w:pPr>
    </w:p>
    <w:p w14:paraId="1EEB0B9B" w14:textId="42D1A293" w:rsidR="00DF7495" w:rsidRDefault="00DF7495" w:rsidP="00236568">
      <w:pPr>
        <w:spacing w:after="0" w:line="312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Unit 5: </w:t>
      </w:r>
      <w:proofErr w:type="spellStart"/>
      <w:r>
        <w:rPr>
          <w:rFonts w:ascii="Arial" w:hAnsi="Arial" w:cs="Arial"/>
          <w:b/>
          <w:sz w:val="18"/>
          <w:szCs w:val="18"/>
        </w:rPr>
        <w:t>Stay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in </w:t>
      </w:r>
      <w:proofErr w:type="spellStart"/>
      <w:r>
        <w:rPr>
          <w:rFonts w:ascii="Arial" w:hAnsi="Arial" w:cs="Arial"/>
          <w:b/>
          <w:sz w:val="18"/>
          <w:szCs w:val="18"/>
        </w:rPr>
        <w:t>touch</w:t>
      </w:r>
      <w:proofErr w:type="spellEnd"/>
    </w:p>
    <w:p w14:paraId="2A6C8D11" w14:textId="77777777" w:rsidR="00B70663" w:rsidRDefault="00B70663" w:rsidP="00236568">
      <w:pPr>
        <w:spacing w:after="0" w:line="312" w:lineRule="auto"/>
        <w:rPr>
          <w:rFonts w:ascii="Arial" w:hAnsi="Arial" w:cs="Arial"/>
          <w:b/>
          <w:sz w:val="18"/>
          <w:szCs w:val="18"/>
        </w:rPr>
      </w:pPr>
    </w:p>
    <w:p w14:paraId="216CA16A" w14:textId="7B2375CF" w:rsidR="00B70663" w:rsidRPr="00B70663" w:rsidRDefault="00B70663" w:rsidP="00236568">
      <w:pPr>
        <w:spacing w:after="0" w:line="312" w:lineRule="auto"/>
        <w:rPr>
          <w:rFonts w:ascii="Arial" w:hAnsi="Arial" w:cs="Arial"/>
          <w:sz w:val="18"/>
          <w:szCs w:val="18"/>
        </w:rPr>
      </w:pPr>
      <w:r w:rsidRPr="00B70663">
        <w:rPr>
          <w:rFonts w:ascii="Arial" w:hAnsi="Arial" w:cs="Arial"/>
          <w:sz w:val="18"/>
          <w:szCs w:val="18"/>
        </w:rPr>
        <w:t>Die Schüler lernen</w:t>
      </w:r>
      <w:r>
        <w:rPr>
          <w:rFonts w:ascii="Arial" w:hAnsi="Arial" w:cs="Arial"/>
          <w:sz w:val="18"/>
          <w:szCs w:val="18"/>
        </w:rPr>
        <w:t xml:space="preserve"> über </w:t>
      </w:r>
      <w:r w:rsidR="003E4176">
        <w:rPr>
          <w:rFonts w:ascii="Arial" w:hAnsi="Arial" w:cs="Arial"/>
          <w:sz w:val="18"/>
          <w:szCs w:val="18"/>
        </w:rPr>
        <w:t xml:space="preserve">ihren </w:t>
      </w:r>
      <w:r>
        <w:rPr>
          <w:rFonts w:ascii="Arial" w:hAnsi="Arial" w:cs="Arial"/>
          <w:sz w:val="18"/>
          <w:szCs w:val="18"/>
        </w:rPr>
        <w:t xml:space="preserve">Mediengebrauch zu sprechen und Ratschläge zu erteilen. Sie vertiefen ihre Kenntnisse im Bereich Kommunikation und erlernen hierfür weitere </w:t>
      </w:r>
      <w:proofErr w:type="spellStart"/>
      <w:r w:rsidRPr="00B70663">
        <w:rPr>
          <w:rFonts w:ascii="Arial" w:hAnsi="Arial" w:cs="Arial"/>
          <w:i/>
          <w:sz w:val="18"/>
          <w:szCs w:val="18"/>
        </w:rPr>
        <w:t>modals</w:t>
      </w:r>
      <w:proofErr w:type="spellEnd"/>
      <w:r>
        <w:rPr>
          <w:rFonts w:ascii="Arial" w:hAnsi="Arial" w:cs="Arial"/>
          <w:sz w:val="18"/>
          <w:szCs w:val="18"/>
        </w:rPr>
        <w:t xml:space="preserve"> und </w:t>
      </w:r>
      <w:proofErr w:type="spellStart"/>
      <w:r w:rsidRPr="00B70663">
        <w:rPr>
          <w:rFonts w:ascii="Arial" w:hAnsi="Arial" w:cs="Arial"/>
          <w:i/>
          <w:sz w:val="18"/>
          <w:szCs w:val="18"/>
        </w:rPr>
        <w:t>substitute</w:t>
      </w:r>
      <w:proofErr w:type="spellEnd"/>
      <w:r w:rsidRPr="00B70663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B70663">
        <w:rPr>
          <w:rFonts w:ascii="Arial" w:hAnsi="Arial" w:cs="Arial"/>
          <w:i/>
          <w:sz w:val="18"/>
          <w:szCs w:val="18"/>
        </w:rPr>
        <w:t>forms</w:t>
      </w:r>
      <w:proofErr w:type="spellEnd"/>
      <w:r>
        <w:rPr>
          <w:rFonts w:ascii="Arial" w:hAnsi="Arial" w:cs="Arial"/>
          <w:i/>
          <w:sz w:val="18"/>
          <w:szCs w:val="18"/>
        </w:rPr>
        <w:t xml:space="preserve"> kennen</w:t>
      </w:r>
      <w:r>
        <w:rPr>
          <w:rFonts w:ascii="Arial" w:hAnsi="Arial" w:cs="Arial"/>
          <w:sz w:val="18"/>
          <w:szCs w:val="18"/>
        </w:rPr>
        <w:t>.</w:t>
      </w:r>
    </w:p>
    <w:p w14:paraId="7FF3B0C6" w14:textId="77777777" w:rsidR="00DF7495" w:rsidRDefault="00DF7495" w:rsidP="00236568">
      <w:pPr>
        <w:spacing w:after="0" w:line="312" w:lineRule="auto"/>
        <w:rPr>
          <w:rFonts w:ascii="Arial" w:hAnsi="Arial" w:cs="Arial"/>
          <w:b/>
          <w:sz w:val="18"/>
          <w:szCs w:val="18"/>
        </w:rPr>
      </w:pPr>
    </w:p>
    <w:tbl>
      <w:tblPr>
        <w:tblStyle w:val="Tabellenraster1"/>
        <w:tblW w:w="14604" w:type="dxa"/>
        <w:tblInd w:w="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0" w:type="dxa"/>
        </w:tblCellMar>
        <w:tblLook w:val="01E0" w:firstRow="1" w:lastRow="1" w:firstColumn="1" w:lastColumn="1" w:noHBand="0" w:noVBand="0"/>
      </w:tblPr>
      <w:tblGrid>
        <w:gridCol w:w="822"/>
        <w:gridCol w:w="709"/>
        <w:gridCol w:w="1701"/>
        <w:gridCol w:w="1134"/>
        <w:gridCol w:w="2835"/>
        <w:gridCol w:w="5386"/>
        <w:gridCol w:w="2017"/>
      </w:tblGrid>
      <w:tr w:rsidR="00DF7495" w:rsidRPr="003C2DD5" w14:paraId="4B479BA8" w14:textId="77777777" w:rsidTr="00181177">
        <w:tc>
          <w:tcPr>
            <w:tcW w:w="82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19087B" w14:textId="77777777" w:rsidR="00DF7495" w:rsidRPr="003C2DD5" w:rsidRDefault="00DF7495" w:rsidP="001A1EBF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UW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670CC9" w14:textId="77777777" w:rsidR="00DF7495" w:rsidRPr="003C2DD5" w:rsidRDefault="00DF7495" w:rsidP="001A1EBF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Std.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62340A" w14:textId="77777777" w:rsidR="00DF7495" w:rsidRPr="003C2DD5" w:rsidRDefault="00DF7495" w:rsidP="001A1EBF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C2DD5">
              <w:rPr>
                <w:rFonts w:ascii="Arial" w:hAnsi="Arial" w:cs="Arial"/>
                <w:b/>
                <w:sz w:val="18"/>
                <w:szCs w:val="18"/>
              </w:rPr>
              <w:t>Lektionsteil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73463D" w14:textId="77777777" w:rsidR="00DF7495" w:rsidRPr="003C2DD5" w:rsidRDefault="00DF7495" w:rsidP="001A1EBF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Seite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355A6D80" w14:textId="77777777" w:rsidR="00DF7495" w:rsidRPr="003C2DD5" w:rsidRDefault="00DF7495" w:rsidP="001A1EBF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Aufgabe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69278B15" w14:textId="77777777" w:rsidR="00DF7495" w:rsidRPr="003C2DD5" w:rsidRDefault="00DF7495" w:rsidP="001A1EBF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Inhalte / Kompetenzen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2D0F9EB0" w14:textId="77777777" w:rsidR="00DF7495" w:rsidRPr="003C2DD5" w:rsidRDefault="00DF7495" w:rsidP="001A1EBF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Begleitmaterialien</w:t>
            </w:r>
          </w:p>
        </w:tc>
      </w:tr>
      <w:tr w:rsidR="00DF7495" w:rsidRPr="003E2CDE" w14:paraId="47D5E2E6" w14:textId="77777777" w:rsidTr="001811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14:paraId="152B4E15" w14:textId="6ABC2283" w:rsidR="00DF7495" w:rsidRPr="002821EC" w:rsidRDefault="00DF7495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95F2B22" w14:textId="35F11C6D" w:rsidR="00DF7495" w:rsidRPr="002821EC" w:rsidRDefault="00B42A2D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069756" w14:textId="714AAE67" w:rsidR="00DF7495" w:rsidRPr="002821EC" w:rsidRDefault="00D54E20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Check-in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E88BDD" w14:textId="75464F41" w:rsidR="00DF7495" w:rsidRPr="002821EC" w:rsidRDefault="00D54E20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82</w:t>
            </w:r>
            <w:r w:rsidR="00E04C15">
              <w:rPr>
                <w:rFonts w:ascii="Arial" w:hAnsi="Arial" w:cs="Arial"/>
                <w:sz w:val="18"/>
                <w:szCs w:val="18"/>
              </w:rPr>
              <w:t>-83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06C7FAB5" w14:textId="6EDF9F19" w:rsidR="00DF7495" w:rsidRDefault="00D54E20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“Stay in touch”</w:t>
            </w:r>
            <w:r w:rsidR="00F049AE">
              <w:rPr>
                <w:rFonts w:ascii="Arial" w:hAnsi="Arial" w:cs="Arial"/>
                <w:sz w:val="18"/>
                <w:szCs w:val="18"/>
                <w:lang w:val="en-US"/>
              </w:rPr>
              <w:t>,</w:t>
            </w:r>
          </w:p>
          <w:p w14:paraId="389CE382" w14:textId="77777777" w:rsidR="00D54E20" w:rsidRDefault="00D54E20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ex. 1-3</w:t>
            </w:r>
          </w:p>
          <w:p w14:paraId="3A4AA462" w14:textId="1B537517" w:rsidR="00B64F77" w:rsidRPr="002821EC" w:rsidRDefault="00B64F77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F071F">
              <w:rPr>
                <w:rFonts w:ascii="Arial" w:hAnsi="Arial" w:cs="Arial"/>
                <w:sz w:val="18"/>
                <w:szCs w:val="18"/>
                <w:lang w:val="en-US"/>
              </w:rPr>
              <w:t>&lt;ex. 3c&gt;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3974F2F6" w14:textId="739034F9" w:rsidR="00DF7495" w:rsidRDefault="00901986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D54E20">
              <w:rPr>
                <w:rFonts w:ascii="Arial" w:hAnsi="Arial" w:cs="Arial"/>
                <w:sz w:val="18"/>
                <w:szCs w:val="18"/>
              </w:rPr>
              <w:t xml:space="preserve">ich über verschiedene Medien austauschen / </w:t>
            </w:r>
            <w:proofErr w:type="spellStart"/>
            <w:r w:rsidR="00D54E20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  <w:r w:rsidR="00D54E20">
              <w:rPr>
                <w:rFonts w:ascii="Arial" w:hAnsi="Arial" w:cs="Arial"/>
                <w:sz w:val="18"/>
                <w:szCs w:val="18"/>
              </w:rPr>
              <w:t>, WS</w:t>
            </w:r>
          </w:p>
          <w:p w14:paraId="5C910A42" w14:textId="6F85F032" w:rsidR="00D54E20" w:rsidRPr="008C5D5B" w:rsidRDefault="00901986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Ei</w:t>
            </w:r>
            <w:r w:rsidR="00D54E20">
              <w:rPr>
                <w:rFonts w:ascii="Arial" w:hAnsi="Arial" w:cs="Arial"/>
                <w:sz w:val="18"/>
                <w:szCs w:val="18"/>
              </w:rPr>
              <w:t xml:space="preserve">nem </w:t>
            </w:r>
            <w:proofErr w:type="spellStart"/>
            <w:r w:rsidR="00D54E20">
              <w:rPr>
                <w:rFonts w:ascii="Arial" w:hAnsi="Arial" w:cs="Arial"/>
                <w:sz w:val="18"/>
                <w:szCs w:val="18"/>
              </w:rPr>
              <w:t>Hörtext</w:t>
            </w:r>
            <w:proofErr w:type="spellEnd"/>
            <w:r w:rsidR="00D54E20">
              <w:rPr>
                <w:rFonts w:ascii="Arial" w:hAnsi="Arial" w:cs="Arial"/>
                <w:sz w:val="18"/>
                <w:szCs w:val="18"/>
              </w:rPr>
              <w:t xml:space="preserve"> wichtige Informationen zu verschiedene Medien entnehmen und den eigenen Mediengebrauch reflektieren /L, </w:t>
            </w:r>
            <w:proofErr w:type="spellStart"/>
            <w:r w:rsidR="00D54E20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</w:p>
        </w:tc>
        <w:tc>
          <w:tcPr>
            <w:tcW w:w="20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5BBA1988" w14:textId="1B09BE5D" w:rsidR="00DF7495" w:rsidRDefault="00D54E20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CD L3/16-21</w:t>
            </w:r>
          </w:p>
          <w:p w14:paraId="76046C7A" w14:textId="076A631F" w:rsidR="00D54E20" w:rsidRDefault="00D54E20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71A60">
              <w:rPr>
                <w:rFonts w:ascii="Arial" w:hAnsi="Arial" w:cs="Arial"/>
                <w:sz w:val="18"/>
                <w:szCs w:val="18"/>
              </w:rPr>
              <w:t>PP</w:t>
            </w:r>
            <w:r w:rsidR="00571A60" w:rsidRPr="00571A60">
              <w:rPr>
                <w:rFonts w:ascii="Arial" w:hAnsi="Arial" w:cs="Arial"/>
                <w:sz w:val="18"/>
                <w:szCs w:val="18"/>
              </w:rPr>
              <w:t xml:space="preserve"> 136/1</w:t>
            </w:r>
            <w:r w:rsidR="00571A6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FD8B579" w14:textId="17033458" w:rsidR="00D54E20" w:rsidRDefault="00F049AE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WB 52</w:t>
            </w:r>
            <w:r w:rsidR="00D54E20">
              <w:rPr>
                <w:rFonts w:ascii="Arial" w:hAnsi="Arial" w:cs="Arial"/>
                <w:sz w:val="18"/>
                <w:szCs w:val="18"/>
              </w:rPr>
              <w:t>/1-2</w:t>
            </w:r>
          </w:p>
          <w:p w14:paraId="6F24EA1B" w14:textId="76360265" w:rsidR="004E0856" w:rsidRDefault="004E0856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Folie 26</w:t>
            </w:r>
          </w:p>
          <w:p w14:paraId="1157B4EA" w14:textId="77777777" w:rsidR="00D54E20" w:rsidRDefault="00224970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KV 55</w:t>
            </w:r>
          </w:p>
          <w:p w14:paraId="0C663397" w14:textId="126A414C" w:rsidR="00224970" w:rsidRPr="003E2CDE" w:rsidRDefault="00224970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7495" w:rsidRPr="003E2CDE" w14:paraId="01C530F8" w14:textId="77777777" w:rsidTr="001811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14:paraId="736E707C" w14:textId="5699948B" w:rsidR="00DF7495" w:rsidRDefault="00DF7495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EDE4A91" w14:textId="089B95A6" w:rsidR="00DF7495" w:rsidRDefault="00B42A2D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DF90E3" w14:textId="048173DB" w:rsidR="00DF7495" w:rsidRDefault="00E04C15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Station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C64A2D" w14:textId="290FE515" w:rsidR="00DF7495" w:rsidRDefault="00E04C15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84-85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1838878C" w14:textId="77777777" w:rsidR="00DF7495" w:rsidRDefault="00E04C15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“Dear Ruby”</w:t>
            </w:r>
          </w:p>
          <w:p w14:paraId="011887E7" w14:textId="45A0B9D7" w:rsidR="00E04C15" w:rsidRDefault="00E04C15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ex. 1-2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1C3EFE36" w14:textId="7C60F780" w:rsidR="00DF7495" w:rsidRDefault="00901986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E04C15">
              <w:rPr>
                <w:rFonts w:ascii="Arial" w:hAnsi="Arial" w:cs="Arial"/>
                <w:sz w:val="18"/>
                <w:szCs w:val="18"/>
              </w:rPr>
              <w:t>inem Text wichtige Informationen entnehmen / L, H</w:t>
            </w:r>
          </w:p>
          <w:p w14:paraId="482B7127" w14:textId="15E63D31" w:rsidR="00E04C15" w:rsidRDefault="002D400E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E04C15">
              <w:rPr>
                <w:rFonts w:ascii="Arial" w:hAnsi="Arial" w:cs="Arial"/>
                <w:sz w:val="18"/>
                <w:szCs w:val="18"/>
              </w:rPr>
              <w:t>ich neuen Wortschatz selbst erschließen / WS,TM, MK</w:t>
            </w:r>
          </w:p>
          <w:p w14:paraId="326D5E4C" w14:textId="1CBBE35A" w:rsidR="00E04C15" w:rsidRPr="00A410AD" w:rsidRDefault="002D400E" w:rsidP="005E69D9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E04C15">
              <w:rPr>
                <w:rFonts w:ascii="Arial" w:hAnsi="Arial" w:cs="Arial"/>
                <w:sz w:val="18"/>
                <w:szCs w:val="18"/>
              </w:rPr>
              <w:t xml:space="preserve">ituationsadäquate Ratschläge erteilen / </w:t>
            </w:r>
            <w:proofErr w:type="spellStart"/>
            <w:r w:rsidR="00E04C15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  <w:r w:rsidR="00E04C15">
              <w:rPr>
                <w:rFonts w:ascii="Arial" w:hAnsi="Arial" w:cs="Arial"/>
                <w:sz w:val="18"/>
                <w:szCs w:val="18"/>
              </w:rPr>
              <w:t>, WS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61D42F1E" w14:textId="77777777" w:rsidR="00DF7495" w:rsidRDefault="00E04C15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CD L3/22</w:t>
            </w:r>
          </w:p>
          <w:p w14:paraId="24207F98" w14:textId="176948EC" w:rsidR="00E04C15" w:rsidRDefault="00E04C15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71A60">
              <w:rPr>
                <w:rFonts w:ascii="Arial" w:hAnsi="Arial" w:cs="Arial"/>
                <w:sz w:val="18"/>
                <w:szCs w:val="18"/>
              </w:rPr>
              <w:t>PP</w:t>
            </w:r>
            <w:r w:rsidR="00571A60" w:rsidRPr="00571A60">
              <w:rPr>
                <w:rFonts w:ascii="Arial" w:hAnsi="Arial" w:cs="Arial"/>
                <w:sz w:val="18"/>
                <w:szCs w:val="18"/>
              </w:rPr>
              <w:t xml:space="preserve"> 136/2</w:t>
            </w:r>
            <w:r w:rsidR="00571A6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28C752EE" w14:textId="5CBA4A4B" w:rsidR="00E04C15" w:rsidRPr="003E2CDE" w:rsidRDefault="00E04C15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WB 53/3</w:t>
            </w:r>
          </w:p>
        </w:tc>
      </w:tr>
      <w:tr w:rsidR="00DF7495" w:rsidRPr="003E2CDE" w14:paraId="51845451" w14:textId="77777777" w:rsidTr="001811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  <w:tcBorders>
              <w:top w:val="single" w:sz="4" w:space="0" w:color="auto"/>
            </w:tcBorders>
          </w:tcPr>
          <w:p w14:paraId="04F45448" w14:textId="0DCBC110" w:rsidR="00DF7495" w:rsidRDefault="00DF7495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2C51F024" w14:textId="56EBA165" w:rsidR="00DF7495" w:rsidRDefault="00B42A2D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765AB7" w14:textId="77777777" w:rsidR="00DF7495" w:rsidRDefault="00DF7495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82F5EB" w14:textId="2A3BAC4F" w:rsidR="00DF7495" w:rsidRDefault="001A1EBF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2421379A" w14:textId="229E994D" w:rsidR="00DF7495" w:rsidRDefault="004D2668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ex. 3-4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2D29B99F" w14:textId="5BCDC0D9" w:rsidR="00DF7495" w:rsidRDefault="004D2668" w:rsidP="004D2668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Adverbialsätze de</w:t>
            </w:r>
            <w:r w:rsidR="0019053A">
              <w:rPr>
                <w:rFonts w:ascii="Arial" w:hAnsi="Arial" w:cs="Arial"/>
                <w:sz w:val="18"/>
                <w:szCs w:val="18"/>
              </w:rPr>
              <w:t>r</w:t>
            </w:r>
            <w:r>
              <w:rPr>
                <w:rFonts w:ascii="Arial" w:hAnsi="Arial" w:cs="Arial"/>
                <w:sz w:val="18"/>
                <w:szCs w:val="18"/>
              </w:rPr>
              <w:t xml:space="preserve"> Zeit, </w:t>
            </w:r>
            <w:r w:rsidR="0019053A">
              <w:rPr>
                <w:rFonts w:ascii="Arial" w:hAnsi="Arial" w:cs="Arial"/>
                <w:sz w:val="18"/>
                <w:szCs w:val="18"/>
              </w:rPr>
              <w:t xml:space="preserve">des </w:t>
            </w:r>
            <w:r>
              <w:rPr>
                <w:rFonts w:ascii="Arial" w:hAnsi="Arial" w:cs="Arial"/>
                <w:sz w:val="18"/>
                <w:szCs w:val="18"/>
              </w:rPr>
              <w:t xml:space="preserve">Grundes, </w:t>
            </w:r>
            <w:r w:rsidR="0019053A">
              <w:rPr>
                <w:rFonts w:ascii="Arial" w:hAnsi="Arial" w:cs="Arial"/>
                <w:sz w:val="18"/>
                <w:szCs w:val="18"/>
              </w:rPr>
              <w:t xml:space="preserve">des </w:t>
            </w:r>
            <w:r>
              <w:rPr>
                <w:rFonts w:ascii="Arial" w:hAnsi="Arial" w:cs="Arial"/>
                <w:sz w:val="18"/>
                <w:szCs w:val="18"/>
              </w:rPr>
              <w:t>Zweckes und der Einräumung / G, WS</w:t>
            </w:r>
          </w:p>
          <w:p w14:paraId="35CDDE75" w14:textId="53E0AFE3" w:rsidR="004D2668" w:rsidRDefault="00901986" w:rsidP="004D2668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Ü</w:t>
            </w:r>
            <w:r w:rsidR="004D2668">
              <w:rPr>
                <w:rFonts w:ascii="Arial" w:hAnsi="Arial" w:cs="Arial"/>
                <w:sz w:val="18"/>
                <w:szCs w:val="18"/>
              </w:rPr>
              <w:t xml:space="preserve">ber die eigene Mediennutzung schreiben / </w:t>
            </w:r>
            <w:proofErr w:type="spellStart"/>
            <w:r w:rsidR="004D2668">
              <w:rPr>
                <w:rFonts w:ascii="Arial" w:hAnsi="Arial" w:cs="Arial"/>
                <w:sz w:val="18"/>
                <w:szCs w:val="18"/>
              </w:rPr>
              <w:t>Sc</w:t>
            </w:r>
            <w:proofErr w:type="spellEnd"/>
          </w:p>
        </w:tc>
        <w:tc>
          <w:tcPr>
            <w:tcW w:w="20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34C2DA0F" w14:textId="3D1F431A" w:rsidR="00DF7495" w:rsidRDefault="004D2668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71A60">
              <w:rPr>
                <w:rFonts w:ascii="Arial" w:hAnsi="Arial" w:cs="Arial"/>
                <w:sz w:val="18"/>
                <w:szCs w:val="18"/>
              </w:rPr>
              <w:t>PP</w:t>
            </w:r>
            <w:r w:rsidR="00571A60" w:rsidRPr="00571A60">
              <w:rPr>
                <w:rFonts w:ascii="Arial" w:hAnsi="Arial" w:cs="Arial"/>
                <w:sz w:val="18"/>
                <w:szCs w:val="18"/>
              </w:rPr>
              <w:t xml:space="preserve"> 136/3</w:t>
            </w:r>
            <w:r w:rsidR="00571A6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35DBEF9E" w14:textId="70FBD2D5" w:rsidR="004D2668" w:rsidRDefault="004D2668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WB </w:t>
            </w:r>
            <w:r w:rsidR="00F049AE">
              <w:rPr>
                <w:rFonts w:ascii="Arial" w:hAnsi="Arial" w:cs="Arial"/>
                <w:sz w:val="18"/>
                <w:szCs w:val="18"/>
              </w:rPr>
              <w:t xml:space="preserve">53/4, </w:t>
            </w:r>
            <w:r>
              <w:rPr>
                <w:rFonts w:ascii="Arial" w:hAnsi="Arial" w:cs="Arial"/>
                <w:sz w:val="18"/>
                <w:szCs w:val="18"/>
              </w:rPr>
              <w:t>54/5</w:t>
            </w:r>
          </w:p>
        </w:tc>
      </w:tr>
      <w:tr w:rsidR="00DF7495" w:rsidRPr="003E2CDE" w14:paraId="07CF99BA" w14:textId="77777777" w:rsidTr="001811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1C34DA8A" w14:textId="5EAB2D31" w:rsidR="00DF7495" w:rsidRPr="002821EC" w:rsidRDefault="00A91225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709" w:type="dxa"/>
          </w:tcPr>
          <w:p w14:paraId="32B09D0D" w14:textId="70FC57C8" w:rsidR="00DF7495" w:rsidRPr="002821EC" w:rsidRDefault="00B42A2D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</w:t>
            </w:r>
          </w:p>
        </w:tc>
        <w:tc>
          <w:tcPr>
            <w:tcW w:w="1701" w:type="dxa"/>
          </w:tcPr>
          <w:p w14:paraId="3C85C90D" w14:textId="77777777" w:rsidR="00DF7495" w:rsidRPr="002821EC" w:rsidRDefault="00DF7495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37EBC94" w14:textId="35530A3E" w:rsidR="00DF7495" w:rsidRPr="002821EC" w:rsidRDefault="004D2668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86</w:t>
            </w:r>
          </w:p>
        </w:tc>
        <w:tc>
          <w:tcPr>
            <w:tcW w:w="2835" w:type="dxa"/>
          </w:tcPr>
          <w:p w14:paraId="2E21DB2D" w14:textId="48A37BBF" w:rsidR="00A82C0A" w:rsidRPr="00371559" w:rsidRDefault="00A82C0A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71559">
              <w:rPr>
                <w:rFonts w:ascii="Arial" w:hAnsi="Arial" w:cs="Arial"/>
                <w:sz w:val="18"/>
                <w:szCs w:val="18"/>
                <w:lang w:val="en-US"/>
              </w:rPr>
              <w:t>ex. 5</w:t>
            </w:r>
          </w:p>
          <w:p w14:paraId="60157732" w14:textId="77F535CA" w:rsidR="00DF7495" w:rsidRPr="00371559" w:rsidRDefault="00DF7495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386" w:type="dxa"/>
          </w:tcPr>
          <w:p w14:paraId="328A95B4" w14:textId="6CC4203D" w:rsidR="004D2668" w:rsidRPr="008C5D5B" w:rsidRDefault="00901986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901986">
              <w:rPr>
                <w:rFonts w:ascii="Arial" w:hAnsi="Arial" w:cs="Arial"/>
                <w:sz w:val="18"/>
                <w:szCs w:val="18"/>
              </w:rPr>
              <w:t>E</w:t>
            </w:r>
            <w:r w:rsidR="004D2668">
              <w:rPr>
                <w:rFonts w:ascii="Arial" w:hAnsi="Arial" w:cs="Arial"/>
                <w:sz w:val="18"/>
                <w:szCs w:val="18"/>
              </w:rPr>
              <w:t xml:space="preserve">inem deutschen Text Informationen entnehmen und auf Englisch zusammenfassen / M, TM, </w:t>
            </w:r>
            <w:proofErr w:type="spellStart"/>
            <w:r w:rsidR="004D2668">
              <w:rPr>
                <w:rFonts w:ascii="Arial" w:hAnsi="Arial" w:cs="Arial"/>
                <w:sz w:val="18"/>
                <w:szCs w:val="18"/>
              </w:rPr>
              <w:t>Sc</w:t>
            </w:r>
            <w:proofErr w:type="spellEnd"/>
          </w:p>
        </w:tc>
        <w:tc>
          <w:tcPr>
            <w:tcW w:w="2017" w:type="dxa"/>
          </w:tcPr>
          <w:p w14:paraId="099DDA62" w14:textId="1E699CD7" w:rsidR="00DF7495" w:rsidRPr="003E2CDE" w:rsidRDefault="00DF7495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7CD0" w:rsidRPr="003E2CDE" w14:paraId="01ED800A" w14:textId="77777777" w:rsidTr="001811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1D7BF8D0" w14:textId="77777777" w:rsidR="00A47CD0" w:rsidRDefault="00A47CD0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3804F311" w14:textId="1BC07EE2" w:rsidR="00A47CD0" w:rsidRDefault="00B42A2D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86</w:t>
            </w:r>
          </w:p>
        </w:tc>
        <w:tc>
          <w:tcPr>
            <w:tcW w:w="1701" w:type="dxa"/>
          </w:tcPr>
          <w:p w14:paraId="30EDB329" w14:textId="05660581" w:rsidR="00A47CD0" w:rsidRPr="0050335C" w:rsidRDefault="00F049AE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Station 2</w:t>
            </w:r>
          </w:p>
        </w:tc>
        <w:tc>
          <w:tcPr>
            <w:tcW w:w="1134" w:type="dxa"/>
          </w:tcPr>
          <w:p w14:paraId="29FEF986" w14:textId="0F55BA4E" w:rsidR="00A47CD0" w:rsidRPr="0050335C" w:rsidRDefault="00A47CD0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86</w:t>
            </w:r>
          </w:p>
        </w:tc>
        <w:tc>
          <w:tcPr>
            <w:tcW w:w="2835" w:type="dxa"/>
          </w:tcPr>
          <w:p w14:paraId="6F348F63" w14:textId="77777777" w:rsidR="00F049AE" w:rsidRPr="00F049AE" w:rsidRDefault="00F049AE" w:rsidP="00F049AE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F049AE">
              <w:rPr>
                <w:rFonts w:ascii="Arial" w:hAnsi="Arial" w:cs="Arial"/>
                <w:sz w:val="18"/>
                <w:szCs w:val="18"/>
              </w:rPr>
              <w:t xml:space="preserve">“Forum? </w:t>
            </w:r>
            <w:proofErr w:type="spellStart"/>
            <w:r w:rsidRPr="00F049AE">
              <w:rPr>
                <w:rFonts w:ascii="Arial" w:hAnsi="Arial" w:cs="Arial"/>
                <w:sz w:val="18"/>
                <w:szCs w:val="18"/>
              </w:rPr>
              <w:t>What</w:t>
            </w:r>
            <w:proofErr w:type="spellEnd"/>
            <w:r w:rsidRPr="00F049A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049AE">
              <w:rPr>
                <w:rFonts w:ascii="Arial" w:hAnsi="Arial" w:cs="Arial"/>
                <w:sz w:val="18"/>
                <w:szCs w:val="18"/>
              </w:rPr>
              <w:t>forum</w:t>
            </w:r>
            <w:proofErr w:type="spellEnd"/>
            <w:r w:rsidRPr="00F049AE">
              <w:rPr>
                <w:rFonts w:ascii="Arial" w:hAnsi="Arial" w:cs="Arial"/>
                <w:sz w:val="18"/>
                <w:szCs w:val="18"/>
              </w:rPr>
              <w:t xml:space="preserve">?”, </w:t>
            </w:r>
          </w:p>
          <w:p w14:paraId="35B7440D" w14:textId="3AD39C3F" w:rsidR="00A47CD0" w:rsidRPr="00F049AE" w:rsidRDefault="00F049AE" w:rsidP="00A47CD0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F049AE">
              <w:rPr>
                <w:rFonts w:ascii="Arial" w:hAnsi="Arial" w:cs="Arial"/>
                <w:sz w:val="18"/>
                <w:szCs w:val="18"/>
              </w:rPr>
              <w:t xml:space="preserve">ex. </w:t>
            </w:r>
            <w:r>
              <w:rPr>
                <w:rFonts w:ascii="Arial" w:hAnsi="Arial" w:cs="Arial"/>
                <w:sz w:val="18"/>
                <w:szCs w:val="18"/>
              </w:rPr>
              <w:t>5-6</w:t>
            </w:r>
          </w:p>
        </w:tc>
        <w:tc>
          <w:tcPr>
            <w:tcW w:w="5386" w:type="dxa"/>
          </w:tcPr>
          <w:p w14:paraId="51AFB657" w14:textId="77777777" w:rsidR="00F049AE" w:rsidRDefault="00F049AE" w:rsidP="00F049AE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901986">
              <w:rPr>
                <w:rFonts w:ascii="Arial" w:hAnsi="Arial" w:cs="Arial"/>
                <w:sz w:val="18"/>
                <w:szCs w:val="18"/>
              </w:rPr>
              <w:t>E</w:t>
            </w:r>
            <w:r>
              <w:rPr>
                <w:rFonts w:ascii="Arial" w:hAnsi="Arial" w:cs="Arial"/>
                <w:sz w:val="18"/>
                <w:szCs w:val="18"/>
              </w:rPr>
              <w:t xml:space="preserve">inem Text gezielt Informationen entnehmen und Fragen beantworten / L, H, </w:t>
            </w:r>
          </w:p>
          <w:p w14:paraId="52BA6D4E" w14:textId="5CF2F801" w:rsidR="00A47CD0" w:rsidRPr="0050335C" w:rsidRDefault="00F049AE" w:rsidP="00F049AE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Über eigene Erfahrungen beim Reparieren von Dingen sprechen /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</w:p>
        </w:tc>
        <w:tc>
          <w:tcPr>
            <w:tcW w:w="2017" w:type="dxa"/>
          </w:tcPr>
          <w:p w14:paraId="33D6D9CE" w14:textId="77777777" w:rsidR="00A47CD0" w:rsidRDefault="00A47CD0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CD L3/24</w:t>
            </w:r>
          </w:p>
          <w:p w14:paraId="70211461" w14:textId="4017BB29" w:rsidR="00F049AE" w:rsidRDefault="00F049AE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PP 137/4</w:t>
            </w:r>
          </w:p>
          <w:p w14:paraId="6973D95A" w14:textId="77777777" w:rsidR="00BD4A23" w:rsidRDefault="00BD4A23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KV 56</w:t>
            </w:r>
          </w:p>
          <w:p w14:paraId="55002738" w14:textId="1C663A26" w:rsidR="00F049AE" w:rsidRPr="0050335C" w:rsidRDefault="00F049AE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Folie 27</w:t>
            </w:r>
          </w:p>
        </w:tc>
      </w:tr>
      <w:tr w:rsidR="00DF7495" w:rsidRPr="003E2CDE" w14:paraId="23D6ED57" w14:textId="77777777" w:rsidTr="001811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424929EB" w14:textId="78B6AB70" w:rsidR="00DF7495" w:rsidRPr="002821EC" w:rsidRDefault="00DF7495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0BDA02CD" w14:textId="4D551F18" w:rsidR="00DF7495" w:rsidRPr="002821EC" w:rsidRDefault="00B42A2D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87</w:t>
            </w:r>
          </w:p>
        </w:tc>
        <w:tc>
          <w:tcPr>
            <w:tcW w:w="1701" w:type="dxa"/>
          </w:tcPr>
          <w:p w14:paraId="45AA3190" w14:textId="528DF274" w:rsidR="00DF7495" w:rsidRPr="002821EC" w:rsidRDefault="00DF7495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2D3C38E8" w14:textId="1836B38C" w:rsidR="00DF7495" w:rsidRPr="002821EC" w:rsidRDefault="00AD45D7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87</w:t>
            </w:r>
          </w:p>
        </w:tc>
        <w:tc>
          <w:tcPr>
            <w:tcW w:w="2835" w:type="dxa"/>
          </w:tcPr>
          <w:p w14:paraId="7A5FDCB7" w14:textId="4A8BD6DA" w:rsidR="00AD45D7" w:rsidRPr="002821EC" w:rsidRDefault="00AD45D7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ex. 7-8</w:t>
            </w:r>
          </w:p>
        </w:tc>
        <w:tc>
          <w:tcPr>
            <w:tcW w:w="5386" w:type="dxa"/>
          </w:tcPr>
          <w:p w14:paraId="4AA360C6" w14:textId="4EACFBA2" w:rsidR="00AD45D7" w:rsidRPr="00053E64" w:rsidRDefault="00053E64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Die </w:t>
            </w:r>
            <w:proofErr w:type="spellStart"/>
            <w:r w:rsidRPr="00053E64">
              <w:rPr>
                <w:rFonts w:ascii="Arial" w:hAnsi="Arial" w:cs="Arial"/>
                <w:sz w:val="18"/>
                <w:szCs w:val="18"/>
                <w:lang w:val="en-US"/>
              </w:rPr>
              <w:t>Modalverben</w:t>
            </w:r>
            <w:proofErr w:type="spellEnd"/>
            <w:r w:rsidRPr="00053E64">
              <w:rPr>
                <w:rFonts w:ascii="Arial" w:hAnsi="Arial" w:cs="Arial"/>
                <w:sz w:val="18"/>
                <w:szCs w:val="18"/>
                <w:lang w:val="en-US"/>
              </w:rPr>
              <w:t xml:space="preserve"> un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d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Ersatzformen</w:t>
            </w:r>
            <w:proofErr w:type="spellEnd"/>
            <w:r w:rsidRPr="00053E64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053E64">
              <w:rPr>
                <w:rFonts w:ascii="Arial" w:hAnsi="Arial" w:cs="Arial"/>
                <w:i/>
                <w:sz w:val="18"/>
                <w:szCs w:val="18"/>
                <w:lang w:val="en-US"/>
              </w:rPr>
              <w:t>be able to</w:t>
            </w:r>
            <w:r w:rsidRPr="00053E64">
              <w:rPr>
                <w:rFonts w:ascii="Arial" w:hAnsi="Arial" w:cs="Arial"/>
                <w:sz w:val="18"/>
                <w:szCs w:val="18"/>
                <w:lang w:val="en-US"/>
              </w:rPr>
              <w:t xml:space="preserve">, </w:t>
            </w:r>
            <w:r w:rsidRPr="00053E64">
              <w:rPr>
                <w:rFonts w:ascii="Arial" w:hAnsi="Arial" w:cs="Arial"/>
                <w:i/>
                <w:sz w:val="18"/>
                <w:szCs w:val="18"/>
                <w:lang w:val="en-US"/>
              </w:rPr>
              <w:t>be allowed to</w:t>
            </w:r>
            <w:r w:rsidRPr="00053E64">
              <w:rPr>
                <w:rFonts w:ascii="Arial" w:hAnsi="Arial" w:cs="Arial"/>
                <w:sz w:val="18"/>
                <w:szCs w:val="18"/>
                <w:lang w:val="en-US"/>
              </w:rPr>
              <w:t xml:space="preserve"> und </w:t>
            </w:r>
            <w:r w:rsidRPr="00053E64">
              <w:rPr>
                <w:rFonts w:ascii="Arial" w:hAnsi="Arial" w:cs="Arial"/>
                <w:i/>
                <w:sz w:val="18"/>
                <w:szCs w:val="18"/>
                <w:lang w:val="en-US"/>
              </w:rPr>
              <w:t>have to</w:t>
            </w:r>
            <w:r w:rsidRPr="00053E64">
              <w:rPr>
                <w:rFonts w:ascii="Arial" w:hAnsi="Arial" w:cs="Arial"/>
                <w:sz w:val="18"/>
                <w:szCs w:val="18"/>
                <w:lang w:val="en-US"/>
              </w:rPr>
              <w:t xml:space="preserve"> / G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, L </w:t>
            </w:r>
          </w:p>
        </w:tc>
        <w:tc>
          <w:tcPr>
            <w:tcW w:w="2017" w:type="dxa"/>
          </w:tcPr>
          <w:p w14:paraId="78C4755A" w14:textId="3379AD2B" w:rsidR="00CD39CD" w:rsidRPr="003E2CDE" w:rsidRDefault="00053E64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WB 54/6-7</w:t>
            </w:r>
          </w:p>
        </w:tc>
      </w:tr>
      <w:tr w:rsidR="00DF7495" w:rsidRPr="003E2CDE" w14:paraId="120131D7" w14:textId="77777777" w:rsidTr="001811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075BEEF6" w14:textId="3808E154" w:rsidR="00DF7495" w:rsidRPr="002821EC" w:rsidRDefault="00DF7495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6CEB0A5D" w14:textId="10EB4A32" w:rsidR="00DF7495" w:rsidRPr="002821EC" w:rsidRDefault="00B42A2D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88</w:t>
            </w:r>
          </w:p>
        </w:tc>
        <w:tc>
          <w:tcPr>
            <w:tcW w:w="1701" w:type="dxa"/>
          </w:tcPr>
          <w:p w14:paraId="0FF97811" w14:textId="77777777" w:rsidR="00DF7495" w:rsidRPr="002821EC" w:rsidRDefault="00DF7495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07FD567" w14:textId="159F475B" w:rsidR="00DF7495" w:rsidRPr="002821EC" w:rsidRDefault="00AD45D7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88</w:t>
            </w:r>
          </w:p>
        </w:tc>
        <w:tc>
          <w:tcPr>
            <w:tcW w:w="2835" w:type="dxa"/>
          </w:tcPr>
          <w:p w14:paraId="732AB737" w14:textId="1A813B89" w:rsidR="00DF7495" w:rsidRPr="002821EC" w:rsidRDefault="00AD45D7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ex. 9-10</w:t>
            </w:r>
          </w:p>
        </w:tc>
        <w:tc>
          <w:tcPr>
            <w:tcW w:w="5386" w:type="dxa"/>
          </w:tcPr>
          <w:p w14:paraId="4938BBA3" w14:textId="5DF518FF" w:rsidR="00DF7495" w:rsidRDefault="00053E64" w:rsidP="00053E64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Die </w:t>
            </w:r>
            <w:proofErr w:type="spellStart"/>
            <w:r w:rsidRPr="00053E64">
              <w:rPr>
                <w:rFonts w:ascii="Arial" w:hAnsi="Arial" w:cs="Arial"/>
                <w:sz w:val="18"/>
                <w:szCs w:val="18"/>
                <w:lang w:val="en-US"/>
              </w:rPr>
              <w:t>Modalverben</w:t>
            </w:r>
            <w:proofErr w:type="spellEnd"/>
            <w:r w:rsidRPr="00053E64">
              <w:rPr>
                <w:rFonts w:ascii="Arial" w:hAnsi="Arial" w:cs="Arial"/>
                <w:sz w:val="18"/>
                <w:szCs w:val="18"/>
                <w:lang w:val="en-US"/>
              </w:rPr>
              <w:t xml:space="preserve"> un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d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Ersatzformen</w:t>
            </w:r>
            <w:proofErr w:type="spellEnd"/>
            <w:r w:rsidRPr="00053E64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053E64">
              <w:rPr>
                <w:rFonts w:ascii="Arial" w:hAnsi="Arial" w:cs="Arial"/>
                <w:i/>
                <w:sz w:val="18"/>
                <w:szCs w:val="18"/>
                <w:lang w:val="en-US"/>
              </w:rPr>
              <w:t>be able to</w:t>
            </w:r>
            <w:r w:rsidRPr="00053E64">
              <w:rPr>
                <w:rFonts w:ascii="Arial" w:hAnsi="Arial" w:cs="Arial"/>
                <w:sz w:val="18"/>
                <w:szCs w:val="18"/>
                <w:lang w:val="en-US"/>
              </w:rPr>
              <w:t xml:space="preserve">, </w:t>
            </w:r>
            <w:r w:rsidRPr="00053E64">
              <w:rPr>
                <w:rFonts w:ascii="Arial" w:hAnsi="Arial" w:cs="Arial"/>
                <w:i/>
                <w:sz w:val="18"/>
                <w:szCs w:val="18"/>
                <w:lang w:val="en-US"/>
              </w:rPr>
              <w:t>be allowed to</w:t>
            </w:r>
            <w:r w:rsidRPr="00053E64">
              <w:rPr>
                <w:rFonts w:ascii="Arial" w:hAnsi="Arial" w:cs="Arial"/>
                <w:sz w:val="18"/>
                <w:szCs w:val="18"/>
                <w:lang w:val="en-US"/>
              </w:rPr>
              <w:t xml:space="preserve"> und </w:t>
            </w:r>
            <w:r w:rsidRPr="00053E64">
              <w:rPr>
                <w:rFonts w:ascii="Arial" w:hAnsi="Arial" w:cs="Arial"/>
                <w:i/>
                <w:sz w:val="18"/>
                <w:szCs w:val="18"/>
                <w:lang w:val="en-US"/>
              </w:rPr>
              <w:t>have to</w:t>
            </w:r>
            <w:r w:rsidRPr="00053E64">
              <w:rPr>
                <w:rFonts w:ascii="Arial" w:hAnsi="Arial" w:cs="Arial"/>
                <w:sz w:val="18"/>
                <w:szCs w:val="18"/>
                <w:lang w:val="en-US"/>
              </w:rPr>
              <w:t xml:space="preserve"> / G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Sc</w:t>
            </w:r>
            <w:proofErr w:type="spellEnd"/>
          </w:p>
          <w:p w14:paraId="48C3C146" w14:textId="1ECCC854" w:rsidR="00053E64" w:rsidRPr="00053E64" w:rsidRDefault="00053E64" w:rsidP="00053E64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0335C">
              <w:rPr>
                <w:rFonts w:ascii="Arial" w:hAnsi="Arial" w:cs="Arial"/>
                <w:sz w:val="18"/>
                <w:szCs w:val="18"/>
                <w:lang w:val="en-US"/>
              </w:rPr>
              <w:t xml:space="preserve">Die </w:t>
            </w:r>
            <w:proofErr w:type="spellStart"/>
            <w:r w:rsidRPr="0050335C">
              <w:rPr>
                <w:rFonts w:ascii="Arial" w:hAnsi="Arial" w:cs="Arial"/>
                <w:sz w:val="18"/>
                <w:szCs w:val="18"/>
                <w:lang w:val="en-US"/>
              </w:rPr>
              <w:t>Modalverben</w:t>
            </w:r>
            <w:proofErr w:type="spellEnd"/>
            <w:r w:rsidRPr="0050335C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50335C">
              <w:rPr>
                <w:rFonts w:ascii="Arial" w:hAnsi="Arial" w:cs="Arial"/>
                <w:i/>
                <w:sz w:val="18"/>
                <w:szCs w:val="18"/>
                <w:lang w:val="en-US"/>
              </w:rPr>
              <w:t>should, shouldn’t</w:t>
            </w:r>
            <w:r>
              <w:rPr>
                <w:rFonts w:ascii="Arial" w:hAnsi="Arial" w:cs="Arial"/>
                <w:i/>
                <w:sz w:val="18"/>
                <w:szCs w:val="18"/>
                <w:lang w:val="en-US"/>
              </w:rPr>
              <w:t>, could</w:t>
            </w:r>
            <w:r w:rsidRPr="0050335C">
              <w:rPr>
                <w:rFonts w:ascii="Arial" w:hAnsi="Arial" w:cs="Arial"/>
                <w:i/>
                <w:sz w:val="18"/>
                <w:szCs w:val="18"/>
                <w:lang w:val="en-US"/>
              </w:rPr>
              <w:t xml:space="preserve"> </w:t>
            </w:r>
            <w:r w:rsidRPr="00053E64">
              <w:rPr>
                <w:rFonts w:ascii="Arial" w:hAnsi="Arial" w:cs="Arial"/>
                <w:sz w:val="18"/>
                <w:szCs w:val="18"/>
                <w:lang w:val="en-US"/>
              </w:rPr>
              <w:t>und</w:t>
            </w:r>
            <w:r w:rsidRPr="0050335C">
              <w:rPr>
                <w:rFonts w:ascii="Arial" w:hAnsi="Arial" w:cs="Arial"/>
                <w:i/>
                <w:sz w:val="18"/>
                <w:szCs w:val="18"/>
                <w:lang w:val="en-US"/>
              </w:rPr>
              <w:t xml:space="preserve"> couldn’t /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G,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Sp</w:t>
            </w:r>
            <w:proofErr w:type="spellEnd"/>
          </w:p>
        </w:tc>
        <w:tc>
          <w:tcPr>
            <w:tcW w:w="2017" w:type="dxa"/>
          </w:tcPr>
          <w:p w14:paraId="65EF1518" w14:textId="2CD1F9A7" w:rsidR="00DF7495" w:rsidRDefault="00EE4817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WB 55/8-9</w:t>
            </w:r>
            <w:r w:rsidR="00053E64">
              <w:rPr>
                <w:rFonts w:ascii="Arial" w:hAnsi="Arial" w:cs="Arial"/>
                <w:sz w:val="18"/>
                <w:szCs w:val="18"/>
              </w:rPr>
              <w:t>, 56/10, 57/11-12</w:t>
            </w:r>
          </w:p>
          <w:p w14:paraId="4A606E39" w14:textId="77777777" w:rsidR="00EE4817" w:rsidRDefault="00EE4817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71A60">
              <w:rPr>
                <w:rFonts w:ascii="Arial" w:hAnsi="Arial" w:cs="Arial"/>
                <w:sz w:val="18"/>
                <w:szCs w:val="18"/>
              </w:rPr>
              <w:t>PP</w:t>
            </w:r>
            <w:r w:rsidR="00571A60" w:rsidRPr="00571A60">
              <w:rPr>
                <w:rFonts w:ascii="Arial" w:hAnsi="Arial" w:cs="Arial"/>
                <w:sz w:val="18"/>
                <w:szCs w:val="18"/>
              </w:rPr>
              <w:t xml:space="preserve"> 137/5-6</w:t>
            </w:r>
            <w:r w:rsidR="00053E64">
              <w:rPr>
                <w:rFonts w:ascii="Arial" w:hAnsi="Arial" w:cs="Arial"/>
                <w:sz w:val="18"/>
                <w:szCs w:val="18"/>
              </w:rPr>
              <w:t>, 138/7</w:t>
            </w:r>
          </w:p>
          <w:p w14:paraId="18DA83DB" w14:textId="70716ED9" w:rsidR="003A5478" w:rsidRPr="003E2CDE" w:rsidRDefault="003A5478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KV 56</w:t>
            </w:r>
          </w:p>
        </w:tc>
      </w:tr>
      <w:tr w:rsidR="00B5605B" w:rsidRPr="00B5605B" w14:paraId="748DFC9F" w14:textId="77777777" w:rsidTr="001811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1C739E10" w14:textId="67F1A2EA" w:rsidR="00B5605B" w:rsidRPr="002821EC" w:rsidRDefault="00A91225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709" w:type="dxa"/>
          </w:tcPr>
          <w:p w14:paraId="1A8391CC" w14:textId="2D8A113E" w:rsidR="00B5605B" w:rsidRPr="0050335C" w:rsidRDefault="00B42A2D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89</w:t>
            </w:r>
          </w:p>
        </w:tc>
        <w:tc>
          <w:tcPr>
            <w:tcW w:w="1701" w:type="dxa"/>
          </w:tcPr>
          <w:p w14:paraId="447D0B9C" w14:textId="77777777" w:rsidR="00B5605B" w:rsidRPr="0050335C" w:rsidRDefault="00B5605B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0C334AF9" w14:textId="06214C7D" w:rsidR="00B5605B" w:rsidRPr="0050335C" w:rsidRDefault="00B5605B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88</w:t>
            </w:r>
          </w:p>
        </w:tc>
        <w:tc>
          <w:tcPr>
            <w:tcW w:w="2835" w:type="dxa"/>
          </w:tcPr>
          <w:p w14:paraId="26CFEA21" w14:textId="36AA951B" w:rsidR="00B5605B" w:rsidRPr="0050335C" w:rsidRDefault="00B5605B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ex. 11</w:t>
            </w:r>
          </w:p>
        </w:tc>
        <w:tc>
          <w:tcPr>
            <w:tcW w:w="5386" w:type="dxa"/>
          </w:tcPr>
          <w:p w14:paraId="1155CC42" w14:textId="6E0E11E9" w:rsidR="00B5605B" w:rsidRPr="00053E64" w:rsidRDefault="00053E64" w:rsidP="00053E64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Pr="00511433">
              <w:rPr>
                <w:rFonts w:ascii="Arial" w:hAnsi="Arial" w:cs="Arial"/>
                <w:sz w:val="18"/>
                <w:szCs w:val="18"/>
              </w:rPr>
              <w:t xml:space="preserve">inem deutschen </w:t>
            </w:r>
            <w:proofErr w:type="spellStart"/>
            <w:r w:rsidRPr="00511433">
              <w:rPr>
                <w:rFonts w:ascii="Arial" w:hAnsi="Arial" w:cs="Arial"/>
                <w:sz w:val="18"/>
                <w:szCs w:val="18"/>
              </w:rPr>
              <w:t>Hörtext</w:t>
            </w:r>
            <w:proofErr w:type="spellEnd"/>
            <w:r w:rsidRPr="00511433">
              <w:rPr>
                <w:rFonts w:ascii="Arial" w:hAnsi="Arial" w:cs="Arial"/>
                <w:sz w:val="18"/>
                <w:szCs w:val="18"/>
              </w:rPr>
              <w:t xml:space="preserve"> Informationen entnehmen und diese auf Englisch wiedergeben / </w:t>
            </w:r>
            <w:r>
              <w:rPr>
                <w:rFonts w:ascii="Arial" w:hAnsi="Arial" w:cs="Arial"/>
                <w:sz w:val="18"/>
                <w:szCs w:val="18"/>
              </w:rPr>
              <w:t>H</w:t>
            </w:r>
            <w:r w:rsidRPr="00511433">
              <w:rPr>
                <w:rFonts w:ascii="Arial" w:hAnsi="Arial" w:cs="Arial"/>
                <w:sz w:val="18"/>
                <w:szCs w:val="18"/>
              </w:rPr>
              <w:t>, M</w:t>
            </w:r>
            <w:r w:rsidRPr="00053E6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017" w:type="dxa"/>
          </w:tcPr>
          <w:p w14:paraId="7AE2119A" w14:textId="4DCA2E31" w:rsidR="00053E64" w:rsidRDefault="00053E64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CD L3/27</w:t>
            </w:r>
          </w:p>
          <w:p w14:paraId="2389B268" w14:textId="7380BC76" w:rsidR="0077208F" w:rsidRPr="0050335C" w:rsidRDefault="00B5605B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0335C">
              <w:rPr>
                <w:rFonts w:ascii="Arial" w:hAnsi="Arial" w:cs="Arial"/>
                <w:sz w:val="18"/>
                <w:szCs w:val="18"/>
                <w:lang w:val="en-US"/>
              </w:rPr>
              <w:t>PP</w:t>
            </w:r>
            <w:r w:rsidR="00571A60" w:rsidRPr="0050335C">
              <w:rPr>
                <w:rFonts w:ascii="Arial" w:hAnsi="Arial" w:cs="Arial"/>
                <w:sz w:val="18"/>
                <w:szCs w:val="18"/>
                <w:lang w:val="en-US"/>
              </w:rPr>
              <w:t xml:space="preserve"> 138/ </w:t>
            </w:r>
            <w:r w:rsidR="00053E64">
              <w:rPr>
                <w:rFonts w:ascii="Arial" w:hAnsi="Arial" w:cs="Arial"/>
                <w:sz w:val="18"/>
                <w:szCs w:val="18"/>
                <w:lang w:val="en-US"/>
              </w:rPr>
              <w:t>8</w:t>
            </w:r>
          </w:p>
        </w:tc>
      </w:tr>
      <w:tr w:rsidR="00DF7495" w:rsidRPr="00EE4817" w14:paraId="381F3554" w14:textId="77777777" w:rsidTr="001811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52E1D14F" w14:textId="200936DA" w:rsidR="00DF7495" w:rsidRPr="00B5605B" w:rsidRDefault="00DF7495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</w:tcPr>
          <w:p w14:paraId="3C279320" w14:textId="1A4CD024" w:rsidR="00DF7495" w:rsidRPr="002821EC" w:rsidRDefault="00B42A2D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90</w:t>
            </w:r>
          </w:p>
        </w:tc>
        <w:tc>
          <w:tcPr>
            <w:tcW w:w="1701" w:type="dxa"/>
          </w:tcPr>
          <w:p w14:paraId="5543FAC8" w14:textId="77777777" w:rsidR="00DF7495" w:rsidRPr="002821EC" w:rsidRDefault="00DF7495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2BF8A16D" w14:textId="1E9E87FF" w:rsidR="00DF7495" w:rsidRPr="002821EC" w:rsidRDefault="00511433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88-89</w:t>
            </w:r>
          </w:p>
        </w:tc>
        <w:tc>
          <w:tcPr>
            <w:tcW w:w="2835" w:type="dxa"/>
          </w:tcPr>
          <w:p w14:paraId="6BBFAB1A" w14:textId="77777777" w:rsidR="00DF7495" w:rsidRDefault="00B5605B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ex. 12</w:t>
            </w:r>
            <w:r w:rsidR="00511433" w:rsidRPr="00B5605B">
              <w:rPr>
                <w:rFonts w:ascii="Arial" w:hAnsi="Arial" w:cs="Arial"/>
                <w:sz w:val="18"/>
                <w:szCs w:val="18"/>
              </w:rPr>
              <w:t>-13</w:t>
            </w:r>
          </w:p>
          <w:p w14:paraId="7C55931C" w14:textId="64D1A130" w:rsidR="00B64F77" w:rsidRPr="00B5605B" w:rsidRDefault="00B64F77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&lt;ex. 13&gt;</w:t>
            </w:r>
          </w:p>
        </w:tc>
        <w:tc>
          <w:tcPr>
            <w:tcW w:w="5386" w:type="dxa"/>
          </w:tcPr>
          <w:p w14:paraId="37BFB71D" w14:textId="77777777" w:rsidR="00511433" w:rsidRDefault="00901986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053E64">
              <w:rPr>
                <w:rFonts w:ascii="Arial" w:hAnsi="Arial" w:cs="Arial"/>
                <w:sz w:val="18"/>
                <w:szCs w:val="18"/>
              </w:rPr>
              <w:t>inem deutschen T</w:t>
            </w:r>
            <w:r w:rsidR="00511433" w:rsidRPr="00511433">
              <w:rPr>
                <w:rFonts w:ascii="Arial" w:hAnsi="Arial" w:cs="Arial"/>
                <w:sz w:val="18"/>
                <w:szCs w:val="18"/>
              </w:rPr>
              <w:t>ext Informationen entnehmen und diese auf Englisch wiedergeben / L, M</w:t>
            </w:r>
          </w:p>
          <w:p w14:paraId="79F98211" w14:textId="4FA160A9" w:rsidR="00484949" w:rsidRPr="00511433" w:rsidRDefault="00B64F77" w:rsidP="00B64F7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&lt; </w:t>
            </w:r>
            <w:r w:rsidR="00484949">
              <w:rPr>
                <w:rFonts w:ascii="Arial" w:hAnsi="Arial" w:cs="Arial"/>
                <w:sz w:val="18"/>
                <w:szCs w:val="18"/>
              </w:rPr>
              <w:t xml:space="preserve">Einen Medien-Selbsttest </w:t>
            </w:r>
            <w:r>
              <w:rPr>
                <w:rFonts w:ascii="Arial" w:hAnsi="Arial" w:cs="Arial"/>
                <w:sz w:val="18"/>
                <w:szCs w:val="18"/>
              </w:rPr>
              <w:t>machen und</w:t>
            </w:r>
            <w:r w:rsidR="00484949">
              <w:rPr>
                <w:rFonts w:ascii="Arial" w:hAnsi="Arial" w:cs="Arial"/>
                <w:sz w:val="18"/>
                <w:szCs w:val="18"/>
              </w:rPr>
              <w:t xml:space="preserve"> darüber reden / L, </w:t>
            </w:r>
            <w:proofErr w:type="spellStart"/>
            <w:r w:rsidR="00484949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017" w:type="dxa"/>
          </w:tcPr>
          <w:p w14:paraId="04D54696" w14:textId="0FDF0C28" w:rsidR="00DF7495" w:rsidRDefault="00511433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65B">
              <w:rPr>
                <w:rFonts w:ascii="Arial" w:hAnsi="Arial" w:cs="Arial"/>
                <w:sz w:val="18"/>
                <w:szCs w:val="18"/>
                <w:lang w:val="en-US"/>
              </w:rPr>
              <w:t>PP</w:t>
            </w:r>
            <w:r w:rsidR="000D365B" w:rsidRPr="000D365B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0D365B">
              <w:rPr>
                <w:rFonts w:ascii="Arial" w:hAnsi="Arial" w:cs="Arial"/>
                <w:sz w:val="18"/>
                <w:szCs w:val="18"/>
                <w:lang w:val="en-US"/>
              </w:rPr>
              <w:t>139/9-10</w:t>
            </w:r>
          </w:p>
          <w:p w14:paraId="5698FFA5" w14:textId="3D96EBC8" w:rsidR="00511433" w:rsidRDefault="00145899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WB 57/13</w:t>
            </w:r>
          </w:p>
          <w:p w14:paraId="73FFD1C4" w14:textId="46512728" w:rsidR="00511433" w:rsidRPr="00EE4817" w:rsidRDefault="00484949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K</w:t>
            </w:r>
            <w:r w:rsidR="003A5478">
              <w:rPr>
                <w:rFonts w:ascii="Arial" w:hAnsi="Arial" w:cs="Arial"/>
                <w:sz w:val="18"/>
                <w:szCs w:val="18"/>
                <w:lang w:val="en-US"/>
              </w:rPr>
              <w:t>V 57</w:t>
            </w:r>
          </w:p>
        </w:tc>
      </w:tr>
      <w:tr w:rsidR="00DF7495" w:rsidRPr="00511433" w14:paraId="45A4C506" w14:textId="77777777" w:rsidTr="001811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204DAB5D" w14:textId="3C03DD59" w:rsidR="00DF7495" w:rsidRPr="00511433" w:rsidRDefault="00DF7495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</w:tcPr>
          <w:p w14:paraId="5EB3CC13" w14:textId="2E5A67C8" w:rsidR="00DF7495" w:rsidRPr="00511433" w:rsidRDefault="00B42A2D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91</w:t>
            </w:r>
          </w:p>
        </w:tc>
        <w:tc>
          <w:tcPr>
            <w:tcW w:w="1701" w:type="dxa"/>
          </w:tcPr>
          <w:p w14:paraId="32A8E512" w14:textId="0FD42AAA" w:rsidR="00DF7495" w:rsidRPr="00511433" w:rsidRDefault="004721AF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&lt;Action UK!&gt;</w:t>
            </w:r>
          </w:p>
        </w:tc>
        <w:tc>
          <w:tcPr>
            <w:tcW w:w="1134" w:type="dxa"/>
          </w:tcPr>
          <w:p w14:paraId="1468BA29" w14:textId="59758809" w:rsidR="00DF7495" w:rsidRPr="00511433" w:rsidRDefault="004721AF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&lt;90&gt;</w:t>
            </w:r>
          </w:p>
        </w:tc>
        <w:tc>
          <w:tcPr>
            <w:tcW w:w="2835" w:type="dxa"/>
          </w:tcPr>
          <w:p w14:paraId="1FF47F0A" w14:textId="7198B9F7" w:rsidR="00DF7495" w:rsidRDefault="004721AF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&lt;“Where’s Maisie?”</w:t>
            </w:r>
          </w:p>
          <w:p w14:paraId="10BA6979" w14:textId="0B232501" w:rsidR="004721AF" w:rsidRPr="002821EC" w:rsidRDefault="004721AF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ex. 1-3&gt;</w:t>
            </w:r>
          </w:p>
        </w:tc>
        <w:tc>
          <w:tcPr>
            <w:tcW w:w="5386" w:type="dxa"/>
          </w:tcPr>
          <w:p w14:paraId="376BF9F4" w14:textId="35683BF0" w:rsidR="00DF7495" w:rsidRPr="001A0C1F" w:rsidRDefault="006F129B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6F129B">
              <w:rPr>
                <w:rFonts w:ascii="Arial" w:hAnsi="Arial" w:cs="Arial"/>
                <w:sz w:val="18"/>
                <w:szCs w:val="18"/>
              </w:rPr>
              <w:t>&lt;</w:t>
            </w:r>
            <w:r w:rsidR="00901986">
              <w:rPr>
                <w:rFonts w:ascii="Arial" w:hAnsi="Arial" w:cs="Arial"/>
                <w:sz w:val="18"/>
                <w:szCs w:val="18"/>
              </w:rPr>
              <w:t>Ei</w:t>
            </w:r>
            <w:r w:rsidR="001A0C1F" w:rsidRPr="001A0C1F">
              <w:rPr>
                <w:rFonts w:ascii="Arial" w:hAnsi="Arial" w:cs="Arial"/>
                <w:sz w:val="18"/>
                <w:szCs w:val="18"/>
              </w:rPr>
              <w:t>nen Film über ein verlorenes Haustier verstehen / HS</w:t>
            </w:r>
          </w:p>
          <w:p w14:paraId="53590421" w14:textId="77777777" w:rsidR="001A0C1F" w:rsidRDefault="001A0C1F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die Rolle der Medien im Alltag reflektieren /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A6D11BC" w14:textId="33A23A06" w:rsidR="001A0C1F" w:rsidRPr="006F129B" w:rsidRDefault="001A0C1F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die Funktion von </w:t>
            </w:r>
            <w:proofErr w:type="spellStart"/>
            <w:r w:rsidRPr="00484949">
              <w:rPr>
                <w:rFonts w:ascii="Arial" w:hAnsi="Arial" w:cs="Arial"/>
                <w:i/>
                <w:sz w:val="18"/>
                <w:szCs w:val="18"/>
              </w:rPr>
              <w:t>close-ups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kennenlernen / TM</w:t>
            </w:r>
            <w:r w:rsidR="006F129B" w:rsidRPr="006F129B"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017" w:type="dxa"/>
          </w:tcPr>
          <w:p w14:paraId="6579BE18" w14:textId="77777777" w:rsidR="00DF7495" w:rsidRDefault="004721AF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DVD 7</w:t>
            </w:r>
          </w:p>
          <w:p w14:paraId="254E3DC7" w14:textId="2042ACD9" w:rsidR="00BD4A23" w:rsidRPr="00511433" w:rsidRDefault="003A5478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KV 58-59</w:t>
            </w:r>
          </w:p>
        </w:tc>
      </w:tr>
      <w:tr w:rsidR="00DF7495" w:rsidRPr="00511433" w14:paraId="0F568047" w14:textId="77777777" w:rsidTr="001811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5D2746D4" w14:textId="1900581B" w:rsidR="00DF7495" w:rsidRPr="00511433" w:rsidRDefault="00DF7495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</w:tcPr>
          <w:p w14:paraId="46D51014" w14:textId="4FE02E51" w:rsidR="00DF7495" w:rsidRPr="00511433" w:rsidRDefault="00B42A2D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92</w:t>
            </w:r>
          </w:p>
        </w:tc>
        <w:tc>
          <w:tcPr>
            <w:tcW w:w="1701" w:type="dxa"/>
          </w:tcPr>
          <w:p w14:paraId="76D699AB" w14:textId="734647C4" w:rsidR="00DF7495" w:rsidRPr="00511433" w:rsidRDefault="00F80A51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Skills</w:t>
            </w:r>
          </w:p>
        </w:tc>
        <w:tc>
          <w:tcPr>
            <w:tcW w:w="1134" w:type="dxa"/>
          </w:tcPr>
          <w:p w14:paraId="21D21D20" w14:textId="6A3C23BC" w:rsidR="00DF7495" w:rsidRPr="00511433" w:rsidRDefault="00F80A51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91</w:t>
            </w:r>
          </w:p>
        </w:tc>
        <w:tc>
          <w:tcPr>
            <w:tcW w:w="2835" w:type="dxa"/>
          </w:tcPr>
          <w:p w14:paraId="4D3EDC2F" w14:textId="3496710A" w:rsidR="00DF7495" w:rsidRDefault="00F80A51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“How to write a letter and reply”</w:t>
            </w:r>
            <w:r w:rsidR="004D5C14">
              <w:rPr>
                <w:rFonts w:ascii="Arial" w:hAnsi="Arial" w:cs="Arial"/>
                <w:sz w:val="18"/>
                <w:szCs w:val="18"/>
                <w:lang w:val="en-US"/>
              </w:rPr>
              <w:t>,</w:t>
            </w:r>
          </w:p>
          <w:p w14:paraId="14B40C99" w14:textId="7F91E43B" w:rsidR="00F80A51" w:rsidRPr="002821EC" w:rsidRDefault="00F80A51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ex. 1-2</w:t>
            </w:r>
          </w:p>
        </w:tc>
        <w:tc>
          <w:tcPr>
            <w:tcW w:w="5386" w:type="dxa"/>
          </w:tcPr>
          <w:p w14:paraId="5A54175B" w14:textId="61D68530" w:rsidR="00DF7495" w:rsidRPr="00F80A51" w:rsidRDefault="00901986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901986">
              <w:rPr>
                <w:rFonts w:ascii="Arial" w:hAnsi="Arial" w:cs="Arial"/>
                <w:sz w:val="18"/>
                <w:szCs w:val="18"/>
              </w:rPr>
              <w:t>D</w:t>
            </w:r>
            <w:r w:rsidR="00CB45F1">
              <w:rPr>
                <w:rFonts w:ascii="Arial" w:hAnsi="Arial" w:cs="Arial"/>
                <w:sz w:val="18"/>
                <w:szCs w:val="18"/>
              </w:rPr>
              <w:t xml:space="preserve">ie Struktur eines Briefs an eine </w:t>
            </w:r>
            <w:proofErr w:type="spellStart"/>
            <w:r w:rsidR="00CB45F1" w:rsidRPr="00CB45F1">
              <w:rPr>
                <w:rFonts w:ascii="Arial" w:hAnsi="Arial" w:cs="Arial"/>
                <w:i/>
                <w:sz w:val="18"/>
                <w:szCs w:val="18"/>
              </w:rPr>
              <w:t>agony</w:t>
            </w:r>
            <w:proofErr w:type="spellEnd"/>
            <w:r w:rsidR="00CB45F1" w:rsidRPr="00CB45F1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proofErr w:type="spellStart"/>
            <w:r w:rsidR="00CB45F1" w:rsidRPr="00CB45F1">
              <w:rPr>
                <w:rFonts w:ascii="Arial" w:hAnsi="Arial" w:cs="Arial"/>
                <w:i/>
                <w:sz w:val="18"/>
                <w:szCs w:val="18"/>
              </w:rPr>
              <w:t>aunt</w:t>
            </w:r>
            <w:proofErr w:type="spellEnd"/>
            <w:r w:rsidR="00CB45F1">
              <w:rPr>
                <w:rFonts w:ascii="Arial" w:hAnsi="Arial" w:cs="Arial"/>
                <w:sz w:val="18"/>
                <w:szCs w:val="18"/>
              </w:rPr>
              <w:t xml:space="preserve"> kennenlernen und einen eigenen Brief schreiben / TM, </w:t>
            </w:r>
            <w:proofErr w:type="spellStart"/>
            <w:r w:rsidR="00CB45F1">
              <w:rPr>
                <w:rFonts w:ascii="Arial" w:hAnsi="Arial" w:cs="Arial"/>
                <w:sz w:val="18"/>
                <w:szCs w:val="18"/>
              </w:rPr>
              <w:t>Sc</w:t>
            </w:r>
            <w:proofErr w:type="spellEnd"/>
            <w:r w:rsidR="00F80A51" w:rsidRPr="00F80A51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017" w:type="dxa"/>
          </w:tcPr>
          <w:p w14:paraId="35A79173" w14:textId="0908981F" w:rsidR="00DF7495" w:rsidRDefault="004D5C14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WB 58/14-16</w:t>
            </w:r>
          </w:p>
          <w:p w14:paraId="6710ECBA" w14:textId="4CC80852" w:rsidR="00BD4A23" w:rsidRPr="00511433" w:rsidRDefault="003A5478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KV 60-61</w:t>
            </w:r>
          </w:p>
        </w:tc>
      </w:tr>
      <w:tr w:rsidR="00DF7495" w:rsidRPr="009A3BA8" w14:paraId="5B9A5C25" w14:textId="77777777" w:rsidTr="001811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0483DC11" w14:textId="7B4F8036" w:rsidR="00DF7495" w:rsidRPr="00511433" w:rsidRDefault="00A91225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24</w:t>
            </w:r>
          </w:p>
        </w:tc>
        <w:tc>
          <w:tcPr>
            <w:tcW w:w="709" w:type="dxa"/>
          </w:tcPr>
          <w:p w14:paraId="519E3B76" w14:textId="36DAC509" w:rsidR="00DF7495" w:rsidRPr="00511433" w:rsidRDefault="00B42A2D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93</w:t>
            </w:r>
          </w:p>
        </w:tc>
        <w:tc>
          <w:tcPr>
            <w:tcW w:w="1701" w:type="dxa"/>
          </w:tcPr>
          <w:p w14:paraId="3E5BFC0D" w14:textId="1AC8B6B1" w:rsidR="00DF7495" w:rsidRPr="00511433" w:rsidRDefault="00125838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Story</w:t>
            </w:r>
          </w:p>
        </w:tc>
        <w:tc>
          <w:tcPr>
            <w:tcW w:w="1134" w:type="dxa"/>
          </w:tcPr>
          <w:p w14:paraId="69E164EC" w14:textId="72604912" w:rsidR="00DF7495" w:rsidRPr="00511433" w:rsidRDefault="00125838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92</w:t>
            </w:r>
            <w:r w:rsidR="008D7A5F">
              <w:rPr>
                <w:rFonts w:ascii="Arial" w:hAnsi="Arial" w:cs="Arial"/>
                <w:sz w:val="18"/>
                <w:szCs w:val="18"/>
                <w:lang w:val="en-US"/>
              </w:rPr>
              <w:t>-94</w:t>
            </w:r>
          </w:p>
        </w:tc>
        <w:tc>
          <w:tcPr>
            <w:tcW w:w="2835" w:type="dxa"/>
          </w:tcPr>
          <w:p w14:paraId="1437199C" w14:textId="15637BC0" w:rsidR="00DF7495" w:rsidRPr="00B016EF" w:rsidRDefault="008D7A5F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016EF">
              <w:rPr>
                <w:rFonts w:ascii="Arial" w:hAnsi="Arial" w:cs="Arial"/>
                <w:sz w:val="18"/>
                <w:szCs w:val="18"/>
                <w:lang w:val="en-US"/>
              </w:rPr>
              <w:t>“Story: It’s a disaster</w:t>
            </w:r>
            <w:r w:rsidR="00A9755A" w:rsidRPr="00B016EF">
              <w:rPr>
                <w:rFonts w:ascii="Arial" w:hAnsi="Arial" w:cs="Arial"/>
                <w:sz w:val="18"/>
                <w:szCs w:val="18"/>
                <w:lang w:val="en-US"/>
              </w:rPr>
              <w:t>!</w:t>
            </w:r>
            <w:proofErr w:type="gramStart"/>
            <w:r w:rsidR="00A9755A" w:rsidRPr="00B016EF">
              <w:rPr>
                <w:rFonts w:ascii="Arial" w:hAnsi="Arial" w:cs="Arial"/>
                <w:sz w:val="18"/>
                <w:szCs w:val="18"/>
                <w:lang w:val="en-US"/>
              </w:rPr>
              <w:t>”,</w:t>
            </w:r>
            <w:proofErr w:type="gramEnd"/>
          </w:p>
          <w:p w14:paraId="06E9A8A6" w14:textId="698B72DB" w:rsidR="008D7A5F" w:rsidRPr="00B016EF" w:rsidRDefault="00114CBD" w:rsidP="00114CBD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016EF">
              <w:rPr>
                <w:rFonts w:ascii="Arial" w:hAnsi="Arial" w:cs="Arial"/>
                <w:sz w:val="18"/>
                <w:szCs w:val="18"/>
                <w:lang w:val="en-US"/>
              </w:rPr>
              <w:t>ex. 1a)</w:t>
            </w:r>
          </w:p>
        </w:tc>
        <w:tc>
          <w:tcPr>
            <w:tcW w:w="5386" w:type="dxa"/>
          </w:tcPr>
          <w:p w14:paraId="4CF7A5E5" w14:textId="72C80548" w:rsidR="00DF7495" w:rsidRPr="008D7A5F" w:rsidRDefault="00901986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901986">
              <w:rPr>
                <w:rFonts w:ascii="Arial" w:hAnsi="Arial" w:cs="Arial"/>
                <w:sz w:val="18"/>
                <w:szCs w:val="18"/>
              </w:rPr>
              <w:t>Ei</w:t>
            </w:r>
            <w:r w:rsidR="008D7A5F" w:rsidRPr="008D7A5F">
              <w:rPr>
                <w:rFonts w:ascii="Arial" w:hAnsi="Arial" w:cs="Arial"/>
                <w:sz w:val="18"/>
                <w:szCs w:val="18"/>
              </w:rPr>
              <w:t>ne Geschichte verstehen und die Gefühle der Hauptcharaktere beschreiben / TM, L, H</w:t>
            </w:r>
          </w:p>
        </w:tc>
        <w:tc>
          <w:tcPr>
            <w:tcW w:w="2017" w:type="dxa"/>
          </w:tcPr>
          <w:p w14:paraId="72E03172" w14:textId="77777777" w:rsidR="00DF7495" w:rsidRPr="00B016EF" w:rsidRDefault="008D7A5F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016EF">
              <w:rPr>
                <w:rFonts w:ascii="Arial" w:hAnsi="Arial" w:cs="Arial"/>
                <w:sz w:val="18"/>
                <w:szCs w:val="18"/>
                <w:lang w:val="en-US"/>
              </w:rPr>
              <w:t>CD S2/7-12</w:t>
            </w:r>
          </w:p>
          <w:p w14:paraId="635A5492" w14:textId="262906AA" w:rsidR="008D7A5F" w:rsidRPr="00B016EF" w:rsidRDefault="008D7A5F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016EF">
              <w:rPr>
                <w:rFonts w:ascii="Arial" w:hAnsi="Arial" w:cs="Arial"/>
                <w:sz w:val="18"/>
                <w:szCs w:val="18"/>
                <w:lang w:val="en-US"/>
              </w:rPr>
              <w:t>CD L3/</w:t>
            </w:r>
            <w:r w:rsidR="00A9755A" w:rsidRPr="00B016EF">
              <w:rPr>
                <w:rFonts w:ascii="Arial" w:hAnsi="Arial" w:cs="Arial"/>
                <w:sz w:val="18"/>
                <w:szCs w:val="18"/>
                <w:lang w:val="en-US"/>
              </w:rPr>
              <w:t>29-34</w:t>
            </w:r>
          </w:p>
          <w:p w14:paraId="1EF13F9B" w14:textId="77777777" w:rsidR="008D7A5F" w:rsidRPr="00B016EF" w:rsidRDefault="008D7A5F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016EF">
              <w:rPr>
                <w:rFonts w:ascii="Arial" w:hAnsi="Arial" w:cs="Arial"/>
                <w:sz w:val="18"/>
                <w:szCs w:val="18"/>
                <w:lang w:val="en-US"/>
              </w:rPr>
              <w:t>WB 59/17-18</w:t>
            </w:r>
          </w:p>
          <w:p w14:paraId="53A427DE" w14:textId="2CD76617" w:rsidR="00DE26EF" w:rsidRPr="00511433" w:rsidRDefault="00CD39CD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B016EF">
              <w:rPr>
                <w:rFonts w:ascii="Arial" w:hAnsi="Arial" w:cs="Arial"/>
                <w:sz w:val="18"/>
                <w:szCs w:val="18"/>
                <w:lang w:val="en-US"/>
              </w:rPr>
              <w:t>Folie</w:t>
            </w:r>
            <w:proofErr w:type="spellEnd"/>
            <w:r w:rsidRPr="00B016EF">
              <w:rPr>
                <w:rFonts w:ascii="Arial" w:hAnsi="Arial" w:cs="Arial"/>
                <w:sz w:val="18"/>
                <w:szCs w:val="18"/>
                <w:lang w:val="en-US"/>
              </w:rPr>
              <w:t xml:space="preserve"> 2</w:t>
            </w:r>
            <w:r w:rsidR="003A5478">
              <w:rPr>
                <w:rFonts w:ascii="Arial" w:hAnsi="Arial" w:cs="Arial"/>
                <w:sz w:val="18"/>
                <w:szCs w:val="18"/>
                <w:lang w:val="en-US"/>
              </w:rPr>
              <w:t>8</w:t>
            </w:r>
          </w:p>
        </w:tc>
      </w:tr>
      <w:tr w:rsidR="00DF7495" w:rsidRPr="00511433" w14:paraId="19E4F7C6" w14:textId="77777777" w:rsidTr="001811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4BCDD1E1" w14:textId="20DE3A75" w:rsidR="00DF7495" w:rsidRPr="00511433" w:rsidRDefault="00DF7495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</w:tcPr>
          <w:p w14:paraId="31F987CB" w14:textId="19DEE4E9" w:rsidR="00DF7495" w:rsidRPr="00511433" w:rsidRDefault="00B42A2D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94</w:t>
            </w:r>
          </w:p>
        </w:tc>
        <w:tc>
          <w:tcPr>
            <w:tcW w:w="1701" w:type="dxa"/>
          </w:tcPr>
          <w:p w14:paraId="4CDB5588" w14:textId="77777777" w:rsidR="00DF7495" w:rsidRPr="00511433" w:rsidRDefault="00DF7495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156D13A2" w14:textId="1B2486F6" w:rsidR="00DF7495" w:rsidRPr="00511433" w:rsidRDefault="008D7A5F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94</w:t>
            </w:r>
          </w:p>
        </w:tc>
        <w:tc>
          <w:tcPr>
            <w:tcW w:w="2835" w:type="dxa"/>
          </w:tcPr>
          <w:p w14:paraId="47FE9453" w14:textId="77777777" w:rsidR="00DF7495" w:rsidRPr="00B64F77" w:rsidRDefault="00B273B3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B64F77">
              <w:rPr>
                <w:rFonts w:ascii="Arial" w:hAnsi="Arial" w:cs="Arial"/>
                <w:sz w:val="18"/>
                <w:szCs w:val="18"/>
              </w:rPr>
              <w:t>ex.1</w:t>
            </w:r>
            <w:r w:rsidR="00114CBD" w:rsidRPr="00B64F77">
              <w:rPr>
                <w:rFonts w:ascii="Arial" w:hAnsi="Arial" w:cs="Arial"/>
                <w:sz w:val="18"/>
                <w:szCs w:val="18"/>
              </w:rPr>
              <w:t>b)-</w:t>
            </w:r>
            <w:r w:rsidR="00B64F77" w:rsidRPr="00B64F77">
              <w:rPr>
                <w:rFonts w:ascii="Arial" w:hAnsi="Arial" w:cs="Arial"/>
                <w:sz w:val="18"/>
                <w:szCs w:val="18"/>
              </w:rPr>
              <w:t>c)</w:t>
            </w:r>
          </w:p>
          <w:p w14:paraId="1496DD6F" w14:textId="0B4AFE8B" w:rsidR="00B64F77" w:rsidRPr="00B64F77" w:rsidRDefault="00B64F77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&lt;ex. 1c&gt;</w:t>
            </w:r>
          </w:p>
        </w:tc>
        <w:tc>
          <w:tcPr>
            <w:tcW w:w="5386" w:type="dxa"/>
          </w:tcPr>
          <w:p w14:paraId="5FAE0FD5" w14:textId="77777777" w:rsidR="008F350B" w:rsidRDefault="00B64F77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Unterschiedliche Rollen i</w:t>
            </w:r>
            <w:r w:rsidR="008F350B">
              <w:rPr>
                <w:rFonts w:ascii="Arial" w:hAnsi="Arial" w:cs="Arial"/>
                <w:sz w:val="18"/>
                <w:szCs w:val="18"/>
              </w:rPr>
              <w:t xml:space="preserve">n der Geschichte reflektieren </w:t>
            </w:r>
          </w:p>
          <w:p w14:paraId="7AB9ABE9" w14:textId="33A24734" w:rsidR="008D7A5F" w:rsidRPr="008D7A5F" w:rsidRDefault="008F350B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901986">
              <w:rPr>
                <w:rFonts w:ascii="Arial" w:hAnsi="Arial" w:cs="Arial"/>
                <w:sz w:val="18"/>
                <w:szCs w:val="18"/>
              </w:rPr>
              <w:t>E</w:t>
            </w:r>
            <w:r w:rsidR="008D7A5F" w:rsidRPr="008D7A5F">
              <w:rPr>
                <w:rFonts w:ascii="Arial" w:hAnsi="Arial" w:cs="Arial"/>
                <w:sz w:val="18"/>
                <w:szCs w:val="18"/>
              </w:rPr>
              <w:t>in Rollenspiel zur Geschichte vorbereiten und vorführen /</w:t>
            </w:r>
            <w:r w:rsidR="00047DAA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8D7A5F" w:rsidRPr="008D7A5F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  <w:r w:rsidR="00B64F77"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017" w:type="dxa"/>
          </w:tcPr>
          <w:p w14:paraId="75CCD53A" w14:textId="77777777" w:rsidR="00DF7495" w:rsidRPr="00B64F77" w:rsidRDefault="008D7A5F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B64F77">
              <w:rPr>
                <w:rFonts w:ascii="Arial" w:hAnsi="Arial" w:cs="Arial"/>
                <w:sz w:val="18"/>
                <w:szCs w:val="18"/>
              </w:rPr>
              <w:t>PP</w:t>
            </w:r>
            <w:r w:rsidR="000D365B" w:rsidRPr="00B64F77">
              <w:rPr>
                <w:rFonts w:ascii="Arial" w:hAnsi="Arial" w:cs="Arial"/>
                <w:sz w:val="18"/>
                <w:szCs w:val="18"/>
              </w:rPr>
              <w:t xml:space="preserve"> 139/ 11</w:t>
            </w:r>
          </w:p>
          <w:p w14:paraId="4004F983" w14:textId="0B8E0127" w:rsidR="00DE26EF" w:rsidRPr="00B64F77" w:rsidRDefault="003A5478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B64F77">
              <w:rPr>
                <w:rFonts w:ascii="Arial" w:hAnsi="Arial" w:cs="Arial"/>
                <w:sz w:val="18"/>
                <w:szCs w:val="18"/>
              </w:rPr>
              <w:t>KV 62</w:t>
            </w:r>
          </w:p>
        </w:tc>
      </w:tr>
      <w:tr w:rsidR="00B273B3" w:rsidRPr="00511433" w14:paraId="7179E86E" w14:textId="77777777" w:rsidTr="001811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2E2CE1B9" w14:textId="77777777" w:rsidR="00B273B3" w:rsidRPr="00B64F77" w:rsidRDefault="00B273B3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0ADC51C6" w14:textId="17006BE8" w:rsidR="00B273B3" w:rsidRPr="00B64F77" w:rsidRDefault="00B42A2D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B64F77">
              <w:rPr>
                <w:rFonts w:ascii="Arial" w:hAnsi="Arial" w:cs="Arial"/>
                <w:sz w:val="18"/>
                <w:szCs w:val="18"/>
              </w:rPr>
              <w:t>95</w:t>
            </w:r>
          </w:p>
        </w:tc>
        <w:tc>
          <w:tcPr>
            <w:tcW w:w="1701" w:type="dxa"/>
          </w:tcPr>
          <w:p w14:paraId="4139CB0F" w14:textId="77777777" w:rsidR="00B273B3" w:rsidRPr="00B64F77" w:rsidRDefault="00B273B3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12FC5C7" w14:textId="1EC9FC48" w:rsidR="00B273B3" w:rsidRPr="00B64F77" w:rsidRDefault="00B273B3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B64F77">
              <w:rPr>
                <w:rFonts w:ascii="Arial" w:hAnsi="Arial" w:cs="Arial"/>
                <w:sz w:val="18"/>
                <w:szCs w:val="18"/>
              </w:rPr>
              <w:t>94</w:t>
            </w:r>
          </w:p>
        </w:tc>
        <w:tc>
          <w:tcPr>
            <w:tcW w:w="2835" w:type="dxa"/>
          </w:tcPr>
          <w:p w14:paraId="00C36081" w14:textId="4125E345" w:rsidR="00B273B3" w:rsidRPr="0050335C" w:rsidRDefault="00B273B3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ex. 2</w:t>
            </w:r>
          </w:p>
        </w:tc>
        <w:tc>
          <w:tcPr>
            <w:tcW w:w="5386" w:type="dxa"/>
          </w:tcPr>
          <w:p w14:paraId="6259D5FB" w14:textId="2C5C9B7E" w:rsidR="00B273B3" w:rsidRPr="0050335C" w:rsidRDefault="00901986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Ü</w:t>
            </w:r>
            <w:r w:rsidR="00B273B3" w:rsidRPr="0050335C">
              <w:rPr>
                <w:rFonts w:ascii="Arial" w:hAnsi="Arial" w:cs="Arial"/>
                <w:sz w:val="18"/>
                <w:szCs w:val="18"/>
              </w:rPr>
              <w:t>ber die Vor-und Nachteile der Mediennutzung reflektieren und darüber schreiben /</w:t>
            </w:r>
            <w:r w:rsidR="00047DAA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B273B3" w:rsidRPr="0050335C">
              <w:rPr>
                <w:rFonts w:ascii="Arial" w:hAnsi="Arial" w:cs="Arial"/>
                <w:sz w:val="18"/>
                <w:szCs w:val="18"/>
              </w:rPr>
              <w:t>Sc</w:t>
            </w:r>
            <w:proofErr w:type="spellEnd"/>
          </w:p>
        </w:tc>
        <w:tc>
          <w:tcPr>
            <w:tcW w:w="2017" w:type="dxa"/>
          </w:tcPr>
          <w:p w14:paraId="2B72E2F7" w14:textId="77777777" w:rsidR="00B273B3" w:rsidRPr="0050335C" w:rsidRDefault="00B273B3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7495" w:rsidRPr="00511433" w14:paraId="4B1A1035" w14:textId="77777777" w:rsidTr="001811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000230F7" w14:textId="33F69280" w:rsidR="00DF7495" w:rsidRPr="00B273B3" w:rsidRDefault="00DF7495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6F1D1286" w14:textId="3C2E2D96" w:rsidR="00DF7495" w:rsidRPr="00B273B3" w:rsidRDefault="00B42A2D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96</w:t>
            </w:r>
          </w:p>
        </w:tc>
        <w:tc>
          <w:tcPr>
            <w:tcW w:w="1701" w:type="dxa"/>
          </w:tcPr>
          <w:p w14:paraId="495C919F" w14:textId="6A324331" w:rsidR="00DF7495" w:rsidRPr="00B273B3" w:rsidRDefault="008D7A5F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B273B3">
              <w:rPr>
                <w:rFonts w:ascii="Arial" w:hAnsi="Arial" w:cs="Arial"/>
                <w:sz w:val="18"/>
                <w:szCs w:val="18"/>
              </w:rPr>
              <w:t>Check-out</w:t>
            </w:r>
          </w:p>
        </w:tc>
        <w:tc>
          <w:tcPr>
            <w:tcW w:w="1134" w:type="dxa"/>
          </w:tcPr>
          <w:p w14:paraId="7F4B5A99" w14:textId="2548B06E" w:rsidR="00DF7495" w:rsidRPr="00B273B3" w:rsidRDefault="008D7A5F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B273B3">
              <w:rPr>
                <w:rFonts w:ascii="Arial" w:hAnsi="Arial" w:cs="Arial"/>
                <w:sz w:val="18"/>
                <w:szCs w:val="18"/>
              </w:rPr>
              <w:t>95</w:t>
            </w:r>
          </w:p>
        </w:tc>
        <w:tc>
          <w:tcPr>
            <w:tcW w:w="2835" w:type="dxa"/>
          </w:tcPr>
          <w:p w14:paraId="08DF979F" w14:textId="32A6B871" w:rsidR="00DF7495" w:rsidRPr="00B273B3" w:rsidRDefault="008D7A5F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B273B3">
              <w:rPr>
                <w:rFonts w:ascii="Arial" w:hAnsi="Arial" w:cs="Arial"/>
                <w:sz w:val="18"/>
                <w:szCs w:val="18"/>
              </w:rPr>
              <w:t xml:space="preserve">“Can </w:t>
            </w:r>
            <w:proofErr w:type="spellStart"/>
            <w:r w:rsidRPr="00B273B3">
              <w:rPr>
                <w:rFonts w:ascii="Arial" w:hAnsi="Arial" w:cs="Arial"/>
                <w:sz w:val="18"/>
                <w:szCs w:val="18"/>
              </w:rPr>
              <w:t>you</w:t>
            </w:r>
            <w:proofErr w:type="spellEnd"/>
            <w:r w:rsidRPr="00B273B3">
              <w:rPr>
                <w:rFonts w:ascii="Arial" w:hAnsi="Arial" w:cs="Arial"/>
                <w:sz w:val="18"/>
                <w:szCs w:val="18"/>
              </w:rPr>
              <w:t>…?”</w:t>
            </w:r>
            <w:r w:rsidR="001D5F28">
              <w:rPr>
                <w:rFonts w:ascii="Arial" w:hAnsi="Arial" w:cs="Arial"/>
                <w:sz w:val="18"/>
                <w:szCs w:val="18"/>
              </w:rPr>
              <w:t xml:space="preserve"> ex. 1-4</w:t>
            </w:r>
          </w:p>
        </w:tc>
        <w:tc>
          <w:tcPr>
            <w:tcW w:w="5386" w:type="dxa"/>
          </w:tcPr>
          <w:p w14:paraId="04C861F1" w14:textId="77C5F58E" w:rsidR="00DF7495" w:rsidRPr="008D7A5F" w:rsidRDefault="008D7A5F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Selbstkontrolle: Die Lernziele der Unit überprüfen</w:t>
            </w:r>
            <w:r w:rsidR="00047DAA">
              <w:rPr>
                <w:rFonts w:ascii="Arial" w:hAnsi="Arial" w:cs="Arial"/>
                <w:sz w:val="18"/>
                <w:szCs w:val="18"/>
              </w:rPr>
              <w:t xml:space="preserve"> / G, WS, </w:t>
            </w:r>
            <w:proofErr w:type="spellStart"/>
            <w:r w:rsidR="00047DAA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</w:p>
        </w:tc>
        <w:tc>
          <w:tcPr>
            <w:tcW w:w="2017" w:type="dxa"/>
          </w:tcPr>
          <w:p w14:paraId="49255DB3" w14:textId="77777777" w:rsidR="00DF7495" w:rsidRDefault="008D7A5F" w:rsidP="001A1EB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WB 60/19-20</w:t>
            </w:r>
          </w:p>
          <w:p w14:paraId="1662105A" w14:textId="3FDE15D1" w:rsidR="00DE26EF" w:rsidRPr="00511433" w:rsidRDefault="00DE26EF" w:rsidP="003A5478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KV 6</w:t>
            </w:r>
            <w:r w:rsidR="003A5478">
              <w:rPr>
                <w:rFonts w:ascii="Arial" w:hAnsi="Arial" w:cs="Arial"/>
                <w:sz w:val="18"/>
                <w:szCs w:val="18"/>
                <w:lang w:val="en-US"/>
              </w:rPr>
              <w:t>3-64</w:t>
            </w:r>
          </w:p>
        </w:tc>
      </w:tr>
      <w:tr w:rsidR="00181177" w:rsidRPr="00181177" w14:paraId="3FBCD5E7" w14:textId="77777777" w:rsidTr="001811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740E450F" w14:textId="77777777" w:rsidR="00181177" w:rsidRPr="00181177" w:rsidRDefault="00181177" w:rsidP="00937234">
            <w:pPr>
              <w:spacing w:line="312" w:lineRule="auto"/>
              <w:rPr>
                <w:rFonts w:ascii="Arial" w:hAnsi="Arial" w:cs="Arial"/>
                <w:sz w:val="18"/>
                <w:szCs w:val="18"/>
                <w:highlight w:val="yellow"/>
                <w:lang w:val="en-US"/>
              </w:rPr>
            </w:pPr>
          </w:p>
        </w:tc>
        <w:tc>
          <w:tcPr>
            <w:tcW w:w="709" w:type="dxa"/>
          </w:tcPr>
          <w:p w14:paraId="627C4DF4" w14:textId="77777777" w:rsidR="00181177" w:rsidRPr="00181177" w:rsidRDefault="00181177" w:rsidP="00937234">
            <w:pPr>
              <w:spacing w:line="312" w:lineRule="auto"/>
              <w:rPr>
                <w:rFonts w:ascii="Arial" w:hAnsi="Arial" w:cs="Arial"/>
                <w:sz w:val="18"/>
                <w:szCs w:val="18"/>
                <w:highlight w:val="yellow"/>
                <w:lang w:val="en-US"/>
              </w:rPr>
            </w:pPr>
          </w:p>
        </w:tc>
        <w:tc>
          <w:tcPr>
            <w:tcW w:w="1701" w:type="dxa"/>
          </w:tcPr>
          <w:p w14:paraId="55C76D12" w14:textId="363ABE82" w:rsidR="00181177" w:rsidRPr="00181177" w:rsidRDefault="00504639" w:rsidP="00937234">
            <w:pPr>
              <w:spacing w:line="312" w:lineRule="auto"/>
              <w:rPr>
                <w:rFonts w:ascii="Arial" w:hAnsi="Arial" w:cs="Arial"/>
                <w:sz w:val="18"/>
                <w:szCs w:val="18"/>
                <w:highlight w:val="yellow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&lt;</w:t>
            </w:r>
            <w:r w:rsidR="00181177" w:rsidRPr="00A35EE0">
              <w:rPr>
                <w:rFonts w:ascii="Arial" w:hAnsi="Arial" w:cs="Arial"/>
                <w:sz w:val="18"/>
                <w:szCs w:val="18"/>
                <w:lang w:val="en-US"/>
              </w:rPr>
              <w:t>Extra Line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&gt;</w:t>
            </w:r>
          </w:p>
        </w:tc>
        <w:tc>
          <w:tcPr>
            <w:tcW w:w="1134" w:type="dxa"/>
          </w:tcPr>
          <w:p w14:paraId="5EB026CD" w14:textId="06AB4B42" w:rsidR="00181177" w:rsidRPr="00181177" w:rsidRDefault="00504639" w:rsidP="00937234">
            <w:pPr>
              <w:spacing w:line="312" w:lineRule="auto"/>
              <w:rPr>
                <w:rFonts w:ascii="Arial" w:hAnsi="Arial" w:cs="Arial"/>
                <w:sz w:val="18"/>
                <w:szCs w:val="18"/>
                <w:highlight w:val="yellow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&lt;</w:t>
            </w:r>
            <w:r w:rsidR="00A35EE0" w:rsidRPr="00C27BFF">
              <w:rPr>
                <w:rFonts w:ascii="Arial" w:hAnsi="Arial" w:cs="Arial"/>
                <w:sz w:val="18"/>
                <w:szCs w:val="18"/>
                <w:lang w:val="en-US"/>
              </w:rPr>
              <w:t>150-151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&gt;</w:t>
            </w:r>
          </w:p>
        </w:tc>
        <w:tc>
          <w:tcPr>
            <w:tcW w:w="2835" w:type="dxa"/>
          </w:tcPr>
          <w:p w14:paraId="26CD6974" w14:textId="7472E822" w:rsidR="00181177" w:rsidRPr="00A35EE0" w:rsidRDefault="00504639" w:rsidP="00937234">
            <w:pPr>
              <w:spacing w:line="312" w:lineRule="auto"/>
              <w:rPr>
                <w:rFonts w:ascii="Arial" w:hAnsi="Arial" w:cs="Arial"/>
                <w:sz w:val="18"/>
                <w:szCs w:val="18"/>
                <w:highlight w:val="yellow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&lt;</w:t>
            </w:r>
            <w:proofErr w:type="spellStart"/>
            <w:r w:rsidR="00181177" w:rsidRPr="00A35EE0">
              <w:rPr>
                <w:rFonts w:ascii="Arial" w:hAnsi="Arial" w:cs="Arial"/>
                <w:sz w:val="18"/>
                <w:szCs w:val="18"/>
              </w:rPr>
              <w:t>Ten</w:t>
            </w:r>
            <w:proofErr w:type="spellEnd"/>
            <w:r w:rsidR="00181177" w:rsidRPr="00A35EE0">
              <w:rPr>
                <w:rFonts w:ascii="Arial" w:hAnsi="Arial" w:cs="Arial"/>
                <w:sz w:val="18"/>
                <w:szCs w:val="18"/>
              </w:rPr>
              <w:t xml:space="preserve">-tonne </w:t>
            </w:r>
            <w:proofErr w:type="spellStart"/>
            <w:r w:rsidR="00181177" w:rsidRPr="00A35EE0">
              <w:rPr>
                <w:rFonts w:ascii="Arial" w:hAnsi="Arial" w:cs="Arial"/>
                <w:sz w:val="18"/>
                <w:szCs w:val="18"/>
              </w:rPr>
              <w:t>truck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>&gt;</w:t>
            </w:r>
          </w:p>
        </w:tc>
        <w:tc>
          <w:tcPr>
            <w:tcW w:w="5386" w:type="dxa"/>
          </w:tcPr>
          <w:p w14:paraId="31535EF5" w14:textId="7740534A" w:rsidR="00181177" w:rsidRPr="00181177" w:rsidRDefault="00504639" w:rsidP="00937234">
            <w:pPr>
              <w:spacing w:line="312" w:lineRule="auto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504639">
              <w:rPr>
                <w:rFonts w:ascii="Arial" w:hAnsi="Arial" w:cs="Arial"/>
                <w:sz w:val="18"/>
                <w:szCs w:val="18"/>
              </w:rPr>
              <w:t>&lt;</w:t>
            </w:r>
            <w:r>
              <w:rPr>
                <w:rFonts w:ascii="Arial" w:hAnsi="Arial" w:cs="Arial"/>
                <w:sz w:val="18"/>
                <w:szCs w:val="18"/>
              </w:rPr>
              <w:t>L</w:t>
            </w:r>
            <w:r w:rsidR="00181177">
              <w:rPr>
                <w:rFonts w:ascii="Arial" w:hAnsi="Arial" w:cs="Arial"/>
                <w:sz w:val="18"/>
                <w:szCs w:val="18"/>
              </w:rPr>
              <w:t>ängere Textarbeit; d</w:t>
            </w:r>
            <w:r w:rsidR="00181177" w:rsidRPr="00827CC7">
              <w:rPr>
                <w:rFonts w:ascii="Arial" w:hAnsi="Arial" w:cs="Arial"/>
                <w:sz w:val="18"/>
                <w:szCs w:val="18"/>
              </w:rPr>
              <w:t xml:space="preserve">ie Geschichte </w:t>
            </w:r>
            <w:r w:rsidR="00181177">
              <w:rPr>
                <w:rFonts w:ascii="Arial" w:hAnsi="Arial" w:cs="Arial"/>
                <w:sz w:val="18"/>
                <w:szCs w:val="18"/>
              </w:rPr>
              <w:t>kann fakultativ nach Unit 5 eingesetzt werden.</w:t>
            </w:r>
            <w:r w:rsidRPr="00504639"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017" w:type="dxa"/>
          </w:tcPr>
          <w:p w14:paraId="473C9C8D" w14:textId="77777777" w:rsidR="00504639" w:rsidRDefault="00504639" w:rsidP="00937234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CD S2/40-44</w:t>
            </w:r>
          </w:p>
          <w:p w14:paraId="7B4EA423" w14:textId="602266C6" w:rsidR="00504639" w:rsidRDefault="00504639" w:rsidP="00937234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CD L4/36-40</w:t>
            </w:r>
          </w:p>
          <w:p w14:paraId="7F63EF0C" w14:textId="77777777" w:rsidR="00181177" w:rsidRPr="006C04DD" w:rsidRDefault="00181177" w:rsidP="00937234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6C04DD">
              <w:rPr>
                <w:rFonts w:ascii="Arial" w:hAnsi="Arial" w:cs="Arial"/>
                <w:sz w:val="18"/>
                <w:szCs w:val="18"/>
                <w:lang w:val="en-US"/>
              </w:rPr>
              <w:t>Folie</w:t>
            </w:r>
            <w:proofErr w:type="spellEnd"/>
            <w:r w:rsidRPr="006C04DD">
              <w:rPr>
                <w:rFonts w:ascii="Arial" w:hAnsi="Arial" w:cs="Arial"/>
                <w:sz w:val="18"/>
                <w:szCs w:val="18"/>
                <w:lang w:val="en-US"/>
              </w:rPr>
              <w:t xml:space="preserve"> 39</w:t>
            </w:r>
          </w:p>
          <w:p w14:paraId="666EB258" w14:textId="66A359D1" w:rsidR="006C04DD" w:rsidRPr="00504639" w:rsidRDefault="003A5478" w:rsidP="00937234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KV 86, 87</w:t>
            </w:r>
          </w:p>
        </w:tc>
      </w:tr>
    </w:tbl>
    <w:p w14:paraId="7F56CAF9" w14:textId="12FBC788" w:rsidR="00DF7495" w:rsidRDefault="00DF7495" w:rsidP="00236568">
      <w:pPr>
        <w:spacing w:after="0" w:line="312" w:lineRule="auto"/>
        <w:rPr>
          <w:rFonts w:ascii="Arial" w:hAnsi="Arial" w:cs="Arial"/>
          <w:b/>
          <w:sz w:val="18"/>
          <w:szCs w:val="18"/>
          <w:lang w:val="en-US"/>
        </w:rPr>
      </w:pPr>
    </w:p>
    <w:p w14:paraId="1EA73C83" w14:textId="792C949F" w:rsidR="00371559" w:rsidRDefault="00371559" w:rsidP="00236568">
      <w:pPr>
        <w:spacing w:after="0" w:line="312" w:lineRule="auto"/>
        <w:rPr>
          <w:rFonts w:ascii="Arial" w:hAnsi="Arial" w:cs="Arial"/>
          <w:b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  <w:lang w:val="en-US"/>
        </w:rPr>
        <w:t>Focus 3: The Celts and the Romans in Britain</w:t>
      </w:r>
    </w:p>
    <w:p w14:paraId="584F66EE" w14:textId="77777777" w:rsidR="00371559" w:rsidRDefault="00371559" w:rsidP="00236568">
      <w:pPr>
        <w:spacing w:after="0" w:line="312" w:lineRule="auto"/>
        <w:rPr>
          <w:rFonts w:ascii="Arial" w:hAnsi="Arial" w:cs="Arial"/>
          <w:b/>
          <w:sz w:val="18"/>
          <w:szCs w:val="18"/>
          <w:lang w:val="en-US"/>
        </w:rPr>
      </w:pPr>
    </w:p>
    <w:p w14:paraId="3E4E81A3" w14:textId="4B4E973C" w:rsidR="00371559" w:rsidRDefault="008A7551" w:rsidP="00236568">
      <w:pPr>
        <w:spacing w:after="0" w:line="312" w:lineRule="auto"/>
        <w:rPr>
          <w:rFonts w:ascii="Arial" w:hAnsi="Arial" w:cs="Arial"/>
          <w:sz w:val="18"/>
          <w:szCs w:val="18"/>
        </w:rPr>
      </w:pPr>
      <w:r w:rsidRPr="008A7551">
        <w:rPr>
          <w:rFonts w:ascii="Arial" w:hAnsi="Arial" w:cs="Arial"/>
          <w:sz w:val="18"/>
          <w:szCs w:val="18"/>
        </w:rPr>
        <w:t>Die Schüler erhalten erste Eindr</w:t>
      </w:r>
      <w:r>
        <w:rPr>
          <w:rFonts w:ascii="Arial" w:hAnsi="Arial" w:cs="Arial"/>
          <w:sz w:val="18"/>
          <w:szCs w:val="18"/>
        </w:rPr>
        <w:t>ü</w:t>
      </w:r>
      <w:r w:rsidRPr="008A7551">
        <w:rPr>
          <w:rFonts w:ascii="Arial" w:hAnsi="Arial" w:cs="Arial"/>
          <w:sz w:val="18"/>
          <w:szCs w:val="18"/>
        </w:rPr>
        <w:t xml:space="preserve">cke </w:t>
      </w:r>
      <w:r>
        <w:rPr>
          <w:rFonts w:ascii="Arial" w:hAnsi="Arial" w:cs="Arial"/>
          <w:sz w:val="18"/>
          <w:szCs w:val="18"/>
        </w:rPr>
        <w:t>u</w:t>
      </w:r>
      <w:r w:rsidRPr="008A7551">
        <w:rPr>
          <w:rFonts w:ascii="Arial" w:hAnsi="Arial" w:cs="Arial"/>
          <w:sz w:val="18"/>
          <w:szCs w:val="18"/>
        </w:rPr>
        <w:t xml:space="preserve">nd Informationen über die Geschichte und den Einfluss der Kelten und Römer in Großbritannien. </w:t>
      </w:r>
    </w:p>
    <w:p w14:paraId="71AFC819" w14:textId="77777777" w:rsidR="001E147E" w:rsidRDefault="001E147E" w:rsidP="00236568">
      <w:pPr>
        <w:spacing w:after="0" w:line="312" w:lineRule="auto"/>
        <w:rPr>
          <w:rFonts w:ascii="Arial" w:hAnsi="Arial" w:cs="Arial"/>
          <w:sz w:val="18"/>
          <w:szCs w:val="18"/>
        </w:rPr>
      </w:pPr>
    </w:p>
    <w:tbl>
      <w:tblPr>
        <w:tblStyle w:val="Tabellenraster1"/>
        <w:tblW w:w="14604" w:type="dxa"/>
        <w:tblInd w:w="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0" w:type="dxa"/>
        </w:tblCellMar>
        <w:tblLook w:val="01E0" w:firstRow="1" w:lastRow="1" w:firstColumn="1" w:lastColumn="1" w:noHBand="0" w:noVBand="0"/>
      </w:tblPr>
      <w:tblGrid>
        <w:gridCol w:w="822"/>
        <w:gridCol w:w="709"/>
        <w:gridCol w:w="1701"/>
        <w:gridCol w:w="1134"/>
        <w:gridCol w:w="2835"/>
        <w:gridCol w:w="5386"/>
        <w:gridCol w:w="2017"/>
      </w:tblGrid>
      <w:tr w:rsidR="001E147E" w:rsidRPr="003C2DD5" w14:paraId="5455D3EA" w14:textId="77777777" w:rsidTr="001E147E">
        <w:tc>
          <w:tcPr>
            <w:tcW w:w="82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C0C06F" w14:textId="77777777" w:rsidR="001E147E" w:rsidRPr="003C2DD5" w:rsidRDefault="001E147E" w:rsidP="00192FD7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UW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A339EA" w14:textId="77777777" w:rsidR="001E147E" w:rsidRPr="003C2DD5" w:rsidRDefault="001E147E" w:rsidP="00192FD7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Std.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F1ACCE" w14:textId="77777777" w:rsidR="001E147E" w:rsidRPr="003C2DD5" w:rsidRDefault="001E147E" w:rsidP="00192FD7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C2DD5">
              <w:rPr>
                <w:rFonts w:ascii="Arial" w:hAnsi="Arial" w:cs="Arial"/>
                <w:b/>
                <w:sz w:val="18"/>
                <w:szCs w:val="18"/>
              </w:rPr>
              <w:t>Lektionsteil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7F6322" w14:textId="77777777" w:rsidR="001E147E" w:rsidRPr="003C2DD5" w:rsidRDefault="001E147E" w:rsidP="00192FD7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Seite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470AD26A" w14:textId="77777777" w:rsidR="001E147E" w:rsidRPr="003C2DD5" w:rsidRDefault="001E147E" w:rsidP="00192FD7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Aufgabe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0536F5CB" w14:textId="77777777" w:rsidR="001E147E" w:rsidRPr="003C2DD5" w:rsidRDefault="001E147E" w:rsidP="00192FD7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Inhalte / Kompetenzen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28801296" w14:textId="77777777" w:rsidR="001E147E" w:rsidRPr="003C2DD5" w:rsidRDefault="001E147E" w:rsidP="00192FD7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Begleitmaterialien</w:t>
            </w:r>
          </w:p>
        </w:tc>
      </w:tr>
      <w:tr w:rsidR="001E147E" w:rsidRPr="00511433" w14:paraId="7B587882" w14:textId="77777777" w:rsidTr="001E14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7B7E76F8" w14:textId="7AAE6C84" w:rsidR="001E147E" w:rsidRPr="00511433" w:rsidRDefault="00A91225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25</w:t>
            </w:r>
          </w:p>
        </w:tc>
        <w:tc>
          <w:tcPr>
            <w:tcW w:w="709" w:type="dxa"/>
          </w:tcPr>
          <w:p w14:paraId="3DA71569" w14:textId="1F5A4DA2" w:rsidR="001E147E" w:rsidRPr="00511433" w:rsidRDefault="00B42A2D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97</w:t>
            </w:r>
          </w:p>
        </w:tc>
        <w:tc>
          <w:tcPr>
            <w:tcW w:w="1701" w:type="dxa"/>
          </w:tcPr>
          <w:p w14:paraId="4DED26CC" w14:textId="3A301A42" w:rsidR="001E147E" w:rsidRPr="00511433" w:rsidRDefault="001E147E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Focus 3</w:t>
            </w:r>
          </w:p>
        </w:tc>
        <w:tc>
          <w:tcPr>
            <w:tcW w:w="1134" w:type="dxa"/>
          </w:tcPr>
          <w:p w14:paraId="1DF64F28" w14:textId="6D0EC794" w:rsidR="001E147E" w:rsidRPr="00511433" w:rsidRDefault="001E147E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96</w:t>
            </w:r>
          </w:p>
        </w:tc>
        <w:tc>
          <w:tcPr>
            <w:tcW w:w="2835" w:type="dxa"/>
          </w:tcPr>
          <w:p w14:paraId="2DB2CC19" w14:textId="7C22334A" w:rsidR="001E147E" w:rsidRDefault="001E147E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“The Celts and the Romans in Britain”</w:t>
            </w:r>
            <w:r w:rsidR="00645FE1">
              <w:rPr>
                <w:rFonts w:ascii="Arial" w:hAnsi="Arial" w:cs="Arial"/>
                <w:sz w:val="18"/>
                <w:szCs w:val="18"/>
                <w:lang w:val="en-US"/>
              </w:rPr>
              <w:t xml:space="preserve">, </w:t>
            </w:r>
          </w:p>
          <w:p w14:paraId="0D476C5A" w14:textId="1A3D29C6" w:rsidR="001E147E" w:rsidRPr="002821EC" w:rsidRDefault="005A78BC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ex. 1</w:t>
            </w:r>
          </w:p>
        </w:tc>
        <w:tc>
          <w:tcPr>
            <w:tcW w:w="5386" w:type="dxa"/>
          </w:tcPr>
          <w:p w14:paraId="41D43D5F" w14:textId="2981C6DC" w:rsidR="001E147E" w:rsidRDefault="00901986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901986">
              <w:rPr>
                <w:rFonts w:ascii="Arial" w:hAnsi="Arial" w:cs="Arial"/>
                <w:sz w:val="18"/>
                <w:szCs w:val="18"/>
              </w:rPr>
              <w:t>E</w:t>
            </w:r>
            <w:r w:rsidR="005B69D9" w:rsidRPr="005B69D9">
              <w:rPr>
                <w:rFonts w:ascii="Arial" w:hAnsi="Arial" w:cs="Arial"/>
                <w:sz w:val="18"/>
                <w:szCs w:val="18"/>
              </w:rPr>
              <w:t xml:space="preserve">inem Text die wichtigsten Informationen entnehmen und eine Zeitleiste zum Einfluss der Römer </w:t>
            </w:r>
            <w:r w:rsidR="00557DF4">
              <w:rPr>
                <w:rFonts w:ascii="Arial" w:hAnsi="Arial" w:cs="Arial"/>
                <w:sz w:val="18"/>
                <w:szCs w:val="18"/>
              </w:rPr>
              <w:t>in Großbritannien</w:t>
            </w:r>
            <w:r w:rsidR="00645FE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B69D9" w:rsidRPr="005B69D9">
              <w:rPr>
                <w:rFonts w:ascii="Arial" w:hAnsi="Arial" w:cs="Arial"/>
                <w:sz w:val="18"/>
                <w:szCs w:val="18"/>
              </w:rPr>
              <w:t>erstellen / H, L</w:t>
            </w:r>
            <w:r w:rsidR="00557DF4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="00557DF4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  <w:r w:rsidR="00504639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="00504639">
              <w:rPr>
                <w:rFonts w:ascii="Arial" w:hAnsi="Arial" w:cs="Arial"/>
                <w:sz w:val="18"/>
                <w:szCs w:val="18"/>
              </w:rPr>
              <w:t>Sc</w:t>
            </w:r>
            <w:proofErr w:type="spellEnd"/>
          </w:p>
          <w:p w14:paraId="081482BA" w14:textId="5017F30E" w:rsidR="00557DF4" w:rsidRPr="005B69D9" w:rsidRDefault="00557DF4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7" w:type="dxa"/>
          </w:tcPr>
          <w:p w14:paraId="7C21BAC6" w14:textId="66496599" w:rsidR="001E147E" w:rsidRDefault="001E147E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CD S2/13</w:t>
            </w:r>
          </w:p>
          <w:p w14:paraId="728B48A6" w14:textId="6460D61E" w:rsidR="001E147E" w:rsidRDefault="001E147E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CD L3/3</w:t>
            </w:r>
            <w:r w:rsidR="00504639">
              <w:rPr>
                <w:rFonts w:ascii="Arial" w:hAnsi="Arial" w:cs="Arial"/>
                <w:sz w:val="18"/>
                <w:szCs w:val="18"/>
                <w:lang w:val="en-US"/>
              </w:rPr>
              <w:t>5</w:t>
            </w:r>
          </w:p>
          <w:p w14:paraId="37785C7B" w14:textId="77777777" w:rsidR="001E147E" w:rsidRDefault="001E147E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WB 61/1</w:t>
            </w:r>
          </w:p>
          <w:p w14:paraId="1C45B355" w14:textId="77777777" w:rsidR="00CD39CD" w:rsidRDefault="00CD39CD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Folie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29-30</w:t>
            </w:r>
          </w:p>
          <w:p w14:paraId="15E7DEBB" w14:textId="6F90C499" w:rsidR="00FC6485" w:rsidRPr="00511433" w:rsidRDefault="003A5478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KV 65</w:t>
            </w:r>
          </w:p>
        </w:tc>
      </w:tr>
      <w:tr w:rsidR="005A78BC" w:rsidRPr="00511433" w14:paraId="283DCF60" w14:textId="77777777" w:rsidTr="001E14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070190C2" w14:textId="77777777" w:rsidR="005A78BC" w:rsidRPr="00E812A0" w:rsidRDefault="005A78BC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highlight w:val="green"/>
                <w:lang w:val="en-US"/>
              </w:rPr>
            </w:pPr>
          </w:p>
        </w:tc>
        <w:tc>
          <w:tcPr>
            <w:tcW w:w="709" w:type="dxa"/>
          </w:tcPr>
          <w:p w14:paraId="621B1CFE" w14:textId="6660F4C0" w:rsidR="005A78BC" w:rsidRPr="0050335C" w:rsidRDefault="00B42A2D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0335C">
              <w:rPr>
                <w:rFonts w:ascii="Arial" w:hAnsi="Arial" w:cs="Arial"/>
                <w:sz w:val="18"/>
                <w:szCs w:val="18"/>
                <w:lang w:val="en-US"/>
              </w:rPr>
              <w:t>98</w:t>
            </w:r>
          </w:p>
        </w:tc>
        <w:tc>
          <w:tcPr>
            <w:tcW w:w="1701" w:type="dxa"/>
          </w:tcPr>
          <w:p w14:paraId="45343728" w14:textId="77777777" w:rsidR="005A78BC" w:rsidRPr="0050335C" w:rsidRDefault="005A78BC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7F34CF2C" w14:textId="194D8436" w:rsidR="005A78BC" w:rsidRPr="0050335C" w:rsidRDefault="0050335C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0335C">
              <w:rPr>
                <w:rFonts w:ascii="Arial" w:hAnsi="Arial" w:cs="Arial"/>
                <w:sz w:val="18"/>
                <w:szCs w:val="18"/>
                <w:lang w:val="en-US"/>
              </w:rPr>
              <w:t>97</w:t>
            </w:r>
          </w:p>
        </w:tc>
        <w:tc>
          <w:tcPr>
            <w:tcW w:w="2835" w:type="dxa"/>
          </w:tcPr>
          <w:p w14:paraId="27FCBC6D" w14:textId="49E54C44" w:rsidR="005A78BC" w:rsidRPr="0050335C" w:rsidRDefault="005A78BC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0335C">
              <w:rPr>
                <w:rFonts w:ascii="Arial" w:hAnsi="Arial" w:cs="Arial"/>
                <w:sz w:val="18"/>
                <w:szCs w:val="18"/>
                <w:lang w:val="en-US"/>
              </w:rPr>
              <w:t>ex. 2-3</w:t>
            </w:r>
          </w:p>
        </w:tc>
        <w:tc>
          <w:tcPr>
            <w:tcW w:w="5386" w:type="dxa"/>
          </w:tcPr>
          <w:p w14:paraId="5888F48E" w14:textId="50A017EB" w:rsidR="00683C91" w:rsidRDefault="00683C91" w:rsidP="005A78BC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Anhand der Informationen in einem Text einem/einer französischen Bekannten über Kelten und Römer etwas erzählen / IKK</w:t>
            </w:r>
          </w:p>
          <w:p w14:paraId="700A059D" w14:textId="77777777" w:rsidR="005A78BC" w:rsidRPr="0050335C" w:rsidRDefault="005A78BC" w:rsidP="005A78BC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Anhand von Landkarten die römischen Namen englischer Städte herausfinden / IKK</w:t>
            </w:r>
          </w:p>
          <w:p w14:paraId="25D57BBD" w14:textId="48BDA2C2" w:rsidR="005A78BC" w:rsidRPr="0050335C" w:rsidRDefault="005A78BC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 xml:space="preserve">Einem </w:t>
            </w:r>
            <w:proofErr w:type="spellStart"/>
            <w:r w:rsidRPr="0050335C">
              <w:rPr>
                <w:rFonts w:ascii="Arial" w:hAnsi="Arial" w:cs="Arial"/>
                <w:sz w:val="18"/>
                <w:szCs w:val="18"/>
              </w:rPr>
              <w:t>Hörtext</w:t>
            </w:r>
            <w:proofErr w:type="spellEnd"/>
            <w:r w:rsidRPr="0050335C">
              <w:rPr>
                <w:rFonts w:ascii="Arial" w:hAnsi="Arial" w:cs="Arial"/>
                <w:sz w:val="18"/>
                <w:szCs w:val="18"/>
              </w:rPr>
              <w:t xml:space="preserve"> Informationen zu Fort </w:t>
            </w:r>
            <w:proofErr w:type="spellStart"/>
            <w:r w:rsidRPr="0050335C">
              <w:rPr>
                <w:rFonts w:ascii="Arial" w:hAnsi="Arial" w:cs="Arial"/>
                <w:sz w:val="18"/>
                <w:szCs w:val="18"/>
              </w:rPr>
              <w:t>Vindolanda</w:t>
            </w:r>
            <w:proofErr w:type="spellEnd"/>
            <w:r w:rsidRPr="0050335C">
              <w:rPr>
                <w:rFonts w:ascii="Arial" w:hAnsi="Arial" w:cs="Arial"/>
                <w:sz w:val="18"/>
                <w:szCs w:val="18"/>
              </w:rPr>
              <w:t xml:space="preserve"> entnehmen und in eine Z</w:t>
            </w:r>
            <w:r w:rsidR="00683C91">
              <w:rPr>
                <w:rFonts w:ascii="Arial" w:hAnsi="Arial" w:cs="Arial"/>
                <w:sz w:val="18"/>
                <w:szCs w:val="18"/>
              </w:rPr>
              <w:t xml:space="preserve">eitleiste integrieren / H, IKK </w:t>
            </w:r>
          </w:p>
        </w:tc>
        <w:tc>
          <w:tcPr>
            <w:tcW w:w="2017" w:type="dxa"/>
          </w:tcPr>
          <w:p w14:paraId="30F184D7" w14:textId="77777777" w:rsidR="005A78BC" w:rsidRPr="0050335C" w:rsidRDefault="00B319CE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0335C">
              <w:rPr>
                <w:rFonts w:ascii="Arial" w:hAnsi="Arial" w:cs="Arial"/>
                <w:sz w:val="18"/>
                <w:szCs w:val="18"/>
                <w:lang w:val="en-US"/>
              </w:rPr>
              <w:t>CD S2/14</w:t>
            </w:r>
          </w:p>
          <w:p w14:paraId="7109AD2A" w14:textId="7FADF2BD" w:rsidR="00B319CE" w:rsidRPr="0050335C" w:rsidRDefault="00B319CE" w:rsidP="00B319CE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0335C">
              <w:rPr>
                <w:rFonts w:ascii="Arial" w:hAnsi="Arial" w:cs="Arial"/>
                <w:sz w:val="18"/>
                <w:szCs w:val="18"/>
                <w:lang w:val="en-US"/>
              </w:rPr>
              <w:t>CD L3/</w:t>
            </w:r>
            <w:r w:rsidR="00504639">
              <w:rPr>
                <w:rFonts w:ascii="Arial" w:hAnsi="Arial" w:cs="Arial"/>
                <w:sz w:val="18"/>
                <w:szCs w:val="18"/>
                <w:lang w:val="en-US"/>
              </w:rPr>
              <w:t>36-37</w:t>
            </w:r>
          </w:p>
          <w:p w14:paraId="26635B90" w14:textId="1B450ECF" w:rsidR="00B319CE" w:rsidRDefault="00B319CE" w:rsidP="00B319CE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0335C">
              <w:rPr>
                <w:rFonts w:ascii="Arial" w:hAnsi="Arial" w:cs="Arial"/>
                <w:sz w:val="18"/>
                <w:szCs w:val="18"/>
                <w:lang w:val="en-US"/>
              </w:rPr>
              <w:t>WB 62/2-3</w:t>
            </w:r>
          </w:p>
          <w:p w14:paraId="2716104D" w14:textId="1FD31C3E" w:rsidR="00CD39CD" w:rsidRDefault="00CD39CD" w:rsidP="00B319CE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Folie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3A5478">
              <w:rPr>
                <w:rFonts w:ascii="Arial" w:hAnsi="Arial" w:cs="Arial"/>
                <w:sz w:val="18"/>
                <w:szCs w:val="18"/>
                <w:lang w:val="en-US"/>
              </w:rPr>
              <w:t>29-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30</w:t>
            </w:r>
          </w:p>
          <w:p w14:paraId="6E461653" w14:textId="2694276A" w:rsidR="00FC6485" w:rsidRPr="0050335C" w:rsidRDefault="003A5478" w:rsidP="00B319CE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KV 66</w:t>
            </w:r>
          </w:p>
          <w:p w14:paraId="09F8C8D8" w14:textId="52C8243C" w:rsidR="00B319CE" w:rsidRPr="0050335C" w:rsidRDefault="00B319CE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1E147E" w:rsidRPr="00511433" w14:paraId="7F5BCB43" w14:textId="77777777" w:rsidTr="001E14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64F7B174" w14:textId="3C81FD7A" w:rsidR="001E147E" w:rsidRPr="00511433" w:rsidRDefault="001E147E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</w:tcPr>
          <w:p w14:paraId="0D5FA17C" w14:textId="2A7E79C0" w:rsidR="001E147E" w:rsidRPr="00511433" w:rsidRDefault="00B42A2D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99</w:t>
            </w:r>
          </w:p>
        </w:tc>
        <w:tc>
          <w:tcPr>
            <w:tcW w:w="1701" w:type="dxa"/>
          </w:tcPr>
          <w:p w14:paraId="28C2CC91" w14:textId="77777777" w:rsidR="001E147E" w:rsidRPr="00511433" w:rsidRDefault="001E147E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542EAB32" w14:textId="14CC3B60" w:rsidR="001E147E" w:rsidRPr="00511433" w:rsidRDefault="00B64F77" w:rsidP="00B64F7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9A3CB6">
              <w:rPr>
                <w:rFonts w:ascii="Arial" w:hAnsi="Arial" w:cs="Arial"/>
                <w:sz w:val="18"/>
                <w:szCs w:val="18"/>
                <w:lang w:val="en-US"/>
              </w:rPr>
              <w:t>97</w:t>
            </w:r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835" w:type="dxa"/>
          </w:tcPr>
          <w:p w14:paraId="1D6A72CF" w14:textId="3ECD8E9F" w:rsidR="001E147E" w:rsidRPr="002821EC" w:rsidRDefault="00B64F77" w:rsidP="00B64F7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5A78BC">
              <w:rPr>
                <w:rFonts w:ascii="Arial" w:hAnsi="Arial" w:cs="Arial"/>
                <w:sz w:val="18"/>
                <w:szCs w:val="18"/>
                <w:lang w:val="en-US"/>
              </w:rPr>
              <w:t xml:space="preserve">ex. </w:t>
            </w:r>
            <w:r w:rsidR="009A3CB6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5386" w:type="dxa"/>
          </w:tcPr>
          <w:p w14:paraId="17C33A48" w14:textId="18FCCC69" w:rsidR="008C3A09" w:rsidRPr="008D7A5F" w:rsidRDefault="00B64F77" w:rsidP="00B64F7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5A78BC">
              <w:rPr>
                <w:rFonts w:ascii="Arial" w:hAnsi="Arial" w:cs="Arial"/>
                <w:sz w:val="18"/>
                <w:szCs w:val="18"/>
              </w:rPr>
              <w:t>Informationen üb</w:t>
            </w:r>
            <w:r w:rsidR="008C3A09">
              <w:rPr>
                <w:rFonts w:ascii="Arial" w:hAnsi="Arial" w:cs="Arial"/>
                <w:sz w:val="18"/>
                <w:szCs w:val="18"/>
              </w:rPr>
              <w:t xml:space="preserve">er den Einfluss der Römer in der eigenen Region </w:t>
            </w:r>
            <w:r w:rsidR="005A78BC">
              <w:rPr>
                <w:rFonts w:ascii="Arial" w:hAnsi="Arial" w:cs="Arial"/>
                <w:sz w:val="18"/>
                <w:szCs w:val="18"/>
              </w:rPr>
              <w:t xml:space="preserve">recherchieren und in einem </w:t>
            </w:r>
            <w:proofErr w:type="spellStart"/>
            <w:r w:rsidR="005A78BC" w:rsidRPr="005A78BC">
              <w:rPr>
                <w:rFonts w:ascii="Arial" w:hAnsi="Arial" w:cs="Arial"/>
                <w:i/>
                <w:sz w:val="18"/>
                <w:szCs w:val="18"/>
              </w:rPr>
              <w:t>one</w:t>
            </w:r>
            <w:proofErr w:type="spellEnd"/>
            <w:r w:rsidR="005A78BC" w:rsidRPr="005A78BC">
              <w:rPr>
                <w:rFonts w:ascii="Arial" w:hAnsi="Arial" w:cs="Arial"/>
                <w:i/>
                <w:sz w:val="18"/>
                <w:szCs w:val="18"/>
              </w:rPr>
              <w:t xml:space="preserve">-minute </w:t>
            </w:r>
            <w:proofErr w:type="spellStart"/>
            <w:r w:rsidR="005A78BC" w:rsidRPr="005A78BC">
              <w:rPr>
                <w:rFonts w:ascii="Arial" w:hAnsi="Arial" w:cs="Arial"/>
                <w:i/>
                <w:sz w:val="18"/>
                <w:szCs w:val="18"/>
              </w:rPr>
              <w:t>talk</w:t>
            </w:r>
            <w:proofErr w:type="spellEnd"/>
            <w:r w:rsidR="005A78BC" w:rsidRPr="005A78BC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="005A78BC">
              <w:rPr>
                <w:rFonts w:ascii="Arial" w:hAnsi="Arial" w:cs="Arial"/>
                <w:sz w:val="18"/>
                <w:szCs w:val="18"/>
              </w:rPr>
              <w:t>präsentieren</w:t>
            </w:r>
            <w:r w:rsidR="008C3A09">
              <w:rPr>
                <w:rFonts w:ascii="Arial" w:hAnsi="Arial" w:cs="Arial"/>
                <w:sz w:val="18"/>
                <w:szCs w:val="18"/>
              </w:rPr>
              <w:t xml:space="preserve"> / IKK, </w:t>
            </w:r>
            <w:proofErr w:type="spellStart"/>
            <w:r w:rsidR="008C3A09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017" w:type="dxa"/>
          </w:tcPr>
          <w:p w14:paraId="379F8FC8" w14:textId="1BAB6B17" w:rsidR="009A3CB6" w:rsidRPr="00EF1905" w:rsidRDefault="009A3CB6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F9C5047" w14:textId="77777777" w:rsidR="001E147E" w:rsidRDefault="001E147E" w:rsidP="00236568">
      <w:pPr>
        <w:spacing w:after="0" w:line="312" w:lineRule="auto"/>
        <w:rPr>
          <w:rFonts w:ascii="Arial" w:hAnsi="Arial" w:cs="Arial"/>
          <w:sz w:val="18"/>
          <w:szCs w:val="18"/>
        </w:rPr>
      </w:pPr>
    </w:p>
    <w:p w14:paraId="4534BAC2" w14:textId="77777777" w:rsidR="004955AE" w:rsidRDefault="004955AE" w:rsidP="00236568">
      <w:pPr>
        <w:spacing w:after="0" w:line="312" w:lineRule="auto"/>
        <w:rPr>
          <w:rFonts w:ascii="Arial" w:hAnsi="Arial" w:cs="Arial"/>
          <w:b/>
          <w:sz w:val="18"/>
          <w:szCs w:val="18"/>
        </w:rPr>
      </w:pPr>
    </w:p>
    <w:p w14:paraId="4BFE6243" w14:textId="77777777" w:rsidR="00224970" w:rsidRDefault="00224970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14:paraId="292EDF8C" w14:textId="3B15BCF2" w:rsidR="008A7551" w:rsidRPr="00921E24" w:rsidRDefault="00921E24" w:rsidP="00236568">
      <w:pPr>
        <w:spacing w:after="0" w:line="312" w:lineRule="auto"/>
        <w:rPr>
          <w:rFonts w:ascii="Arial" w:hAnsi="Arial" w:cs="Arial"/>
          <w:b/>
          <w:sz w:val="18"/>
          <w:szCs w:val="18"/>
        </w:rPr>
      </w:pPr>
      <w:r w:rsidRPr="00921E24">
        <w:rPr>
          <w:rFonts w:ascii="Arial" w:hAnsi="Arial" w:cs="Arial"/>
          <w:b/>
          <w:sz w:val="18"/>
          <w:szCs w:val="18"/>
        </w:rPr>
        <w:lastRenderedPageBreak/>
        <w:t xml:space="preserve">Unit 6: Goodbye Greenwich </w:t>
      </w:r>
    </w:p>
    <w:p w14:paraId="0FC7AF9F" w14:textId="77777777" w:rsidR="00921E24" w:rsidRDefault="00921E24" w:rsidP="00236568">
      <w:pPr>
        <w:spacing w:after="0" w:line="312" w:lineRule="auto"/>
        <w:rPr>
          <w:rFonts w:ascii="Arial" w:hAnsi="Arial" w:cs="Arial"/>
          <w:sz w:val="18"/>
          <w:szCs w:val="18"/>
        </w:rPr>
      </w:pPr>
    </w:p>
    <w:p w14:paraId="44ED417F" w14:textId="61CF4058" w:rsidR="00921E24" w:rsidRDefault="00921E24" w:rsidP="00236568">
      <w:pPr>
        <w:spacing w:after="0" w:line="312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Die Schüler </w:t>
      </w:r>
      <w:r w:rsidR="00DF618A">
        <w:rPr>
          <w:rFonts w:ascii="Arial" w:hAnsi="Arial" w:cs="Arial"/>
          <w:sz w:val="18"/>
          <w:szCs w:val="18"/>
        </w:rPr>
        <w:t xml:space="preserve">vertiefen ihre Fähigkeiten </w:t>
      </w:r>
      <w:r>
        <w:rPr>
          <w:rFonts w:ascii="Arial" w:hAnsi="Arial" w:cs="Arial"/>
          <w:sz w:val="18"/>
          <w:szCs w:val="18"/>
        </w:rPr>
        <w:t>über Pläne für eine Reise zu sprechen</w:t>
      </w:r>
      <w:r w:rsidR="00DF618A">
        <w:rPr>
          <w:rFonts w:ascii="Arial" w:hAnsi="Arial" w:cs="Arial"/>
          <w:sz w:val="18"/>
          <w:szCs w:val="18"/>
        </w:rPr>
        <w:t xml:space="preserve"> </w:t>
      </w:r>
      <w:r w:rsidR="003351D8">
        <w:rPr>
          <w:rFonts w:ascii="Arial" w:hAnsi="Arial" w:cs="Arial"/>
          <w:sz w:val="18"/>
          <w:szCs w:val="18"/>
        </w:rPr>
        <w:t>sowie</w:t>
      </w:r>
      <w:r w:rsidR="00DF618A">
        <w:rPr>
          <w:rFonts w:ascii="Arial" w:hAnsi="Arial" w:cs="Arial"/>
          <w:sz w:val="18"/>
          <w:szCs w:val="18"/>
        </w:rPr>
        <w:t xml:space="preserve"> Orte zu beschreiben</w:t>
      </w:r>
      <w:r>
        <w:rPr>
          <w:rFonts w:ascii="Arial" w:hAnsi="Arial" w:cs="Arial"/>
          <w:sz w:val="18"/>
          <w:szCs w:val="18"/>
        </w:rPr>
        <w:t xml:space="preserve"> und erweitern ihr Wissen über die </w:t>
      </w:r>
      <w:r w:rsidRPr="00921E24">
        <w:rPr>
          <w:rFonts w:ascii="Arial" w:hAnsi="Arial" w:cs="Arial"/>
          <w:i/>
          <w:sz w:val="18"/>
          <w:szCs w:val="18"/>
        </w:rPr>
        <w:t xml:space="preserve">British </w:t>
      </w:r>
      <w:proofErr w:type="spellStart"/>
      <w:r w:rsidRPr="00921E24">
        <w:rPr>
          <w:rFonts w:ascii="Arial" w:hAnsi="Arial" w:cs="Arial"/>
          <w:i/>
          <w:sz w:val="18"/>
          <w:szCs w:val="18"/>
        </w:rPr>
        <w:t>Isles</w:t>
      </w:r>
      <w:proofErr w:type="spellEnd"/>
      <w:r>
        <w:rPr>
          <w:rFonts w:ascii="Arial" w:hAnsi="Arial" w:cs="Arial"/>
          <w:sz w:val="18"/>
          <w:szCs w:val="18"/>
        </w:rPr>
        <w:t xml:space="preserve">. Sie lernen das </w:t>
      </w:r>
      <w:r w:rsidRPr="00921E24">
        <w:rPr>
          <w:rFonts w:ascii="Arial" w:hAnsi="Arial" w:cs="Arial"/>
          <w:i/>
          <w:sz w:val="18"/>
          <w:szCs w:val="18"/>
        </w:rPr>
        <w:t>will-future</w:t>
      </w:r>
      <w:r>
        <w:rPr>
          <w:rFonts w:ascii="Arial" w:hAnsi="Arial" w:cs="Arial"/>
          <w:sz w:val="18"/>
          <w:szCs w:val="18"/>
        </w:rPr>
        <w:t xml:space="preserve"> sowie </w:t>
      </w:r>
      <w:proofErr w:type="spellStart"/>
      <w:r w:rsidRPr="00921E24">
        <w:rPr>
          <w:rFonts w:ascii="Arial" w:hAnsi="Arial" w:cs="Arial"/>
          <w:i/>
          <w:sz w:val="18"/>
          <w:szCs w:val="18"/>
        </w:rPr>
        <w:t>conditional</w:t>
      </w:r>
      <w:proofErr w:type="spellEnd"/>
      <w:r w:rsidRPr="00921E24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921E24">
        <w:rPr>
          <w:rFonts w:ascii="Arial" w:hAnsi="Arial" w:cs="Arial"/>
          <w:i/>
          <w:sz w:val="18"/>
          <w:szCs w:val="18"/>
        </w:rPr>
        <w:t>clauses</w:t>
      </w:r>
      <w:proofErr w:type="spellEnd"/>
      <w:r>
        <w:rPr>
          <w:rFonts w:ascii="Arial" w:hAnsi="Arial" w:cs="Arial"/>
          <w:sz w:val="18"/>
          <w:szCs w:val="18"/>
        </w:rPr>
        <w:t xml:space="preserve"> mit </w:t>
      </w:r>
      <w:r w:rsidRPr="00921E24">
        <w:rPr>
          <w:rFonts w:ascii="Arial" w:hAnsi="Arial" w:cs="Arial"/>
          <w:i/>
          <w:sz w:val="18"/>
          <w:szCs w:val="18"/>
        </w:rPr>
        <w:t>will</w:t>
      </w:r>
      <w:r>
        <w:rPr>
          <w:rFonts w:ascii="Arial" w:hAnsi="Arial" w:cs="Arial"/>
          <w:sz w:val="18"/>
          <w:szCs w:val="18"/>
        </w:rPr>
        <w:t xml:space="preserve"> kennen.</w:t>
      </w:r>
    </w:p>
    <w:p w14:paraId="60EA7577" w14:textId="77777777" w:rsidR="00712425" w:rsidRDefault="00712425" w:rsidP="00236568">
      <w:pPr>
        <w:spacing w:after="0" w:line="312" w:lineRule="auto"/>
        <w:rPr>
          <w:rFonts w:ascii="Arial" w:hAnsi="Arial" w:cs="Arial"/>
          <w:sz w:val="18"/>
          <w:szCs w:val="18"/>
        </w:rPr>
      </w:pPr>
    </w:p>
    <w:tbl>
      <w:tblPr>
        <w:tblStyle w:val="Tabellenraster1"/>
        <w:tblW w:w="14604" w:type="dxa"/>
        <w:tblInd w:w="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0" w:type="dxa"/>
        </w:tblCellMar>
        <w:tblLook w:val="01E0" w:firstRow="1" w:lastRow="1" w:firstColumn="1" w:lastColumn="1" w:noHBand="0" w:noVBand="0"/>
      </w:tblPr>
      <w:tblGrid>
        <w:gridCol w:w="822"/>
        <w:gridCol w:w="709"/>
        <w:gridCol w:w="1701"/>
        <w:gridCol w:w="1134"/>
        <w:gridCol w:w="2835"/>
        <w:gridCol w:w="5386"/>
        <w:gridCol w:w="2017"/>
      </w:tblGrid>
      <w:tr w:rsidR="00712425" w:rsidRPr="003C2DD5" w14:paraId="50B6A1BC" w14:textId="77777777" w:rsidTr="00E97814">
        <w:tc>
          <w:tcPr>
            <w:tcW w:w="82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3B06D0" w14:textId="77777777" w:rsidR="00712425" w:rsidRPr="003C2DD5" w:rsidRDefault="00712425" w:rsidP="00192FD7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UW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814FCD" w14:textId="77777777" w:rsidR="00712425" w:rsidRPr="003C2DD5" w:rsidRDefault="00712425" w:rsidP="00192FD7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Std.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DF3713" w14:textId="77777777" w:rsidR="00712425" w:rsidRPr="003C2DD5" w:rsidRDefault="00712425" w:rsidP="00192FD7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C2DD5">
              <w:rPr>
                <w:rFonts w:ascii="Arial" w:hAnsi="Arial" w:cs="Arial"/>
                <w:b/>
                <w:sz w:val="18"/>
                <w:szCs w:val="18"/>
              </w:rPr>
              <w:t>Lektionsteil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50B84E" w14:textId="77777777" w:rsidR="00712425" w:rsidRPr="003C2DD5" w:rsidRDefault="00712425" w:rsidP="00192FD7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Seite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4CBB7176" w14:textId="77777777" w:rsidR="00712425" w:rsidRPr="003C2DD5" w:rsidRDefault="00712425" w:rsidP="00192FD7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Aufgabe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4DFC8FB6" w14:textId="77777777" w:rsidR="00712425" w:rsidRPr="003C2DD5" w:rsidRDefault="00712425" w:rsidP="00192FD7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Inhalte / Kompetenzen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6D221CC5" w14:textId="77777777" w:rsidR="00712425" w:rsidRPr="003C2DD5" w:rsidRDefault="00712425" w:rsidP="00192FD7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Begleitmaterialien</w:t>
            </w:r>
          </w:p>
        </w:tc>
      </w:tr>
      <w:tr w:rsidR="00712425" w:rsidRPr="00511433" w14:paraId="643CC2F9" w14:textId="77777777" w:rsidTr="00E97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09677FFE" w14:textId="00600406" w:rsidR="00712425" w:rsidRPr="00511433" w:rsidRDefault="00A91225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25</w:t>
            </w:r>
          </w:p>
        </w:tc>
        <w:tc>
          <w:tcPr>
            <w:tcW w:w="709" w:type="dxa"/>
          </w:tcPr>
          <w:p w14:paraId="62A5ECD1" w14:textId="29D1BE4A" w:rsidR="00712425" w:rsidRPr="00511433" w:rsidRDefault="00B42A2D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100</w:t>
            </w:r>
          </w:p>
        </w:tc>
        <w:tc>
          <w:tcPr>
            <w:tcW w:w="1701" w:type="dxa"/>
          </w:tcPr>
          <w:p w14:paraId="127AFAF3" w14:textId="33765819" w:rsidR="00712425" w:rsidRPr="00511433" w:rsidRDefault="007E332D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Check-in</w:t>
            </w:r>
          </w:p>
        </w:tc>
        <w:tc>
          <w:tcPr>
            <w:tcW w:w="1134" w:type="dxa"/>
          </w:tcPr>
          <w:p w14:paraId="12F9FAC5" w14:textId="162E9FD1" w:rsidR="00712425" w:rsidRPr="00511433" w:rsidRDefault="00AB1BF7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98</w:t>
            </w:r>
          </w:p>
        </w:tc>
        <w:tc>
          <w:tcPr>
            <w:tcW w:w="2835" w:type="dxa"/>
          </w:tcPr>
          <w:p w14:paraId="3A811656" w14:textId="1D04BDB8" w:rsidR="00712425" w:rsidRPr="002821EC" w:rsidRDefault="009500ED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“Goodbye Greenwich”, </w:t>
            </w:r>
            <w:r w:rsidR="00AB1BF7">
              <w:rPr>
                <w:rFonts w:ascii="Arial" w:hAnsi="Arial" w:cs="Arial"/>
                <w:sz w:val="18"/>
                <w:szCs w:val="18"/>
                <w:lang w:val="en-US"/>
              </w:rPr>
              <w:t>ex. 1-2</w:t>
            </w:r>
          </w:p>
        </w:tc>
        <w:tc>
          <w:tcPr>
            <w:tcW w:w="5386" w:type="dxa"/>
          </w:tcPr>
          <w:p w14:paraId="5B24E4D6" w14:textId="77777777" w:rsidR="00B42A2D" w:rsidRDefault="00192FD7" w:rsidP="00BD31E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Anhand von Fotos und einer Karte Informationen zu den </w:t>
            </w:r>
            <w:r w:rsidRPr="00192FD7">
              <w:rPr>
                <w:rFonts w:ascii="Arial" w:hAnsi="Arial" w:cs="Arial"/>
                <w:i/>
                <w:sz w:val="18"/>
                <w:szCs w:val="18"/>
              </w:rPr>
              <w:t xml:space="preserve">British </w:t>
            </w:r>
            <w:proofErr w:type="spellStart"/>
            <w:r w:rsidRPr="00192FD7">
              <w:rPr>
                <w:rFonts w:ascii="Arial" w:hAnsi="Arial" w:cs="Arial"/>
                <w:i/>
                <w:sz w:val="18"/>
                <w:szCs w:val="18"/>
              </w:rPr>
              <w:t>Isles</w:t>
            </w:r>
            <w:proofErr w:type="spellEnd"/>
            <w:r w:rsidR="00AB1BF7">
              <w:rPr>
                <w:rFonts w:ascii="Arial" w:hAnsi="Arial" w:cs="Arial"/>
                <w:sz w:val="18"/>
                <w:szCs w:val="18"/>
              </w:rPr>
              <w:t xml:space="preserve"> sammeln / </w:t>
            </w:r>
            <w:proofErr w:type="spellStart"/>
            <w:r w:rsidR="00AB1BF7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  <w:r w:rsidR="00AB1BF7">
              <w:rPr>
                <w:rFonts w:ascii="Arial" w:hAnsi="Arial" w:cs="Arial"/>
                <w:sz w:val="18"/>
                <w:szCs w:val="18"/>
              </w:rPr>
              <w:t>, IKK</w:t>
            </w:r>
            <w:r w:rsidR="00BD31E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CD35D81" w14:textId="790C6FB7" w:rsidR="00192FD7" w:rsidRPr="005B69D9" w:rsidRDefault="00BD31EF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Einen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Hörtext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verstehen und gezielt Informationen heraushören / H</w:t>
            </w:r>
            <w:r w:rsidR="00683C91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="00683C91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  <w:r w:rsidR="00683C91">
              <w:rPr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="00683C91">
              <w:rPr>
                <w:rFonts w:ascii="Arial" w:hAnsi="Arial" w:cs="Arial"/>
                <w:sz w:val="18"/>
                <w:szCs w:val="18"/>
              </w:rPr>
              <w:t>Sc</w:t>
            </w:r>
            <w:proofErr w:type="spellEnd"/>
          </w:p>
        </w:tc>
        <w:tc>
          <w:tcPr>
            <w:tcW w:w="2017" w:type="dxa"/>
          </w:tcPr>
          <w:p w14:paraId="16B3430C" w14:textId="77777777" w:rsidR="00712425" w:rsidRDefault="007E332D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CD L4/1 </w:t>
            </w:r>
          </w:p>
          <w:p w14:paraId="4210D86B" w14:textId="71CF2BA9" w:rsidR="007E332D" w:rsidRDefault="007E332D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0696E">
              <w:rPr>
                <w:rFonts w:ascii="Arial" w:hAnsi="Arial" w:cs="Arial"/>
                <w:sz w:val="18"/>
                <w:szCs w:val="18"/>
                <w:lang w:val="en-US"/>
              </w:rPr>
              <w:t>PP</w:t>
            </w:r>
            <w:r w:rsidR="00B0696E" w:rsidRPr="00B0696E">
              <w:rPr>
                <w:rFonts w:ascii="Arial" w:hAnsi="Arial" w:cs="Arial"/>
                <w:sz w:val="18"/>
                <w:szCs w:val="18"/>
                <w:lang w:val="en-US"/>
              </w:rPr>
              <w:t xml:space="preserve"> 140/1</w:t>
            </w:r>
            <w:r w:rsidR="00B0696E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</w:p>
          <w:p w14:paraId="7B7508E3" w14:textId="53E2E71F" w:rsidR="00CD39CD" w:rsidRDefault="00CD39CD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Folie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31</w:t>
            </w:r>
          </w:p>
          <w:p w14:paraId="6CF092CD" w14:textId="6B3347C7" w:rsidR="007E332D" w:rsidRPr="00511433" w:rsidRDefault="007E332D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AB1BF7" w:rsidRPr="00511433" w14:paraId="376967B4" w14:textId="77777777" w:rsidTr="00E97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426E7989" w14:textId="7E870BEE" w:rsidR="00AB1BF7" w:rsidRPr="00511433" w:rsidRDefault="00A91225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26</w:t>
            </w:r>
          </w:p>
        </w:tc>
        <w:tc>
          <w:tcPr>
            <w:tcW w:w="709" w:type="dxa"/>
          </w:tcPr>
          <w:p w14:paraId="23394C0C" w14:textId="6E7DE0FD" w:rsidR="00AB1BF7" w:rsidRDefault="00B42A2D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101</w:t>
            </w:r>
          </w:p>
        </w:tc>
        <w:tc>
          <w:tcPr>
            <w:tcW w:w="1701" w:type="dxa"/>
          </w:tcPr>
          <w:p w14:paraId="68272294" w14:textId="77777777" w:rsidR="00AB1BF7" w:rsidRPr="00BD31EF" w:rsidRDefault="00AB1BF7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highlight w:val="green"/>
                <w:lang w:val="en-US"/>
              </w:rPr>
            </w:pPr>
          </w:p>
        </w:tc>
        <w:tc>
          <w:tcPr>
            <w:tcW w:w="1134" w:type="dxa"/>
          </w:tcPr>
          <w:p w14:paraId="406666C6" w14:textId="61BC2E0B" w:rsidR="00AB1BF7" w:rsidRPr="0050335C" w:rsidRDefault="00AB1BF7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0335C">
              <w:rPr>
                <w:rFonts w:ascii="Arial" w:hAnsi="Arial" w:cs="Arial"/>
                <w:sz w:val="18"/>
                <w:szCs w:val="18"/>
                <w:lang w:val="en-US"/>
              </w:rPr>
              <w:t>99</w:t>
            </w:r>
          </w:p>
        </w:tc>
        <w:tc>
          <w:tcPr>
            <w:tcW w:w="2835" w:type="dxa"/>
          </w:tcPr>
          <w:p w14:paraId="353A95E3" w14:textId="77777777" w:rsidR="00AB1BF7" w:rsidRDefault="00AB1BF7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0335C">
              <w:rPr>
                <w:rFonts w:ascii="Arial" w:hAnsi="Arial" w:cs="Arial"/>
                <w:sz w:val="18"/>
                <w:szCs w:val="18"/>
                <w:lang w:val="en-US"/>
              </w:rPr>
              <w:t>ex. 3</w:t>
            </w:r>
          </w:p>
          <w:p w14:paraId="3381A00F" w14:textId="694A197B" w:rsidR="00B64F77" w:rsidRPr="0050335C" w:rsidRDefault="00B64F77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&lt;ex. 3c&gt;</w:t>
            </w:r>
          </w:p>
        </w:tc>
        <w:tc>
          <w:tcPr>
            <w:tcW w:w="5386" w:type="dxa"/>
          </w:tcPr>
          <w:p w14:paraId="0EE62908" w14:textId="38DD0874" w:rsidR="00AB1BF7" w:rsidRPr="0050335C" w:rsidRDefault="00B64F77" w:rsidP="00B64F7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Prompt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cards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erstellen und nutzen; &lt;e</w:t>
            </w:r>
            <w:r w:rsidR="00AB1BF7" w:rsidRPr="0050335C">
              <w:rPr>
                <w:rFonts w:ascii="Arial" w:hAnsi="Arial" w:cs="Arial"/>
                <w:sz w:val="18"/>
                <w:szCs w:val="18"/>
              </w:rPr>
              <w:t xml:space="preserve">inen </w:t>
            </w:r>
            <w:proofErr w:type="spellStart"/>
            <w:r w:rsidR="00AB1BF7" w:rsidRPr="0050335C">
              <w:rPr>
                <w:rFonts w:ascii="Arial" w:hAnsi="Arial" w:cs="Arial"/>
                <w:i/>
                <w:sz w:val="18"/>
                <w:szCs w:val="18"/>
              </w:rPr>
              <w:t>two</w:t>
            </w:r>
            <w:proofErr w:type="spellEnd"/>
            <w:r w:rsidR="00AB1BF7" w:rsidRPr="0050335C">
              <w:rPr>
                <w:rFonts w:ascii="Arial" w:hAnsi="Arial" w:cs="Arial"/>
                <w:i/>
                <w:sz w:val="18"/>
                <w:szCs w:val="18"/>
              </w:rPr>
              <w:t xml:space="preserve">-minute </w:t>
            </w:r>
            <w:proofErr w:type="spellStart"/>
            <w:r w:rsidR="00AB1BF7" w:rsidRPr="0050335C">
              <w:rPr>
                <w:rFonts w:ascii="Arial" w:hAnsi="Arial" w:cs="Arial"/>
                <w:i/>
                <w:sz w:val="18"/>
                <w:szCs w:val="18"/>
              </w:rPr>
              <w:t>talk</w:t>
            </w:r>
            <w:proofErr w:type="spellEnd"/>
            <w:r w:rsidR="00AB1BF7" w:rsidRPr="0050335C">
              <w:rPr>
                <w:rFonts w:ascii="Arial" w:hAnsi="Arial" w:cs="Arial"/>
                <w:sz w:val="18"/>
                <w:szCs w:val="18"/>
              </w:rPr>
              <w:t xml:space="preserve"> über e</w:t>
            </w:r>
            <w:r>
              <w:rPr>
                <w:rFonts w:ascii="Arial" w:hAnsi="Arial" w:cs="Arial"/>
                <w:sz w:val="18"/>
                <w:szCs w:val="18"/>
              </w:rPr>
              <w:t>ine deutsche Region vorbereiten</w:t>
            </w:r>
            <w:r w:rsidRPr="0050335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B1BF7" w:rsidRPr="0050335C">
              <w:rPr>
                <w:rFonts w:ascii="Arial" w:hAnsi="Arial" w:cs="Arial"/>
                <w:sz w:val="18"/>
                <w:szCs w:val="18"/>
              </w:rPr>
              <w:t>und halten</w:t>
            </w:r>
            <w:r>
              <w:rPr>
                <w:rFonts w:ascii="Arial" w:hAnsi="Arial" w:cs="Arial"/>
                <w:sz w:val="18"/>
                <w:szCs w:val="18"/>
              </w:rPr>
              <w:t>&gt;</w:t>
            </w:r>
            <w:r w:rsidR="00AB1BF7" w:rsidRPr="0050335C">
              <w:rPr>
                <w:rFonts w:ascii="Arial" w:hAnsi="Arial" w:cs="Arial"/>
                <w:sz w:val="18"/>
                <w:szCs w:val="18"/>
              </w:rPr>
              <w:t xml:space="preserve"> / WS, IKK, </w:t>
            </w:r>
            <w:proofErr w:type="spellStart"/>
            <w:r w:rsidR="00AB1BF7" w:rsidRPr="0050335C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</w:p>
        </w:tc>
        <w:tc>
          <w:tcPr>
            <w:tcW w:w="2017" w:type="dxa"/>
          </w:tcPr>
          <w:p w14:paraId="2EC0D99F" w14:textId="29558F8F" w:rsidR="00AB1BF7" w:rsidRPr="0050335C" w:rsidRDefault="00AB1BF7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0335C">
              <w:rPr>
                <w:rFonts w:ascii="Arial" w:hAnsi="Arial" w:cs="Arial"/>
                <w:sz w:val="18"/>
                <w:szCs w:val="18"/>
                <w:lang w:val="en-US"/>
              </w:rPr>
              <w:t>WB 63/1-2</w:t>
            </w:r>
          </w:p>
        </w:tc>
      </w:tr>
      <w:tr w:rsidR="00712425" w:rsidRPr="00511433" w14:paraId="121A88C2" w14:textId="77777777" w:rsidTr="00E97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05CB3E0F" w14:textId="1DE19AAE" w:rsidR="00712425" w:rsidRPr="00511433" w:rsidRDefault="00712425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</w:tcPr>
          <w:p w14:paraId="6118891C" w14:textId="3E55D94C" w:rsidR="00712425" w:rsidRPr="00511433" w:rsidRDefault="00B42A2D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102</w:t>
            </w:r>
          </w:p>
        </w:tc>
        <w:tc>
          <w:tcPr>
            <w:tcW w:w="1701" w:type="dxa"/>
          </w:tcPr>
          <w:p w14:paraId="0550D1D7" w14:textId="39B8A2CB" w:rsidR="00712425" w:rsidRPr="00511433" w:rsidRDefault="00192FD7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Station 1</w:t>
            </w:r>
          </w:p>
        </w:tc>
        <w:tc>
          <w:tcPr>
            <w:tcW w:w="1134" w:type="dxa"/>
          </w:tcPr>
          <w:p w14:paraId="088ED058" w14:textId="7B4A12B2" w:rsidR="00712425" w:rsidRPr="00511433" w:rsidRDefault="00192FD7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100</w:t>
            </w:r>
          </w:p>
        </w:tc>
        <w:tc>
          <w:tcPr>
            <w:tcW w:w="2835" w:type="dxa"/>
          </w:tcPr>
          <w:p w14:paraId="11D4191A" w14:textId="66E456FE" w:rsidR="00712425" w:rsidRDefault="00192FD7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“Moving to the middle of nowhere”</w:t>
            </w:r>
            <w:r w:rsidR="003351D8">
              <w:rPr>
                <w:rFonts w:ascii="Arial" w:hAnsi="Arial" w:cs="Arial"/>
                <w:sz w:val="18"/>
                <w:szCs w:val="18"/>
                <w:lang w:val="en-US"/>
              </w:rPr>
              <w:t xml:space="preserve">, </w:t>
            </w:r>
          </w:p>
          <w:p w14:paraId="69DB6C06" w14:textId="10D3A229" w:rsidR="00192FD7" w:rsidRPr="002821EC" w:rsidRDefault="00192FD7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ex. 1</w:t>
            </w:r>
          </w:p>
        </w:tc>
        <w:tc>
          <w:tcPr>
            <w:tcW w:w="5386" w:type="dxa"/>
          </w:tcPr>
          <w:p w14:paraId="2200BCB6" w14:textId="6FCD514C" w:rsidR="00712425" w:rsidRPr="00192FD7" w:rsidRDefault="00901986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192FD7" w:rsidRPr="00192FD7">
              <w:rPr>
                <w:rFonts w:ascii="Arial" w:hAnsi="Arial" w:cs="Arial"/>
                <w:sz w:val="18"/>
                <w:szCs w:val="18"/>
              </w:rPr>
              <w:t>inen Text verstehen und Fragen hierzu beantworten / L, H</w:t>
            </w:r>
          </w:p>
          <w:p w14:paraId="21CC1AE4" w14:textId="77777777" w:rsidR="00192FD7" w:rsidRPr="00192FD7" w:rsidRDefault="00192FD7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7" w:type="dxa"/>
          </w:tcPr>
          <w:p w14:paraId="63BC2568" w14:textId="77777777" w:rsidR="00712425" w:rsidRDefault="00192FD7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CD L4/2</w:t>
            </w:r>
          </w:p>
          <w:p w14:paraId="42C97770" w14:textId="77777777" w:rsidR="00192FD7" w:rsidRDefault="00192FD7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WB 64/3</w:t>
            </w:r>
          </w:p>
          <w:p w14:paraId="2E306835" w14:textId="45F7E219" w:rsidR="00CD39CD" w:rsidRPr="00511433" w:rsidRDefault="00CD39CD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Folie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32</w:t>
            </w:r>
          </w:p>
        </w:tc>
      </w:tr>
      <w:tr w:rsidR="00712425" w:rsidRPr="00511433" w14:paraId="562C98BD" w14:textId="77777777" w:rsidTr="00E97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55E7CD03" w14:textId="11546657" w:rsidR="00712425" w:rsidRPr="00511433" w:rsidRDefault="00712425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</w:tcPr>
          <w:p w14:paraId="38B0CBC6" w14:textId="45C77540" w:rsidR="00712425" w:rsidRPr="00511433" w:rsidRDefault="00B42A2D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103</w:t>
            </w:r>
          </w:p>
        </w:tc>
        <w:tc>
          <w:tcPr>
            <w:tcW w:w="1701" w:type="dxa"/>
          </w:tcPr>
          <w:p w14:paraId="7186430B" w14:textId="77777777" w:rsidR="00712425" w:rsidRPr="00511433" w:rsidRDefault="00712425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46C6EE36" w14:textId="6DE6D15F" w:rsidR="00712425" w:rsidRPr="00511433" w:rsidRDefault="00192FD7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101</w:t>
            </w:r>
          </w:p>
        </w:tc>
        <w:tc>
          <w:tcPr>
            <w:tcW w:w="2835" w:type="dxa"/>
          </w:tcPr>
          <w:p w14:paraId="58AD7923" w14:textId="20BE4054" w:rsidR="00712425" w:rsidRPr="002821EC" w:rsidRDefault="00192FD7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ex. 2-3</w:t>
            </w:r>
          </w:p>
        </w:tc>
        <w:tc>
          <w:tcPr>
            <w:tcW w:w="5386" w:type="dxa"/>
          </w:tcPr>
          <w:p w14:paraId="120D26A8" w14:textId="58D49FFB" w:rsidR="00712425" w:rsidRPr="005B69D9" w:rsidRDefault="00192FD7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192FD7">
              <w:rPr>
                <w:rFonts w:ascii="Arial" w:hAnsi="Arial" w:cs="Arial"/>
                <w:i/>
                <w:sz w:val="18"/>
                <w:szCs w:val="18"/>
              </w:rPr>
              <w:t xml:space="preserve">will </w:t>
            </w:r>
            <w:proofErr w:type="spellStart"/>
            <w:r w:rsidRPr="00192FD7">
              <w:rPr>
                <w:rFonts w:ascii="Arial" w:hAnsi="Arial" w:cs="Arial"/>
                <w:i/>
                <w:sz w:val="18"/>
                <w:szCs w:val="18"/>
              </w:rPr>
              <w:t>future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/ G</w:t>
            </w:r>
          </w:p>
        </w:tc>
        <w:tc>
          <w:tcPr>
            <w:tcW w:w="2017" w:type="dxa"/>
          </w:tcPr>
          <w:p w14:paraId="700A35AD" w14:textId="77777777" w:rsidR="00712425" w:rsidRDefault="00192FD7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WB 64/4 </w:t>
            </w:r>
          </w:p>
          <w:p w14:paraId="7FC84512" w14:textId="77777777" w:rsidR="00192FD7" w:rsidRDefault="00192FD7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0696E">
              <w:rPr>
                <w:rFonts w:ascii="Arial" w:hAnsi="Arial" w:cs="Arial"/>
                <w:sz w:val="18"/>
                <w:szCs w:val="18"/>
                <w:lang w:val="en-US"/>
              </w:rPr>
              <w:t>PP</w:t>
            </w:r>
            <w:r w:rsidR="00B0696E" w:rsidRPr="00B0696E">
              <w:rPr>
                <w:rFonts w:ascii="Arial" w:hAnsi="Arial" w:cs="Arial"/>
                <w:sz w:val="18"/>
                <w:szCs w:val="18"/>
                <w:lang w:val="en-US"/>
              </w:rPr>
              <w:t xml:space="preserve"> 140/2, 141/3</w:t>
            </w:r>
          </w:p>
          <w:p w14:paraId="1D90C6F0" w14:textId="055A7968" w:rsidR="00F47FCC" w:rsidRPr="00511433" w:rsidRDefault="003A5478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KV 67</w:t>
            </w:r>
          </w:p>
        </w:tc>
      </w:tr>
      <w:tr w:rsidR="00712425" w:rsidRPr="00511433" w14:paraId="025D1D24" w14:textId="77777777" w:rsidTr="00E97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07EC634E" w14:textId="77777777" w:rsidR="00712425" w:rsidRPr="00511433" w:rsidRDefault="00712425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</w:tcPr>
          <w:p w14:paraId="12AA563F" w14:textId="1DEAA32B" w:rsidR="00712425" w:rsidRPr="00511433" w:rsidRDefault="00B42A2D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104</w:t>
            </w:r>
          </w:p>
        </w:tc>
        <w:tc>
          <w:tcPr>
            <w:tcW w:w="1701" w:type="dxa"/>
          </w:tcPr>
          <w:p w14:paraId="2BBB5720" w14:textId="77777777" w:rsidR="00712425" w:rsidRPr="00511433" w:rsidRDefault="00712425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4D0A2EDB" w14:textId="2A219C5C" w:rsidR="00712425" w:rsidRPr="00511433" w:rsidRDefault="00192FD7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101-102</w:t>
            </w:r>
          </w:p>
        </w:tc>
        <w:tc>
          <w:tcPr>
            <w:tcW w:w="2835" w:type="dxa"/>
          </w:tcPr>
          <w:p w14:paraId="1AB4654C" w14:textId="766209DF" w:rsidR="00712425" w:rsidRPr="002821EC" w:rsidRDefault="00192FD7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ex. 4-5</w:t>
            </w:r>
          </w:p>
        </w:tc>
        <w:tc>
          <w:tcPr>
            <w:tcW w:w="5386" w:type="dxa"/>
          </w:tcPr>
          <w:p w14:paraId="312E8A80" w14:textId="322DD255" w:rsidR="00772E8B" w:rsidRPr="00772E8B" w:rsidRDefault="00772E8B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772E8B">
              <w:rPr>
                <w:rFonts w:ascii="Arial" w:hAnsi="Arial" w:cs="Arial"/>
                <w:sz w:val="18"/>
                <w:szCs w:val="18"/>
              </w:rPr>
              <w:t xml:space="preserve">Einem Dialog folgen und Fragen hierzu beantworten / </w:t>
            </w:r>
            <w:r w:rsidR="00293C40">
              <w:rPr>
                <w:rFonts w:ascii="Arial" w:hAnsi="Arial" w:cs="Arial"/>
                <w:sz w:val="18"/>
                <w:szCs w:val="18"/>
              </w:rPr>
              <w:t xml:space="preserve">H, </w:t>
            </w:r>
            <w:r w:rsidRPr="00772E8B">
              <w:rPr>
                <w:rFonts w:ascii="Arial" w:hAnsi="Arial" w:cs="Arial"/>
                <w:sz w:val="18"/>
                <w:szCs w:val="18"/>
              </w:rPr>
              <w:t xml:space="preserve">L, </w:t>
            </w:r>
            <w:proofErr w:type="spellStart"/>
            <w:r w:rsidRPr="00772E8B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</w:p>
          <w:p w14:paraId="159ED101" w14:textId="73BCE873" w:rsidR="00712425" w:rsidRPr="00772E8B" w:rsidRDefault="00772E8B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72E8B">
              <w:rPr>
                <w:rFonts w:ascii="Arial" w:hAnsi="Arial" w:cs="Arial"/>
                <w:i/>
                <w:sz w:val="18"/>
                <w:szCs w:val="18"/>
                <w:lang w:val="en-US"/>
              </w:rPr>
              <w:t>will-future</w:t>
            </w:r>
            <w:r w:rsidRPr="00772E8B">
              <w:rPr>
                <w:rFonts w:ascii="Arial" w:hAnsi="Arial" w:cs="Arial"/>
                <w:sz w:val="18"/>
                <w:szCs w:val="18"/>
                <w:lang w:val="en-US"/>
              </w:rPr>
              <w:t xml:space="preserve">, </w:t>
            </w:r>
            <w:r w:rsidRPr="00772E8B">
              <w:rPr>
                <w:rFonts w:ascii="Arial" w:hAnsi="Arial" w:cs="Arial"/>
                <w:i/>
                <w:sz w:val="18"/>
                <w:szCs w:val="18"/>
                <w:lang w:val="en-US"/>
              </w:rPr>
              <w:t>going-to future</w:t>
            </w:r>
            <w:r w:rsidRPr="00772E8B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72E8B">
              <w:rPr>
                <w:rFonts w:ascii="Arial" w:hAnsi="Arial" w:cs="Arial"/>
                <w:sz w:val="18"/>
                <w:szCs w:val="18"/>
                <w:lang w:val="en-US"/>
              </w:rPr>
              <w:t>oder</w:t>
            </w:r>
            <w:proofErr w:type="spellEnd"/>
            <w:r w:rsidRPr="00772E8B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772E8B">
              <w:rPr>
                <w:rFonts w:ascii="Arial" w:hAnsi="Arial" w:cs="Arial"/>
                <w:i/>
                <w:sz w:val="18"/>
                <w:szCs w:val="18"/>
                <w:lang w:val="en-US"/>
              </w:rPr>
              <w:t xml:space="preserve">timetable future </w:t>
            </w:r>
            <w:proofErr w:type="spellStart"/>
            <w:r w:rsidRPr="00772E8B">
              <w:rPr>
                <w:rFonts w:ascii="Arial" w:hAnsi="Arial" w:cs="Arial"/>
                <w:sz w:val="18"/>
                <w:szCs w:val="18"/>
                <w:lang w:val="en-US"/>
              </w:rPr>
              <w:t>kontrastiv</w:t>
            </w:r>
            <w:proofErr w:type="spellEnd"/>
            <w:r w:rsidRPr="00772E8B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72E8B">
              <w:rPr>
                <w:rFonts w:ascii="Arial" w:hAnsi="Arial" w:cs="Arial"/>
                <w:sz w:val="18"/>
                <w:szCs w:val="18"/>
                <w:lang w:val="en-US"/>
              </w:rPr>
              <w:t>einüben</w:t>
            </w:r>
            <w:proofErr w:type="spellEnd"/>
            <w:r w:rsidRPr="00772E8B">
              <w:rPr>
                <w:rFonts w:ascii="Arial" w:hAnsi="Arial" w:cs="Arial"/>
                <w:sz w:val="18"/>
                <w:szCs w:val="18"/>
                <w:lang w:val="en-US"/>
              </w:rPr>
              <w:t xml:space="preserve"> / G </w:t>
            </w:r>
          </w:p>
        </w:tc>
        <w:tc>
          <w:tcPr>
            <w:tcW w:w="2017" w:type="dxa"/>
          </w:tcPr>
          <w:p w14:paraId="5F5CE1F5" w14:textId="77777777" w:rsidR="00712425" w:rsidRPr="00181177" w:rsidRDefault="00192FD7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181177">
              <w:rPr>
                <w:rFonts w:ascii="Arial" w:hAnsi="Arial" w:cs="Arial"/>
                <w:sz w:val="18"/>
                <w:szCs w:val="18"/>
              </w:rPr>
              <w:t xml:space="preserve">CD L4/5 </w:t>
            </w:r>
          </w:p>
          <w:p w14:paraId="7A130768" w14:textId="0CD2C467" w:rsidR="00B0696E" w:rsidRPr="00181177" w:rsidRDefault="00192FD7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181177">
              <w:rPr>
                <w:rFonts w:ascii="Arial" w:hAnsi="Arial" w:cs="Arial"/>
                <w:sz w:val="18"/>
                <w:szCs w:val="18"/>
              </w:rPr>
              <w:t>WB 64/5, 65/6</w:t>
            </w:r>
            <w:r w:rsidR="00B0696E" w:rsidRPr="00181177">
              <w:rPr>
                <w:rFonts w:ascii="Arial" w:hAnsi="Arial" w:cs="Arial"/>
                <w:sz w:val="18"/>
                <w:szCs w:val="18"/>
              </w:rPr>
              <w:t>,</w:t>
            </w:r>
            <w:r w:rsidR="00EA4056">
              <w:rPr>
                <w:rFonts w:ascii="Arial" w:hAnsi="Arial" w:cs="Arial"/>
                <w:sz w:val="18"/>
                <w:szCs w:val="18"/>
              </w:rPr>
              <w:t>-7, 66/8-10</w:t>
            </w:r>
          </w:p>
          <w:p w14:paraId="51A9ADD3" w14:textId="77777777" w:rsidR="00192FD7" w:rsidRPr="00181177" w:rsidRDefault="00B0696E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181177">
              <w:rPr>
                <w:rFonts w:ascii="Arial" w:hAnsi="Arial" w:cs="Arial"/>
                <w:sz w:val="18"/>
                <w:szCs w:val="18"/>
              </w:rPr>
              <w:t>PP 141/4</w:t>
            </w:r>
          </w:p>
          <w:p w14:paraId="08C4D647" w14:textId="757E6233" w:rsidR="00CD39CD" w:rsidRPr="00181177" w:rsidRDefault="00CD39CD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181177">
              <w:rPr>
                <w:rFonts w:ascii="Arial" w:hAnsi="Arial" w:cs="Arial"/>
                <w:sz w:val="18"/>
                <w:szCs w:val="18"/>
              </w:rPr>
              <w:t>Folie 32</w:t>
            </w:r>
          </w:p>
        </w:tc>
      </w:tr>
      <w:tr w:rsidR="00712425" w:rsidRPr="00511433" w14:paraId="06F8A616" w14:textId="77777777" w:rsidTr="00E97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49339C29" w14:textId="72F7D8C1" w:rsidR="00712425" w:rsidRPr="00511433" w:rsidRDefault="00A91225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27</w:t>
            </w:r>
          </w:p>
        </w:tc>
        <w:tc>
          <w:tcPr>
            <w:tcW w:w="709" w:type="dxa"/>
          </w:tcPr>
          <w:p w14:paraId="5BFA9F92" w14:textId="1CE03F16" w:rsidR="00712425" w:rsidRPr="00511433" w:rsidRDefault="00B42A2D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105</w:t>
            </w:r>
          </w:p>
        </w:tc>
        <w:tc>
          <w:tcPr>
            <w:tcW w:w="1701" w:type="dxa"/>
          </w:tcPr>
          <w:p w14:paraId="38C88A3E" w14:textId="77777777" w:rsidR="00712425" w:rsidRPr="00511433" w:rsidRDefault="00712425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006C3D13" w14:textId="2A8EFCED" w:rsidR="00712425" w:rsidRPr="00511433" w:rsidRDefault="00772E8B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102</w:t>
            </w:r>
          </w:p>
        </w:tc>
        <w:tc>
          <w:tcPr>
            <w:tcW w:w="2835" w:type="dxa"/>
          </w:tcPr>
          <w:p w14:paraId="536FBF7E" w14:textId="3EDAAF02" w:rsidR="00712425" w:rsidRPr="002821EC" w:rsidRDefault="00772E8B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ex. 6</w:t>
            </w:r>
          </w:p>
        </w:tc>
        <w:tc>
          <w:tcPr>
            <w:tcW w:w="5386" w:type="dxa"/>
          </w:tcPr>
          <w:p w14:paraId="01122A75" w14:textId="6678BA9D" w:rsidR="00712425" w:rsidRPr="005B69D9" w:rsidRDefault="00772E8B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Einer Wettervorhersage zentrale Informationen entnehmen und sie auf Englisch wiedergeben  / M</w:t>
            </w:r>
          </w:p>
        </w:tc>
        <w:tc>
          <w:tcPr>
            <w:tcW w:w="2017" w:type="dxa"/>
          </w:tcPr>
          <w:p w14:paraId="0C8A239C" w14:textId="77777777" w:rsidR="00712425" w:rsidRDefault="00772E8B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034C3">
              <w:rPr>
                <w:rFonts w:ascii="Arial" w:hAnsi="Arial" w:cs="Arial"/>
                <w:sz w:val="18"/>
                <w:szCs w:val="18"/>
                <w:lang w:val="en-US"/>
              </w:rPr>
              <w:t>PP</w:t>
            </w:r>
            <w:r w:rsidR="00A034C3" w:rsidRPr="00A034C3">
              <w:rPr>
                <w:rFonts w:ascii="Arial" w:hAnsi="Arial" w:cs="Arial"/>
                <w:sz w:val="18"/>
                <w:szCs w:val="18"/>
                <w:lang w:val="en-US"/>
              </w:rPr>
              <w:t xml:space="preserve"> 141/ 5</w:t>
            </w:r>
          </w:p>
          <w:p w14:paraId="30F375BD" w14:textId="2A84CC7F" w:rsidR="00CD39CD" w:rsidRPr="00511433" w:rsidRDefault="00CD39CD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Folie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33</w:t>
            </w:r>
          </w:p>
        </w:tc>
      </w:tr>
      <w:tr w:rsidR="00712425" w:rsidRPr="00511433" w14:paraId="3BE40936" w14:textId="77777777" w:rsidTr="00E97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0C08517B" w14:textId="29435242" w:rsidR="00712425" w:rsidRPr="00511433" w:rsidRDefault="00712425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</w:tcPr>
          <w:p w14:paraId="362A8F59" w14:textId="0AE9EC71" w:rsidR="00712425" w:rsidRPr="00511433" w:rsidRDefault="00B42A2D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106</w:t>
            </w:r>
          </w:p>
        </w:tc>
        <w:tc>
          <w:tcPr>
            <w:tcW w:w="1701" w:type="dxa"/>
          </w:tcPr>
          <w:p w14:paraId="19CA193F" w14:textId="162CDE77" w:rsidR="00712425" w:rsidRPr="00511433" w:rsidRDefault="008F350B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B56A14">
              <w:rPr>
                <w:rFonts w:ascii="Arial" w:hAnsi="Arial" w:cs="Arial"/>
                <w:sz w:val="18"/>
                <w:szCs w:val="18"/>
                <w:lang w:val="en-US"/>
              </w:rPr>
              <w:t>Skills</w:t>
            </w:r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1134" w:type="dxa"/>
          </w:tcPr>
          <w:p w14:paraId="793741D4" w14:textId="525F4243" w:rsidR="00712425" w:rsidRPr="00511433" w:rsidRDefault="008F350B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B56A14">
              <w:rPr>
                <w:rFonts w:ascii="Arial" w:hAnsi="Arial" w:cs="Arial"/>
                <w:sz w:val="18"/>
                <w:szCs w:val="18"/>
                <w:lang w:val="en-US"/>
              </w:rPr>
              <w:t>103</w:t>
            </w:r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835" w:type="dxa"/>
          </w:tcPr>
          <w:p w14:paraId="2683520F" w14:textId="77777777" w:rsidR="008F350B" w:rsidRDefault="008F350B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F350B">
              <w:rPr>
                <w:rFonts w:ascii="Arial" w:hAnsi="Arial" w:cs="Arial"/>
                <w:sz w:val="18"/>
                <w:szCs w:val="18"/>
                <w:lang w:val="en-US"/>
              </w:rPr>
              <w:t>&lt;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3351D8">
              <w:rPr>
                <w:rFonts w:ascii="Arial" w:hAnsi="Arial" w:cs="Arial"/>
                <w:sz w:val="18"/>
                <w:szCs w:val="18"/>
                <w:lang w:val="en-US"/>
              </w:rPr>
              <w:t>“How to get information”,</w:t>
            </w:r>
          </w:p>
          <w:p w14:paraId="57E547D8" w14:textId="16EFD6C7" w:rsidR="00712425" w:rsidRPr="008F350B" w:rsidRDefault="003351D8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ex.1-3</w:t>
            </w:r>
            <w:r w:rsidR="008F350B" w:rsidRPr="008F350B">
              <w:rPr>
                <w:rFonts w:ascii="Arial" w:hAnsi="Arial" w:cs="Arial"/>
                <w:sz w:val="18"/>
                <w:szCs w:val="18"/>
                <w:lang w:val="en-US"/>
              </w:rPr>
              <w:t>&gt;</w:t>
            </w:r>
          </w:p>
        </w:tc>
        <w:tc>
          <w:tcPr>
            <w:tcW w:w="5386" w:type="dxa"/>
          </w:tcPr>
          <w:p w14:paraId="23D43FB0" w14:textId="647801FD" w:rsidR="00712425" w:rsidRDefault="008F350B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B56A14">
              <w:rPr>
                <w:rFonts w:ascii="Arial" w:hAnsi="Arial" w:cs="Arial"/>
                <w:sz w:val="18"/>
                <w:szCs w:val="18"/>
              </w:rPr>
              <w:t>I</w:t>
            </w:r>
            <w:r w:rsidR="00293C40">
              <w:rPr>
                <w:rFonts w:ascii="Arial" w:hAnsi="Arial" w:cs="Arial"/>
                <w:sz w:val="18"/>
                <w:szCs w:val="18"/>
              </w:rPr>
              <w:t>nformationen recherchieren / TM</w:t>
            </w:r>
          </w:p>
          <w:p w14:paraId="1201FD9E" w14:textId="17E0CF74" w:rsidR="00B56A14" w:rsidRPr="005B69D9" w:rsidRDefault="00B56A14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Schr</w:t>
            </w:r>
            <w:r w:rsidR="00293C40">
              <w:rPr>
                <w:rFonts w:ascii="Arial" w:hAnsi="Arial" w:cs="Arial"/>
                <w:sz w:val="18"/>
                <w:szCs w:val="18"/>
              </w:rPr>
              <w:t>iftlich um Auskunft bitten / TM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Sc</w:t>
            </w:r>
            <w:proofErr w:type="spellEnd"/>
            <w:r w:rsidR="008F350B"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017" w:type="dxa"/>
          </w:tcPr>
          <w:p w14:paraId="716B4932" w14:textId="40E98742" w:rsidR="00712425" w:rsidRPr="00511433" w:rsidRDefault="00293C40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WB 67/11-13</w:t>
            </w:r>
          </w:p>
        </w:tc>
      </w:tr>
      <w:tr w:rsidR="00712425" w:rsidRPr="00B56A14" w14:paraId="4053E3B2" w14:textId="77777777" w:rsidTr="00E97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364234CF" w14:textId="77777777" w:rsidR="00712425" w:rsidRPr="00511433" w:rsidRDefault="00712425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</w:tcPr>
          <w:p w14:paraId="24F0BB06" w14:textId="357ADFD6" w:rsidR="00712425" w:rsidRPr="00511433" w:rsidRDefault="00B42A2D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107</w:t>
            </w:r>
          </w:p>
        </w:tc>
        <w:tc>
          <w:tcPr>
            <w:tcW w:w="1701" w:type="dxa"/>
          </w:tcPr>
          <w:p w14:paraId="42439625" w14:textId="1DFDA781" w:rsidR="00712425" w:rsidRPr="00511433" w:rsidRDefault="00B56A14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Station 2</w:t>
            </w:r>
          </w:p>
        </w:tc>
        <w:tc>
          <w:tcPr>
            <w:tcW w:w="1134" w:type="dxa"/>
          </w:tcPr>
          <w:p w14:paraId="35E3CF6D" w14:textId="270FC805" w:rsidR="00712425" w:rsidRPr="00511433" w:rsidRDefault="00B56A14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104</w:t>
            </w:r>
          </w:p>
        </w:tc>
        <w:tc>
          <w:tcPr>
            <w:tcW w:w="2835" w:type="dxa"/>
          </w:tcPr>
          <w:p w14:paraId="53E3CC61" w14:textId="77777777" w:rsidR="00B56A14" w:rsidRDefault="00B56A14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“Visit Cornwall – you’ll love it!”</w:t>
            </w:r>
          </w:p>
          <w:p w14:paraId="7F995519" w14:textId="311FABA9" w:rsidR="00B56A14" w:rsidRPr="002821EC" w:rsidRDefault="00B56A14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ex. 7-8</w:t>
            </w:r>
          </w:p>
        </w:tc>
        <w:tc>
          <w:tcPr>
            <w:tcW w:w="5386" w:type="dxa"/>
          </w:tcPr>
          <w:p w14:paraId="5DDDB69A" w14:textId="074E2A94" w:rsidR="00712425" w:rsidRDefault="00B56A14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B56A14">
              <w:rPr>
                <w:rFonts w:ascii="Arial" w:hAnsi="Arial" w:cs="Arial"/>
                <w:sz w:val="18"/>
                <w:szCs w:val="18"/>
              </w:rPr>
              <w:t>Einem Text I</w:t>
            </w:r>
            <w:r w:rsidR="00D609EE">
              <w:rPr>
                <w:rFonts w:ascii="Arial" w:hAnsi="Arial" w:cs="Arial"/>
                <w:sz w:val="18"/>
                <w:szCs w:val="18"/>
              </w:rPr>
              <w:t>n</w:t>
            </w:r>
            <w:r w:rsidRPr="00B56A14">
              <w:rPr>
                <w:rFonts w:ascii="Arial" w:hAnsi="Arial" w:cs="Arial"/>
                <w:sz w:val="18"/>
                <w:szCs w:val="18"/>
              </w:rPr>
              <w:t>formationen zu Cornwall entnehmen und strukturieren /L, H</w:t>
            </w:r>
          </w:p>
          <w:p w14:paraId="12024909" w14:textId="77777777" w:rsidR="00B56A14" w:rsidRDefault="00B56A14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Bedingungssätze Typ 1 (</w:t>
            </w:r>
            <w:proofErr w:type="spellStart"/>
            <w:r w:rsidRPr="00B56A14">
              <w:rPr>
                <w:rFonts w:ascii="Arial" w:hAnsi="Arial" w:cs="Arial"/>
                <w:i/>
                <w:sz w:val="18"/>
                <w:szCs w:val="18"/>
              </w:rPr>
              <w:t>conditional</w:t>
            </w:r>
            <w:proofErr w:type="spellEnd"/>
            <w:r w:rsidRPr="00B56A14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proofErr w:type="spellStart"/>
            <w:r w:rsidRPr="00B56A14">
              <w:rPr>
                <w:rFonts w:ascii="Arial" w:hAnsi="Arial" w:cs="Arial"/>
                <w:i/>
                <w:sz w:val="18"/>
                <w:szCs w:val="18"/>
              </w:rPr>
              <w:t>sentences</w:t>
            </w:r>
            <w:proofErr w:type="spellEnd"/>
            <w:r w:rsidRPr="00B56A14">
              <w:rPr>
                <w:rFonts w:ascii="Arial" w:hAnsi="Arial" w:cs="Arial"/>
                <w:i/>
                <w:sz w:val="18"/>
                <w:szCs w:val="18"/>
              </w:rPr>
              <w:t xml:space="preserve"> type 1</w:t>
            </w:r>
            <w:r>
              <w:rPr>
                <w:rFonts w:ascii="Arial" w:hAnsi="Arial" w:cs="Arial"/>
                <w:sz w:val="18"/>
                <w:szCs w:val="18"/>
              </w:rPr>
              <w:t>) /</w:t>
            </w:r>
            <w:r w:rsidR="00D609EE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G</w:t>
            </w:r>
          </w:p>
          <w:p w14:paraId="38628B61" w14:textId="0A555EAA" w:rsidR="00293C40" w:rsidRPr="00B56A14" w:rsidRDefault="00293C40" w:rsidP="00EE0B0A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293C40">
              <w:rPr>
                <w:rFonts w:ascii="Arial" w:hAnsi="Arial" w:cs="Arial"/>
                <w:sz w:val="18"/>
                <w:szCs w:val="18"/>
              </w:rPr>
              <w:t>&lt;Mehr zum Thema Cornwall erfahren / HS</w:t>
            </w:r>
            <w:r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293C40">
              <w:rPr>
                <w:rFonts w:ascii="Arial" w:hAnsi="Arial" w:cs="Arial"/>
                <w:sz w:val="18"/>
                <w:szCs w:val="18"/>
              </w:rPr>
              <w:t>im Unterricht</w:t>
            </w:r>
            <w:r>
              <w:rPr>
                <w:rFonts w:ascii="Arial" w:hAnsi="Arial" w:cs="Arial"/>
                <w:sz w:val="18"/>
                <w:szCs w:val="18"/>
              </w:rPr>
              <w:t xml:space="preserve"> behandeln</w:t>
            </w:r>
            <w:r w:rsidRPr="00293C40">
              <w:rPr>
                <w:rFonts w:ascii="Arial" w:hAnsi="Arial" w:cs="Arial"/>
                <w:sz w:val="18"/>
                <w:szCs w:val="18"/>
              </w:rPr>
              <w:t xml:space="preserve"> oder mit </w:t>
            </w:r>
            <w:r>
              <w:rPr>
                <w:rFonts w:ascii="Arial" w:hAnsi="Arial" w:cs="Arial"/>
                <w:sz w:val="18"/>
                <w:szCs w:val="18"/>
              </w:rPr>
              <w:t xml:space="preserve">einer </w:t>
            </w:r>
            <w:r w:rsidR="00EE0B0A">
              <w:rPr>
                <w:rFonts w:ascii="Arial" w:hAnsi="Arial" w:cs="Arial"/>
                <w:sz w:val="18"/>
                <w:szCs w:val="18"/>
              </w:rPr>
              <w:t>Aufgabe aus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E0B0A">
              <w:rPr>
                <w:rFonts w:ascii="Arial" w:hAnsi="Arial" w:cs="Arial"/>
                <w:i/>
                <w:sz w:val="18"/>
                <w:szCs w:val="18"/>
              </w:rPr>
              <w:t>Vorschläge zur Leistungsmessung Band 2</w:t>
            </w:r>
            <w:r w:rsidRPr="00293C40">
              <w:rPr>
                <w:rFonts w:ascii="Arial" w:hAnsi="Arial" w:cs="Arial"/>
                <w:sz w:val="18"/>
                <w:szCs w:val="18"/>
              </w:rPr>
              <w:t>)</w:t>
            </w:r>
            <w:r w:rsidRPr="0050335C"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017" w:type="dxa"/>
          </w:tcPr>
          <w:p w14:paraId="435FDD1F" w14:textId="77777777" w:rsidR="00712425" w:rsidRPr="00181177" w:rsidRDefault="00B56A14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181177">
              <w:rPr>
                <w:rFonts w:ascii="Arial" w:hAnsi="Arial" w:cs="Arial"/>
                <w:sz w:val="18"/>
                <w:szCs w:val="18"/>
              </w:rPr>
              <w:t>CD L4/6</w:t>
            </w:r>
          </w:p>
          <w:p w14:paraId="2CB3BC2A" w14:textId="0646663C" w:rsidR="00B56A14" w:rsidRPr="00181177" w:rsidRDefault="00B56A14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181177">
              <w:rPr>
                <w:rFonts w:ascii="Arial" w:hAnsi="Arial" w:cs="Arial"/>
                <w:sz w:val="18"/>
                <w:szCs w:val="18"/>
              </w:rPr>
              <w:t>DVD 8</w:t>
            </w:r>
          </w:p>
          <w:p w14:paraId="43A60026" w14:textId="213F3C8A" w:rsidR="00B56A14" w:rsidRPr="00181177" w:rsidRDefault="00B56A14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181177">
              <w:rPr>
                <w:rFonts w:ascii="Arial" w:hAnsi="Arial" w:cs="Arial"/>
                <w:sz w:val="18"/>
                <w:szCs w:val="18"/>
              </w:rPr>
              <w:t>WB 68/14</w:t>
            </w:r>
            <w:r w:rsidR="00293C40">
              <w:rPr>
                <w:rFonts w:ascii="Arial" w:hAnsi="Arial" w:cs="Arial"/>
                <w:sz w:val="18"/>
                <w:szCs w:val="18"/>
              </w:rPr>
              <w:t>-15</w:t>
            </w:r>
          </w:p>
          <w:p w14:paraId="6F63D72A" w14:textId="77777777" w:rsidR="00CD39CD" w:rsidRPr="00181177" w:rsidRDefault="00CD39CD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181177">
              <w:rPr>
                <w:rFonts w:ascii="Arial" w:hAnsi="Arial" w:cs="Arial"/>
                <w:sz w:val="18"/>
                <w:szCs w:val="18"/>
              </w:rPr>
              <w:t>Folie 34</w:t>
            </w:r>
          </w:p>
          <w:p w14:paraId="3789E646" w14:textId="331D5FB1" w:rsidR="00F47FCC" w:rsidRPr="00511433" w:rsidRDefault="003A5478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KV 68-70</w:t>
            </w:r>
          </w:p>
        </w:tc>
      </w:tr>
      <w:tr w:rsidR="00712425" w:rsidRPr="00511433" w14:paraId="3C9E5311" w14:textId="77777777" w:rsidTr="00E97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6D52FC74" w14:textId="4FB2B957" w:rsidR="00712425" w:rsidRPr="00511433" w:rsidRDefault="00712425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</w:tcPr>
          <w:p w14:paraId="23ABD159" w14:textId="367349D7" w:rsidR="00712425" w:rsidRPr="00511433" w:rsidRDefault="00B42A2D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108</w:t>
            </w:r>
          </w:p>
        </w:tc>
        <w:tc>
          <w:tcPr>
            <w:tcW w:w="1701" w:type="dxa"/>
          </w:tcPr>
          <w:p w14:paraId="118B09B1" w14:textId="77777777" w:rsidR="00712425" w:rsidRPr="00511433" w:rsidRDefault="00712425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1DFF9449" w14:textId="4533D78B" w:rsidR="00712425" w:rsidRPr="00511433" w:rsidRDefault="00B56A14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105</w:t>
            </w:r>
          </w:p>
        </w:tc>
        <w:tc>
          <w:tcPr>
            <w:tcW w:w="2835" w:type="dxa"/>
          </w:tcPr>
          <w:p w14:paraId="70E864D8" w14:textId="15C491F2" w:rsidR="00712425" w:rsidRPr="002821EC" w:rsidRDefault="00B56A14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ex. 9-10</w:t>
            </w:r>
          </w:p>
        </w:tc>
        <w:tc>
          <w:tcPr>
            <w:tcW w:w="5386" w:type="dxa"/>
          </w:tcPr>
          <w:p w14:paraId="38A2AAF1" w14:textId="77777777" w:rsidR="00712425" w:rsidRDefault="00B56A14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Bedingungssätze Typ 1 (</w:t>
            </w:r>
            <w:proofErr w:type="spellStart"/>
            <w:r w:rsidRPr="00B56A14">
              <w:rPr>
                <w:rFonts w:ascii="Arial" w:hAnsi="Arial" w:cs="Arial"/>
                <w:i/>
                <w:sz w:val="18"/>
                <w:szCs w:val="18"/>
              </w:rPr>
              <w:t>conditional</w:t>
            </w:r>
            <w:proofErr w:type="spellEnd"/>
            <w:r w:rsidRPr="00B56A14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proofErr w:type="spellStart"/>
            <w:r w:rsidRPr="00B56A14">
              <w:rPr>
                <w:rFonts w:ascii="Arial" w:hAnsi="Arial" w:cs="Arial"/>
                <w:i/>
                <w:sz w:val="18"/>
                <w:szCs w:val="18"/>
              </w:rPr>
              <w:t>sentences</w:t>
            </w:r>
            <w:proofErr w:type="spellEnd"/>
            <w:r w:rsidRPr="00B56A14">
              <w:rPr>
                <w:rFonts w:ascii="Arial" w:hAnsi="Arial" w:cs="Arial"/>
                <w:i/>
                <w:sz w:val="18"/>
                <w:szCs w:val="18"/>
              </w:rPr>
              <w:t xml:space="preserve"> type 1</w:t>
            </w:r>
            <w:r>
              <w:rPr>
                <w:rFonts w:ascii="Arial" w:hAnsi="Arial" w:cs="Arial"/>
                <w:sz w:val="18"/>
                <w:szCs w:val="18"/>
              </w:rPr>
              <w:t>) / G</w:t>
            </w:r>
          </w:p>
          <w:p w14:paraId="1E71B8BE" w14:textId="2EA85D1D" w:rsidR="00032C7C" w:rsidRPr="005B69D9" w:rsidRDefault="00032C7C" w:rsidP="00032C7C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Spiel mit Bedingungssätzen: Eine Geschichte weiterführen /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</w:p>
        </w:tc>
        <w:tc>
          <w:tcPr>
            <w:tcW w:w="2017" w:type="dxa"/>
          </w:tcPr>
          <w:p w14:paraId="4D76D194" w14:textId="77777777" w:rsidR="00712425" w:rsidRDefault="00B56A14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WB 69/16-17</w:t>
            </w:r>
          </w:p>
          <w:p w14:paraId="0BC917AF" w14:textId="085D791B" w:rsidR="00B56A14" w:rsidRPr="00511433" w:rsidRDefault="00B56A14" w:rsidP="00A034C3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034C3">
              <w:rPr>
                <w:rFonts w:ascii="Arial" w:hAnsi="Arial" w:cs="Arial"/>
                <w:sz w:val="18"/>
                <w:szCs w:val="18"/>
                <w:lang w:val="en-US"/>
              </w:rPr>
              <w:t>PP</w:t>
            </w:r>
            <w:r w:rsidR="00A034C3" w:rsidRPr="00A034C3">
              <w:rPr>
                <w:rFonts w:ascii="Arial" w:hAnsi="Arial" w:cs="Arial"/>
                <w:sz w:val="18"/>
                <w:szCs w:val="18"/>
                <w:lang w:val="en-US"/>
              </w:rPr>
              <w:t xml:space="preserve"> 142/ 6-8</w:t>
            </w:r>
          </w:p>
        </w:tc>
      </w:tr>
      <w:tr w:rsidR="00E97814" w:rsidRPr="00511433" w14:paraId="6231E696" w14:textId="77777777" w:rsidTr="00E97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7F7F34A4" w14:textId="16B7886B" w:rsidR="00E97814" w:rsidRPr="00511433" w:rsidRDefault="00A91225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28</w:t>
            </w:r>
          </w:p>
        </w:tc>
        <w:tc>
          <w:tcPr>
            <w:tcW w:w="709" w:type="dxa"/>
          </w:tcPr>
          <w:p w14:paraId="4E136C8A" w14:textId="00D2C454" w:rsidR="00E97814" w:rsidRPr="00511433" w:rsidRDefault="00B42A2D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109</w:t>
            </w:r>
          </w:p>
        </w:tc>
        <w:tc>
          <w:tcPr>
            <w:tcW w:w="1701" w:type="dxa"/>
          </w:tcPr>
          <w:p w14:paraId="5A37D8CD" w14:textId="77777777" w:rsidR="00E97814" w:rsidRPr="00511433" w:rsidRDefault="00E97814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2B85152E" w14:textId="4C0CEB4C" w:rsidR="00E97814" w:rsidRPr="00511433" w:rsidRDefault="00B56A14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105</w:t>
            </w:r>
          </w:p>
        </w:tc>
        <w:tc>
          <w:tcPr>
            <w:tcW w:w="2835" w:type="dxa"/>
          </w:tcPr>
          <w:p w14:paraId="3E7A24D2" w14:textId="77777777" w:rsidR="00E97814" w:rsidRDefault="00B56A14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11-12</w:t>
            </w:r>
          </w:p>
          <w:p w14:paraId="2B8A3DFC" w14:textId="513A72C4" w:rsidR="00B64F77" w:rsidRPr="002821EC" w:rsidRDefault="0036480F" w:rsidP="0036480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&lt;11&gt;</w:t>
            </w:r>
          </w:p>
        </w:tc>
        <w:tc>
          <w:tcPr>
            <w:tcW w:w="5386" w:type="dxa"/>
          </w:tcPr>
          <w:p w14:paraId="486D0054" w14:textId="09F06B9A" w:rsidR="00E97814" w:rsidRDefault="0036480F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B56A14">
              <w:rPr>
                <w:rFonts w:ascii="Arial" w:hAnsi="Arial" w:cs="Arial"/>
                <w:sz w:val="18"/>
                <w:szCs w:val="18"/>
              </w:rPr>
              <w:t>Unbekannten Wortschatz durch Kontext und andere Fremdsprachen erschließen</w:t>
            </w:r>
            <w:r w:rsidR="001545A8">
              <w:rPr>
                <w:rFonts w:ascii="Arial" w:hAnsi="Arial" w:cs="Arial"/>
                <w:sz w:val="18"/>
                <w:szCs w:val="18"/>
              </w:rPr>
              <w:t>, den Gebrauch des Wörterbuchs üben</w:t>
            </w:r>
            <w:r w:rsidR="00B56A14">
              <w:rPr>
                <w:rFonts w:ascii="Arial" w:hAnsi="Arial" w:cs="Arial"/>
                <w:sz w:val="18"/>
                <w:szCs w:val="18"/>
              </w:rPr>
              <w:t xml:space="preserve"> / WS</w:t>
            </w:r>
            <w:r w:rsidR="001545A8">
              <w:rPr>
                <w:rFonts w:ascii="Arial" w:hAnsi="Arial" w:cs="Arial"/>
                <w:sz w:val="18"/>
                <w:szCs w:val="18"/>
              </w:rPr>
              <w:t>, MK</w:t>
            </w:r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  <w:p w14:paraId="7178AFD4" w14:textId="0C08DBFC" w:rsidR="001545A8" w:rsidRPr="005B69D9" w:rsidRDefault="00901986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  <w:r w:rsidR="001545A8">
              <w:rPr>
                <w:rFonts w:ascii="Arial" w:hAnsi="Arial" w:cs="Arial"/>
                <w:sz w:val="18"/>
                <w:szCs w:val="18"/>
              </w:rPr>
              <w:t>ier Dialoge verstehen und Informationen gezielt heraus</w:t>
            </w:r>
            <w:r w:rsidR="00504639">
              <w:rPr>
                <w:rFonts w:ascii="Arial" w:hAnsi="Arial" w:cs="Arial"/>
                <w:sz w:val="18"/>
                <w:szCs w:val="18"/>
              </w:rPr>
              <w:t>filtern / H</w:t>
            </w:r>
            <w:r w:rsidR="00032C7C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="00032C7C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</w:p>
        </w:tc>
        <w:tc>
          <w:tcPr>
            <w:tcW w:w="2017" w:type="dxa"/>
          </w:tcPr>
          <w:p w14:paraId="01B0CDB6" w14:textId="76D069E6" w:rsidR="00B56A14" w:rsidRPr="002B1D3C" w:rsidRDefault="00B56A14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2B1D3C">
              <w:rPr>
                <w:rFonts w:ascii="Arial" w:hAnsi="Arial" w:cs="Arial"/>
                <w:sz w:val="18"/>
                <w:szCs w:val="18"/>
              </w:rPr>
              <w:t>WB 70/18-20</w:t>
            </w:r>
          </w:p>
          <w:p w14:paraId="002C7A53" w14:textId="203856AF" w:rsidR="00E97814" w:rsidRPr="002B1D3C" w:rsidRDefault="00B56A14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2B1D3C">
              <w:rPr>
                <w:rFonts w:ascii="Arial" w:hAnsi="Arial" w:cs="Arial"/>
                <w:sz w:val="18"/>
                <w:szCs w:val="18"/>
              </w:rPr>
              <w:t>PP</w:t>
            </w:r>
            <w:r w:rsidR="001058D1" w:rsidRPr="002B1D3C">
              <w:rPr>
                <w:rFonts w:ascii="Arial" w:hAnsi="Arial" w:cs="Arial"/>
                <w:sz w:val="18"/>
                <w:szCs w:val="18"/>
              </w:rPr>
              <w:t xml:space="preserve"> 143/ 9</w:t>
            </w:r>
          </w:p>
          <w:p w14:paraId="63A4C105" w14:textId="6A5E2458" w:rsidR="001545A8" w:rsidRPr="002B1D3C" w:rsidRDefault="002B1D3C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2B1D3C">
              <w:rPr>
                <w:rFonts w:ascii="Arial" w:hAnsi="Arial" w:cs="Arial"/>
                <w:sz w:val="18"/>
                <w:szCs w:val="18"/>
              </w:rPr>
              <w:t>CD L4/8-11</w:t>
            </w:r>
          </w:p>
          <w:p w14:paraId="38A54020" w14:textId="3699E4A4" w:rsidR="002B1D3C" w:rsidRPr="002B1D3C" w:rsidRDefault="002B1D3C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2B1D3C">
              <w:rPr>
                <w:rFonts w:ascii="Arial" w:hAnsi="Arial" w:cs="Arial"/>
                <w:sz w:val="18"/>
                <w:szCs w:val="18"/>
              </w:rPr>
              <w:t>Folie 34</w:t>
            </w:r>
          </w:p>
          <w:p w14:paraId="3DFE5C90" w14:textId="5DBEE6B6" w:rsidR="00F47FCC" w:rsidRPr="00511433" w:rsidRDefault="003A5478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KV 71</w:t>
            </w:r>
          </w:p>
        </w:tc>
      </w:tr>
      <w:tr w:rsidR="00E97814" w:rsidRPr="009A3BA8" w14:paraId="1F8E3D36" w14:textId="77777777" w:rsidTr="00E97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2F680660" w14:textId="19F92D91" w:rsidR="00E97814" w:rsidRPr="00511433" w:rsidRDefault="00E97814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</w:tcPr>
          <w:p w14:paraId="44C94A58" w14:textId="32343641" w:rsidR="00E97814" w:rsidRPr="00511433" w:rsidRDefault="00B42A2D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110</w:t>
            </w:r>
          </w:p>
        </w:tc>
        <w:tc>
          <w:tcPr>
            <w:tcW w:w="1701" w:type="dxa"/>
          </w:tcPr>
          <w:p w14:paraId="7935F805" w14:textId="77777777" w:rsidR="00E97814" w:rsidRPr="00511433" w:rsidRDefault="00E97814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2678C0CB" w14:textId="245A21A0" w:rsidR="00E97814" w:rsidRPr="00511433" w:rsidRDefault="001545A8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106</w:t>
            </w:r>
          </w:p>
        </w:tc>
        <w:tc>
          <w:tcPr>
            <w:tcW w:w="2835" w:type="dxa"/>
          </w:tcPr>
          <w:p w14:paraId="687D6E00" w14:textId="77777777" w:rsidR="00E97814" w:rsidRDefault="001545A8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ex. 13-14</w:t>
            </w:r>
          </w:p>
          <w:p w14:paraId="0188F1A9" w14:textId="4B36518A" w:rsidR="0036480F" w:rsidRPr="002821EC" w:rsidRDefault="0036480F" w:rsidP="0036480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&lt;14&gt;</w:t>
            </w:r>
          </w:p>
        </w:tc>
        <w:tc>
          <w:tcPr>
            <w:tcW w:w="5386" w:type="dxa"/>
          </w:tcPr>
          <w:p w14:paraId="500BE6C8" w14:textId="77777777" w:rsidR="00E97814" w:rsidRDefault="001545A8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545A8">
              <w:rPr>
                <w:rFonts w:ascii="Arial" w:hAnsi="Arial" w:cs="Arial"/>
                <w:sz w:val="18"/>
                <w:szCs w:val="18"/>
                <w:lang w:val="en-US"/>
              </w:rPr>
              <w:t xml:space="preserve">Die </w:t>
            </w:r>
            <w:proofErr w:type="spellStart"/>
            <w:r w:rsidRPr="001545A8">
              <w:rPr>
                <w:rFonts w:ascii="Arial" w:hAnsi="Arial" w:cs="Arial"/>
                <w:sz w:val="18"/>
                <w:szCs w:val="18"/>
                <w:lang w:val="en-US"/>
              </w:rPr>
              <w:t>Modalverben</w:t>
            </w:r>
            <w:proofErr w:type="spellEnd"/>
            <w:r w:rsidRPr="001545A8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1545A8">
              <w:rPr>
                <w:rFonts w:ascii="Arial" w:hAnsi="Arial" w:cs="Arial"/>
                <w:i/>
                <w:sz w:val="18"/>
                <w:szCs w:val="18"/>
                <w:lang w:val="en-US"/>
              </w:rPr>
              <w:t>can/could, may und might</w:t>
            </w:r>
            <w:r w:rsidRPr="001545A8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/ G</w:t>
            </w:r>
          </w:p>
          <w:p w14:paraId="078CA9F9" w14:textId="4FFE064B" w:rsidR="001545A8" w:rsidRDefault="0036480F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1545A8" w:rsidRPr="001545A8">
              <w:rPr>
                <w:rFonts w:ascii="Arial" w:hAnsi="Arial" w:cs="Arial"/>
                <w:sz w:val="18"/>
                <w:szCs w:val="18"/>
              </w:rPr>
              <w:t xml:space="preserve">Ein Gedicht </w:t>
            </w:r>
            <w:r w:rsidR="001545A8">
              <w:rPr>
                <w:rFonts w:ascii="Arial" w:hAnsi="Arial" w:cs="Arial"/>
                <w:sz w:val="18"/>
                <w:szCs w:val="18"/>
              </w:rPr>
              <w:t xml:space="preserve">verstehen und </w:t>
            </w:r>
            <w:r w:rsidR="001545A8" w:rsidRPr="001545A8">
              <w:rPr>
                <w:rFonts w:ascii="Arial" w:hAnsi="Arial" w:cs="Arial"/>
                <w:sz w:val="18"/>
                <w:szCs w:val="18"/>
              </w:rPr>
              <w:t>Informationen über die Römer in Großbritannien herau</w:t>
            </w:r>
            <w:r>
              <w:rPr>
                <w:rFonts w:ascii="Arial" w:hAnsi="Arial" w:cs="Arial"/>
                <w:sz w:val="18"/>
                <w:szCs w:val="18"/>
              </w:rPr>
              <w:t>sarbeiten / L, MK&gt;</w:t>
            </w:r>
          </w:p>
          <w:p w14:paraId="7DAB7F90" w14:textId="6D26B557" w:rsidR="001545A8" w:rsidRPr="001545A8" w:rsidRDefault="001545A8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Ein Gedicht über Großbritannien ergänzen /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Sc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, IKK</w:t>
            </w:r>
          </w:p>
        </w:tc>
        <w:tc>
          <w:tcPr>
            <w:tcW w:w="2017" w:type="dxa"/>
          </w:tcPr>
          <w:p w14:paraId="7BB5E986" w14:textId="2C623564" w:rsidR="00E97814" w:rsidRDefault="001545A8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058D1">
              <w:rPr>
                <w:rFonts w:ascii="Arial" w:hAnsi="Arial" w:cs="Arial"/>
                <w:sz w:val="18"/>
                <w:szCs w:val="18"/>
                <w:lang w:val="en-US"/>
              </w:rPr>
              <w:t>PP</w:t>
            </w:r>
            <w:r w:rsidR="001058D1" w:rsidRPr="001058D1">
              <w:rPr>
                <w:rFonts w:ascii="Arial" w:hAnsi="Arial" w:cs="Arial"/>
                <w:sz w:val="18"/>
                <w:szCs w:val="18"/>
                <w:lang w:val="en-US"/>
              </w:rPr>
              <w:t xml:space="preserve"> 143/ 10-11</w:t>
            </w:r>
          </w:p>
          <w:p w14:paraId="5D2A86FE" w14:textId="4389975D" w:rsidR="00CD39CD" w:rsidRDefault="001545A8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CD S2/19 </w:t>
            </w:r>
          </w:p>
          <w:p w14:paraId="1080A381" w14:textId="06DF328D" w:rsidR="00CD39CD" w:rsidRDefault="002B1D3C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CD L4/12</w:t>
            </w:r>
          </w:p>
          <w:p w14:paraId="3749A6BC" w14:textId="1CD50583" w:rsidR="001545A8" w:rsidRPr="00511433" w:rsidRDefault="00504639" w:rsidP="002B1D3C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KV 7</w:t>
            </w:r>
            <w:r w:rsidR="002B1D3C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</w:p>
        </w:tc>
      </w:tr>
      <w:tr w:rsidR="00E97814" w:rsidRPr="002311EA" w14:paraId="3BAB884D" w14:textId="77777777" w:rsidTr="00E97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2ECEFBF6" w14:textId="3A616736" w:rsidR="00E97814" w:rsidRPr="00511433" w:rsidRDefault="00E97814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</w:tcPr>
          <w:p w14:paraId="55A4E0CF" w14:textId="0E2D7E28" w:rsidR="00E97814" w:rsidRPr="00511433" w:rsidRDefault="00B42A2D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111</w:t>
            </w:r>
          </w:p>
        </w:tc>
        <w:tc>
          <w:tcPr>
            <w:tcW w:w="1701" w:type="dxa"/>
          </w:tcPr>
          <w:p w14:paraId="31515A3D" w14:textId="46986552" w:rsidR="00E97814" w:rsidRPr="00511433" w:rsidRDefault="002311EA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&lt;Action UK!&gt;</w:t>
            </w:r>
          </w:p>
        </w:tc>
        <w:tc>
          <w:tcPr>
            <w:tcW w:w="1134" w:type="dxa"/>
          </w:tcPr>
          <w:p w14:paraId="18FFA55D" w14:textId="4E96BC29" w:rsidR="00E97814" w:rsidRPr="00511433" w:rsidRDefault="00D609EE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&lt;</w:t>
            </w:r>
            <w:r w:rsidR="002311EA">
              <w:rPr>
                <w:rFonts w:ascii="Arial" w:hAnsi="Arial" w:cs="Arial"/>
                <w:sz w:val="18"/>
                <w:szCs w:val="18"/>
                <w:lang w:val="en-US"/>
              </w:rPr>
              <w:t>107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&gt;</w:t>
            </w:r>
          </w:p>
        </w:tc>
        <w:tc>
          <w:tcPr>
            <w:tcW w:w="2835" w:type="dxa"/>
          </w:tcPr>
          <w:p w14:paraId="2277940A" w14:textId="27304CAF" w:rsidR="00E97814" w:rsidRPr="002821EC" w:rsidRDefault="00835799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&lt;</w:t>
            </w:r>
            <w:r w:rsidR="002311EA">
              <w:rPr>
                <w:rFonts w:ascii="Arial" w:hAnsi="Arial" w:cs="Arial"/>
                <w:sz w:val="18"/>
                <w:szCs w:val="18"/>
                <w:lang w:val="en-US"/>
              </w:rPr>
              <w:t xml:space="preserve">ex.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1-3&gt;</w:t>
            </w:r>
          </w:p>
        </w:tc>
        <w:tc>
          <w:tcPr>
            <w:tcW w:w="5386" w:type="dxa"/>
          </w:tcPr>
          <w:p w14:paraId="1F66DBF4" w14:textId="1D7D502F" w:rsidR="00032C7C" w:rsidRDefault="00D609EE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032C7C">
              <w:rPr>
                <w:rFonts w:ascii="Arial" w:hAnsi="Arial" w:cs="Arial"/>
                <w:sz w:val="18"/>
                <w:szCs w:val="18"/>
              </w:rPr>
              <w:t xml:space="preserve">Vorarbeit: Über Aktivitäten sprechen / WS, </w:t>
            </w:r>
            <w:proofErr w:type="spellStart"/>
            <w:r w:rsidR="00032C7C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</w:p>
          <w:p w14:paraId="3FE7A0BD" w14:textId="5D4AF35B" w:rsidR="00E97814" w:rsidRPr="002311EA" w:rsidRDefault="002311EA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2311EA">
              <w:rPr>
                <w:rFonts w:ascii="Arial" w:hAnsi="Arial" w:cs="Arial"/>
                <w:sz w:val="18"/>
                <w:szCs w:val="18"/>
              </w:rPr>
              <w:t>Eine Filmsequenz verstehen / HS</w:t>
            </w:r>
          </w:p>
          <w:p w14:paraId="60770066" w14:textId="4AEC10BD" w:rsidR="002311EA" w:rsidRPr="002311EA" w:rsidRDefault="002311EA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2311EA">
              <w:rPr>
                <w:rFonts w:ascii="Arial" w:hAnsi="Arial" w:cs="Arial"/>
                <w:sz w:val="18"/>
                <w:szCs w:val="18"/>
              </w:rPr>
              <w:t>Mit fi</w:t>
            </w:r>
            <w:r>
              <w:rPr>
                <w:rFonts w:ascii="Arial" w:hAnsi="Arial" w:cs="Arial"/>
                <w:sz w:val="18"/>
                <w:szCs w:val="18"/>
              </w:rPr>
              <w:t>l</w:t>
            </w:r>
            <w:r w:rsidRPr="002311EA">
              <w:rPr>
                <w:rFonts w:ascii="Arial" w:hAnsi="Arial" w:cs="Arial"/>
                <w:sz w:val="18"/>
                <w:szCs w:val="18"/>
              </w:rPr>
              <w:t>mischen Mitteln Spannung erzeugen / TM</w:t>
            </w:r>
            <w:r w:rsidR="00835799"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017" w:type="dxa"/>
          </w:tcPr>
          <w:p w14:paraId="6415A549" w14:textId="77777777" w:rsidR="00E97814" w:rsidRDefault="002311EA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DVD 9</w:t>
            </w:r>
          </w:p>
          <w:p w14:paraId="50572ECE" w14:textId="2D10F507" w:rsidR="00F47FCC" w:rsidRPr="00511433" w:rsidRDefault="002B1D3C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KV 73-74</w:t>
            </w:r>
          </w:p>
        </w:tc>
      </w:tr>
      <w:tr w:rsidR="00061DB9" w:rsidRPr="00061DB9" w14:paraId="5555422E" w14:textId="77777777" w:rsidTr="00E97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4E4E768C" w14:textId="4810D6B6" w:rsidR="00061DB9" w:rsidRPr="0050335C" w:rsidRDefault="00061DB9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</w:tcPr>
          <w:p w14:paraId="3326B5B2" w14:textId="024D7653" w:rsidR="00061DB9" w:rsidRPr="0050335C" w:rsidRDefault="00B42A2D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0335C">
              <w:rPr>
                <w:rFonts w:ascii="Arial" w:hAnsi="Arial" w:cs="Arial"/>
                <w:sz w:val="18"/>
                <w:szCs w:val="18"/>
                <w:lang w:val="en-US"/>
              </w:rPr>
              <w:t>112</w:t>
            </w:r>
          </w:p>
        </w:tc>
        <w:tc>
          <w:tcPr>
            <w:tcW w:w="1701" w:type="dxa"/>
          </w:tcPr>
          <w:p w14:paraId="6F154986" w14:textId="77777777" w:rsidR="00061DB9" w:rsidRPr="0050335C" w:rsidRDefault="00061DB9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1EB28E0C" w14:textId="14D500AE" w:rsidR="00061DB9" w:rsidRPr="0050335C" w:rsidRDefault="008F350B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&lt;</w:t>
            </w:r>
            <w:r w:rsidR="00061DB9" w:rsidRPr="0050335C">
              <w:rPr>
                <w:rFonts w:ascii="Arial" w:hAnsi="Arial" w:cs="Arial"/>
                <w:sz w:val="18"/>
                <w:szCs w:val="18"/>
                <w:lang w:val="en-US"/>
              </w:rPr>
              <w:t>107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&gt;</w:t>
            </w:r>
          </w:p>
        </w:tc>
        <w:tc>
          <w:tcPr>
            <w:tcW w:w="2835" w:type="dxa"/>
          </w:tcPr>
          <w:p w14:paraId="43001948" w14:textId="6C10BE9A" w:rsidR="00061DB9" w:rsidRPr="0050335C" w:rsidRDefault="00835799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&lt;ex. 4&gt;</w:t>
            </w:r>
          </w:p>
        </w:tc>
        <w:tc>
          <w:tcPr>
            <w:tcW w:w="5386" w:type="dxa"/>
          </w:tcPr>
          <w:p w14:paraId="75D6BE76" w14:textId="6E2E46FC" w:rsidR="00061DB9" w:rsidRPr="0050335C" w:rsidRDefault="00835799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&lt;</w:t>
            </w:r>
            <w:r w:rsidR="00061DB9" w:rsidRPr="0050335C">
              <w:rPr>
                <w:rFonts w:ascii="Arial" w:hAnsi="Arial" w:cs="Arial"/>
                <w:sz w:val="18"/>
                <w:szCs w:val="18"/>
              </w:rPr>
              <w:t xml:space="preserve">Eine eigene Filmszene schreiben und aufnehmen / TM, </w:t>
            </w:r>
            <w:proofErr w:type="spellStart"/>
            <w:r w:rsidR="00061DB9" w:rsidRPr="0050335C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  <w:r w:rsidR="00061DB9" w:rsidRPr="0050335C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="00061DB9" w:rsidRPr="0050335C">
              <w:rPr>
                <w:rFonts w:ascii="Arial" w:hAnsi="Arial" w:cs="Arial"/>
                <w:sz w:val="18"/>
                <w:szCs w:val="18"/>
              </w:rPr>
              <w:t>Sc</w:t>
            </w:r>
            <w:proofErr w:type="spellEnd"/>
            <w:r w:rsidRPr="0050335C"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017" w:type="dxa"/>
          </w:tcPr>
          <w:p w14:paraId="4A55B6DE" w14:textId="77777777" w:rsidR="00061DB9" w:rsidRPr="0050335C" w:rsidRDefault="00061DB9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97814" w:rsidRPr="002311EA" w14:paraId="137D5616" w14:textId="77777777" w:rsidTr="00E97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3E98C84A" w14:textId="0755CC1A" w:rsidR="00E97814" w:rsidRPr="0050335C" w:rsidRDefault="00A91225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709" w:type="dxa"/>
          </w:tcPr>
          <w:p w14:paraId="0648A251" w14:textId="388EF1E8" w:rsidR="00E97814" w:rsidRPr="0050335C" w:rsidRDefault="00B42A2D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113</w:t>
            </w:r>
          </w:p>
        </w:tc>
        <w:tc>
          <w:tcPr>
            <w:tcW w:w="1701" w:type="dxa"/>
          </w:tcPr>
          <w:p w14:paraId="2B87B254" w14:textId="1567A640" w:rsidR="00E97814" w:rsidRPr="0050335C" w:rsidRDefault="0036480F" w:rsidP="0036480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2311EA" w:rsidRPr="0050335C">
              <w:rPr>
                <w:rFonts w:ascii="Arial" w:hAnsi="Arial" w:cs="Arial"/>
                <w:sz w:val="18"/>
                <w:szCs w:val="18"/>
              </w:rPr>
              <w:t xml:space="preserve">Unit </w:t>
            </w:r>
            <w:proofErr w:type="spellStart"/>
            <w:r w:rsidR="002311EA" w:rsidRPr="0050335C">
              <w:rPr>
                <w:rFonts w:ascii="Arial" w:hAnsi="Arial" w:cs="Arial"/>
                <w:sz w:val="18"/>
                <w:szCs w:val="18"/>
              </w:rPr>
              <w:t>task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1134" w:type="dxa"/>
          </w:tcPr>
          <w:p w14:paraId="0FD0FD23" w14:textId="0F39AFD4" w:rsidR="00E97814" w:rsidRPr="0050335C" w:rsidRDefault="0036480F" w:rsidP="0036480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2311EA" w:rsidRPr="0050335C">
              <w:rPr>
                <w:rFonts w:ascii="Arial" w:hAnsi="Arial" w:cs="Arial"/>
                <w:sz w:val="18"/>
                <w:szCs w:val="18"/>
              </w:rPr>
              <w:t>108</w:t>
            </w:r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835" w:type="dxa"/>
          </w:tcPr>
          <w:p w14:paraId="1EB45047" w14:textId="19B33B40" w:rsidR="00E97814" w:rsidRPr="009B4FF0" w:rsidRDefault="0036480F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6480F">
              <w:rPr>
                <w:rFonts w:ascii="Arial" w:hAnsi="Arial" w:cs="Arial"/>
                <w:sz w:val="18"/>
                <w:szCs w:val="18"/>
                <w:lang w:val="en-US"/>
              </w:rPr>
              <w:t>&lt;</w:t>
            </w:r>
            <w:r w:rsidR="00D609EE">
              <w:rPr>
                <w:rFonts w:ascii="Arial" w:hAnsi="Arial" w:cs="Arial"/>
                <w:sz w:val="18"/>
                <w:szCs w:val="18"/>
                <w:lang w:val="en-US"/>
              </w:rPr>
              <w:t xml:space="preserve">“Our big British Isles quiz”, </w:t>
            </w:r>
          </w:p>
          <w:p w14:paraId="5F8BD92A" w14:textId="2E96B7E4" w:rsidR="002311EA" w:rsidRPr="0050335C" w:rsidRDefault="00032C7C" w:rsidP="0036480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steps</w:t>
            </w:r>
            <w:proofErr w:type="spellEnd"/>
            <w:r w:rsidR="002311EA" w:rsidRPr="0050335C">
              <w:rPr>
                <w:rFonts w:ascii="Arial" w:hAnsi="Arial" w:cs="Arial"/>
                <w:sz w:val="18"/>
                <w:szCs w:val="18"/>
              </w:rPr>
              <w:t>. 1-2</w:t>
            </w:r>
            <w:r w:rsidR="0036480F"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5386" w:type="dxa"/>
          </w:tcPr>
          <w:p w14:paraId="13171BF8" w14:textId="40D4DF46" w:rsidR="00E97814" w:rsidRPr="0050335C" w:rsidRDefault="0036480F" w:rsidP="0036480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2311EA" w:rsidRPr="0050335C">
              <w:rPr>
                <w:rFonts w:ascii="Arial" w:hAnsi="Arial" w:cs="Arial"/>
                <w:sz w:val="18"/>
                <w:szCs w:val="18"/>
              </w:rPr>
              <w:t xml:space="preserve">Quizkarten zu den </w:t>
            </w:r>
            <w:r w:rsidR="002311EA" w:rsidRPr="00980FB0">
              <w:rPr>
                <w:rFonts w:ascii="Arial" w:hAnsi="Arial" w:cs="Arial"/>
                <w:i/>
                <w:sz w:val="18"/>
                <w:szCs w:val="18"/>
              </w:rPr>
              <w:t xml:space="preserve">British </w:t>
            </w:r>
            <w:proofErr w:type="spellStart"/>
            <w:r w:rsidR="002311EA" w:rsidRPr="00980FB0">
              <w:rPr>
                <w:rFonts w:ascii="Arial" w:hAnsi="Arial" w:cs="Arial"/>
                <w:i/>
                <w:sz w:val="18"/>
                <w:szCs w:val="18"/>
              </w:rPr>
              <w:t>Isles</w:t>
            </w:r>
            <w:proofErr w:type="spellEnd"/>
            <w:r w:rsidR="002311EA" w:rsidRPr="0050335C">
              <w:rPr>
                <w:rFonts w:ascii="Arial" w:hAnsi="Arial" w:cs="Arial"/>
                <w:sz w:val="18"/>
                <w:szCs w:val="18"/>
              </w:rPr>
              <w:t xml:space="preserve"> erstellen / IKK, MK</w:t>
            </w:r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017" w:type="dxa"/>
          </w:tcPr>
          <w:p w14:paraId="7898A84C" w14:textId="77777777" w:rsidR="00E97814" w:rsidRPr="0050335C" w:rsidRDefault="00E97814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97814" w:rsidRPr="002311EA" w14:paraId="1E776A3A" w14:textId="77777777" w:rsidTr="00E97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4A5C41D0" w14:textId="0183AC4F" w:rsidR="00E97814" w:rsidRPr="009B4FF0" w:rsidRDefault="00E97814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5055AEC4" w14:textId="4C6D10C3" w:rsidR="00E97814" w:rsidRPr="0050335C" w:rsidRDefault="00B42A2D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0335C">
              <w:rPr>
                <w:rFonts w:ascii="Arial" w:hAnsi="Arial" w:cs="Arial"/>
                <w:sz w:val="18"/>
                <w:szCs w:val="18"/>
                <w:lang w:val="en-US"/>
              </w:rPr>
              <w:t>114</w:t>
            </w:r>
          </w:p>
        </w:tc>
        <w:tc>
          <w:tcPr>
            <w:tcW w:w="1701" w:type="dxa"/>
          </w:tcPr>
          <w:p w14:paraId="021E65C1" w14:textId="77777777" w:rsidR="00E97814" w:rsidRPr="0050335C" w:rsidRDefault="00E97814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63325AB4" w14:textId="1204B7D3" w:rsidR="00E97814" w:rsidRPr="0050335C" w:rsidRDefault="0036480F" w:rsidP="0036480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&lt;109&gt;</w:t>
            </w:r>
          </w:p>
        </w:tc>
        <w:tc>
          <w:tcPr>
            <w:tcW w:w="2835" w:type="dxa"/>
          </w:tcPr>
          <w:p w14:paraId="1DCE9113" w14:textId="340AB44A" w:rsidR="00E97814" w:rsidRPr="0050335C" w:rsidRDefault="0036480F" w:rsidP="0036480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032C7C">
              <w:rPr>
                <w:rFonts w:ascii="Arial" w:hAnsi="Arial" w:cs="Arial"/>
                <w:sz w:val="18"/>
                <w:szCs w:val="18"/>
                <w:lang w:val="en-US"/>
              </w:rPr>
              <w:t>Steps 3-5</w:t>
            </w:r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5386" w:type="dxa"/>
          </w:tcPr>
          <w:p w14:paraId="59BB6D9E" w14:textId="5BBA69CC" w:rsidR="00E97814" w:rsidRPr="0050335C" w:rsidRDefault="0036480F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2311EA" w:rsidRPr="0050335C">
              <w:rPr>
                <w:rFonts w:ascii="Arial" w:hAnsi="Arial" w:cs="Arial"/>
                <w:sz w:val="18"/>
                <w:szCs w:val="18"/>
              </w:rPr>
              <w:t>Quizkarten überprüfen und gegebenenfalls überarbeiten / MK</w:t>
            </w:r>
          </w:p>
          <w:p w14:paraId="18A03CAD" w14:textId="673EF182" w:rsidR="002311EA" w:rsidRPr="0050335C" w:rsidRDefault="002311EA" w:rsidP="0036480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 xml:space="preserve">Einen </w:t>
            </w:r>
            <w:r w:rsidRPr="0050335C">
              <w:rPr>
                <w:rFonts w:ascii="Arial" w:hAnsi="Arial" w:cs="Arial"/>
                <w:i/>
                <w:sz w:val="18"/>
                <w:szCs w:val="18"/>
              </w:rPr>
              <w:t xml:space="preserve">Gallery </w:t>
            </w:r>
            <w:proofErr w:type="spellStart"/>
            <w:r w:rsidRPr="0050335C">
              <w:rPr>
                <w:rFonts w:ascii="Arial" w:hAnsi="Arial" w:cs="Arial"/>
                <w:i/>
                <w:sz w:val="18"/>
                <w:szCs w:val="18"/>
              </w:rPr>
              <w:t>walk</w:t>
            </w:r>
            <w:proofErr w:type="spellEnd"/>
            <w:r w:rsidRPr="0050335C">
              <w:rPr>
                <w:rFonts w:ascii="Arial" w:hAnsi="Arial" w:cs="Arial"/>
                <w:sz w:val="18"/>
                <w:szCs w:val="18"/>
              </w:rPr>
              <w:t xml:space="preserve"> zu den ‘</w:t>
            </w:r>
            <w:r w:rsidRPr="0050335C">
              <w:rPr>
                <w:rFonts w:ascii="Arial" w:hAnsi="Arial" w:cs="Arial"/>
                <w:i/>
                <w:sz w:val="18"/>
                <w:szCs w:val="18"/>
              </w:rPr>
              <w:t xml:space="preserve">British </w:t>
            </w:r>
            <w:proofErr w:type="spellStart"/>
            <w:r w:rsidRPr="0050335C">
              <w:rPr>
                <w:rFonts w:ascii="Arial" w:hAnsi="Arial" w:cs="Arial"/>
                <w:i/>
                <w:sz w:val="18"/>
                <w:szCs w:val="18"/>
              </w:rPr>
              <w:t>Isles</w:t>
            </w:r>
            <w:proofErr w:type="spellEnd"/>
            <w:r w:rsidRPr="0050335C">
              <w:rPr>
                <w:rFonts w:ascii="Arial" w:hAnsi="Arial" w:cs="Arial"/>
                <w:i/>
                <w:sz w:val="18"/>
                <w:szCs w:val="18"/>
              </w:rPr>
              <w:t xml:space="preserve"> Top 5‘</w:t>
            </w:r>
            <w:r w:rsidRPr="0050335C">
              <w:rPr>
                <w:rFonts w:ascii="Arial" w:hAnsi="Arial" w:cs="Arial"/>
                <w:sz w:val="18"/>
                <w:szCs w:val="18"/>
              </w:rPr>
              <w:t xml:space="preserve"> erstellen / IKK</w:t>
            </w:r>
            <w:r w:rsidR="0036480F"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017" w:type="dxa"/>
          </w:tcPr>
          <w:p w14:paraId="56448A38" w14:textId="77777777" w:rsidR="00E97814" w:rsidRPr="0050335C" w:rsidRDefault="00E97814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97814" w:rsidRPr="009A3BA8" w14:paraId="324012D7" w14:textId="77777777" w:rsidTr="00E97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10"/>
        </w:trPr>
        <w:tc>
          <w:tcPr>
            <w:tcW w:w="822" w:type="dxa"/>
          </w:tcPr>
          <w:p w14:paraId="6632EB6A" w14:textId="06693D64" w:rsidR="00E97814" w:rsidRPr="0050335C" w:rsidRDefault="00E97814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4A7E3220" w14:textId="2CC6D351" w:rsidR="00E97814" w:rsidRPr="0050335C" w:rsidRDefault="00B42A2D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0335C">
              <w:rPr>
                <w:rFonts w:ascii="Arial" w:hAnsi="Arial" w:cs="Arial"/>
                <w:sz w:val="18"/>
                <w:szCs w:val="18"/>
                <w:lang w:val="en-US"/>
              </w:rPr>
              <w:t>115</w:t>
            </w:r>
          </w:p>
        </w:tc>
        <w:tc>
          <w:tcPr>
            <w:tcW w:w="1701" w:type="dxa"/>
          </w:tcPr>
          <w:p w14:paraId="6655CFB0" w14:textId="1ED88C45" w:rsidR="00E97814" w:rsidRPr="0050335C" w:rsidRDefault="00A527A8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0335C">
              <w:rPr>
                <w:rFonts w:ascii="Arial" w:hAnsi="Arial" w:cs="Arial"/>
                <w:sz w:val="18"/>
                <w:szCs w:val="18"/>
                <w:lang w:val="en-US"/>
              </w:rPr>
              <w:t>Story</w:t>
            </w:r>
          </w:p>
        </w:tc>
        <w:tc>
          <w:tcPr>
            <w:tcW w:w="1134" w:type="dxa"/>
          </w:tcPr>
          <w:p w14:paraId="050D7985" w14:textId="7489F779" w:rsidR="00E97814" w:rsidRPr="0050335C" w:rsidRDefault="00A527A8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0335C">
              <w:rPr>
                <w:rFonts w:ascii="Arial" w:hAnsi="Arial" w:cs="Arial"/>
                <w:sz w:val="18"/>
                <w:szCs w:val="18"/>
                <w:lang w:val="en-US"/>
              </w:rPr>
              <w:t>110-112</w:t>
            </w:r>
          </w:p>
        </w:tc>
        <w:tc>
          <w:tcPr>
            <w:tcW w:w="2835" w:type="dxa"/>
          </w:tcPr>
          <w:p w14:paraId="4A5C7BCC" w14:textId="52C67501" w:rsidR="00E97814" w:rsidRPr="0050335C" w:rsidRDefault="00A527A8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0335C">
              <w:rPr>
                <w:rFonts w:ascii="Arial" w:hAnsi="Arial" w:cs="Arial"/>
                <w:sz w:val="18"/>
                <w:szCs w:val="18"/>
                <w:lang w:val="en-US"/>
              </w:rPr>
              <w:t>“Things will get better”</w:t>
            </w:r>
            <w:r w:rsidR="00D609EE">
              <w:rPr>
                <w:rFonts w:ascii="Arial" w:hAnsi="Arial" w:cs="Arial"/>
                <w:sz w:val="18"/>
                <w:szCs w:val="18"/>
                <w:lang w:val="en-US"/>
              </w:rPr>
              <w:t xml:space="preserve">, </w:t>
            </w:r>
          </w:p>
          <w:p w14:paraId="70FB89FA" w14:textId="1D2AA4EF" w:rsidR="00A527A8" w:rsidRPr="0050335C" w:rsidRDefault="00DE140E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0335C">
              <w:rPr>
                <w:rFonts w:ascii="Arial" w:hAnsi="Arial" w:cs="Arial"/>
                <w:sz w:val="18"/>
                <w:szCs w:val="18"/>
                <w:lang w:val="en-US"/>
              </w:rPr>
              <w:t>ex.1</w:t>
            </w:r>
            <w:r w:rsidR="00032C7C">
              <w:rPr>
                <w:rFonts w:ascii="Arial" w:hAnsi="Arial" w:cs="Arial"/>
                <w:sz w:val="18"/>
                <w:szCs w:val="18"/>
                <w:lang w:val="en-US"/>
              </w:rPr>
              <w:t>a)</w:t>
            </w:r>
          </w:p>
        </w:tc>
        <w:tc>
          <w:tcPr>
            <w:tcW w:w="5386" w:type="dxa"/>
          </w:tcPr>
          <w:p w14:paraId="786E7AAD" w14:textId="6BC06FB6" w:rsidR="00E97814" w:rsidRPr="0050335C" w:rsidRDefault="00A527A8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Einem Text Informationen entnehme</w:t>
            </w:r>
            <w:r w:rsidR="003F4CFF" w:rsidRPr="0050335C">
              <w:rPr>
                <w:rFonts w:ascii="Arial" w:hAnsi="Arial" w:cs="Arial"/>
                <w:sz w:val="18"/>
                <w:szCs w:val="18"/>
              </w:rPr>
              <w:t>n und Ü</w:t>
            </w:r>
            <w:r w:rsidRPr="0050335C">
              <w:rPr>
                <w:rFonts w:ascii="Arial" w:hAnsi="Arial" w:cs="Arial"/>
                <w:sz w:val="18"/>
                <w:szCs w:val="18"/>
              </w:rPr>
              <w:t xml:space="preserve">berschriften für Abschnitte finden / L, H, </w:t>
            </w:r>
            <w:proofErr w:type="spellStart"/>
            <w:r w:rsidRPr="0050335C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  <w:r w:rsidRPr="0050335C">
              <w:rPr>
                <w:rFonts w:ascii="Arial" w:hAnsi="Arial" w:cs="Arial"/>
                <w:sz w:val="18"/>
                <w:szCs w:val="18"/>
              </w:rPr>
              <w:t>, MK</w:t>
            </w:r>
          </w:p>
          <w:p w14:paraId="7CE93187" w14:textId="16232763" w:rsidR="00A527A8" w:rsidRPr="0050335C" w:rsidRDefault="00A527A8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7" w:type="dxa"/>
          </w:tcPr>
          <w:p w14:paraId="5CAEB225" w14:textId="77777777" w:rsidR="00E97814" w:rsidRPr="0050335C" w:rsidRDefault="00A527A8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0335C">
              <w:rPr>
                <w:rFonts w:ascii="Arial" w:hAnsi="Arial" w:cs="Arial"/>
                <w:sz w:val="18"/>
                <w:szCs w:val="18"/>
                <w:lang w:val="en-US"/>
              </w:rPr>
              <w:t>CD S2/20-24</w:t>
            </w:r>
          </w:p>
          <w:p w14:paraId="37B9F5F1" w14:textId="77777777" w:rsidR="00A527A8" w:rsidRPr="0050335C" w:rsidRDefault="00A527A8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0335C">
              <w:rPr>
                <w:rFonts w:ascii="Arial" w:hAnsi="Arial" w:cs="Arial"/>
                <w:sz w:val="18"/>
                <w:szCs w:val="18"/>
                <w:lang w:val="en-US"/>
              </w:rPr>
              <w:t>CD L4/13-17</w:t>
            </w:r>
          </w:p>
          <w:p w14:paraId="419FBA24" w14:textId="77777777" w:rsidR="00A527A8" w:rsidRDefault="00A527A8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0335C">
              <w:rPr>
                <w:rFonts w:ascii="Arial" w:hAnsi="Arial" w:cs="Arial"/>
                <w:sz w:val="18"/>
                <w:szCs w:val="18"/>
                <w:lang w:val="en-US"/>
              </w:rPr>
              <w:t>WB 71/21</w:t>
            </w:r>
          </w:p>
          <w:p w14:paraId="191E1609" w14:textId="27B4BFAF" w:rsidR="00CD39CD" w:rsidRPr="0050335C" w:rsidRDefault="00CD39CD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Folie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35</w:t>
            </w:r>
          </w:p>
        </w:tc>
      </w:tr>
      <w:tr w:rsidR="00DE140E" w:rsidRPr="002311EA" w14:paraId="252D090D" w14:textId="77777777" w:rsidTr="00E97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10"/>
        </w:trPr>
        <w:tc>
          <w:tcPr>
            <w:tcW w:w="822" w:type="dxa"/>
          </w:tcPr>
          <w:p w14:paraId="65E71D53" w14:textId="77777777" w:rsidR="00DE140E" w:rsidRPr="00181177" w:rsidRDefault="00DE140E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</w:tcPr>
          <w:p w14:paraId="6E5CE1C0" w14:textId="62A5A2C4" w:rsidR="00DE140E" w:rsidRPr="0050335C" w:rsidRDefault="00B42A2D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0335C">
              <w:rPr>
                <w:rFonts w:ascii="Arial" w:hAnsi="Arial" w:cs="Arial"/>
                <w:sz w:val="18"/>
                <w:szCs w:val="18"/>
                <w:lang w:val="en-US"/>
              </w:rPr>
              <w:t>116</w:t>
            </w:r>
          </w:p>
        </w:tc>
        <w:tc>
          <w:tcPr>
            <w:tcW w:w="1701" w:type="dxa"/>
          </w:tcPr>
          <w:p w14:paraId="7C4D7277" w14:textId="77777777" w:rsidR="00DE140E" w:rsidRPr="0050335C" w:rsidRDefault="00DE140E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422D38D7" w14:textId="0990B676" w:rsidR="00DE140E" w:rsidRPr="0050335C" w:rsidRDefault="00032C7C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112</w:t>
            </w:r>
          </w:p>
        </w:tc>
        <w:tc>
          <w:tcPr>
            <w:tcW w:w="2835" w:type="dxa"/>
          </w:tcPr>
          <w:p w14:paraId="5BEA6273" w14:textId="5511D0B9" w:rsidR="0036480F" w:rsidRPr="0050335C" w:rsidRDefault="00DE140E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0335C">
              <w:rPr>
                <w:rFonts w:ascii="Arial" w:hAnsi="Arial" w:cs="Arial"/>
                <w:sz w:val="18"/>
                <w:szCs w:val="18"/>
                <w:lang w:val="en-US"/>
              </w:rPr>
              <w:t>ex. 1b)-2</w:t>
            </w:r>
          </w:p>
        </w:tc>
        <w:tc>
          <w:tcPr>
            <w:tcW w:w="5386" w:type="dxa"/>
          </w:tcPr>
          <w:p w14:paraId="7885C878" w14:textId="3F68A7C5" w:rsidR="00DE140E" w:rsidRPr="0050335C" w:rsidRDefault="00DE140E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Fragen zum Text beantworten / L</w:t>
            </w:r>
          </w:p>
          <w:p w14:paraId="49CFC785" w14:textId="27813DF2" w:rsidR="00DE140E" w:rsidRPr="0050335C" w:rsidRDefault="00DE140E" w:rsidP="0036480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 xml:space="preserve">Ratschläge für Dave / </w:t>
            </w:r>
            <w:proofErr w:type="spellStart"/>
            <w:r w:rsidRPr="0050335C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</w:p>
        </w:tc>
        <w:tc>
          <w:tcPr>
            <w:tcW w:w="2017" w:type="dxa"/>
          </w:tcPr>
          <w:p w14:paraId="432608D1" w14:textId="08061DB3" w:rsidR="00DE140E" w:rsidRPr="00B016EF" w:rsidRDefault="00DE140E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97814" w:rsidRPr="002311EA" w14:paraId="7F662F16" w14:textId="77777777" w:rsidTr="00E97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4E9B617B" w14:textId="33760248" w:rsidR="00E97814" w:rsidRPr="0050335C" w:rsidRDefault="00A91225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0335C">
              <w:rPr>
                <w:rFonts w:ascii="Arial" w:hAnsi="Arial" w:cs="Arial"/>
                <w:sz w:val="18"/>
                <w:szCs w:val="18"/>
                <w:lang w:val="en-US"/>
              </w:rPr>
              <w:t>30</w:t>
            </w:r>
          </w:p>
        </w:tc>
        <w:tc>
          <w:tcPr>
            <w:tcW w:w="709" w:type="dxa"/>
          </w:tcPr>
          <w:p w14:paraId="39F783F3" w14:textId="7DD44CDF" w:rsidR="00E97814" w:rsidRPr="0050335C" w:rsidRDefault="00B42A2D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0335C">
              <w:rPr>
                <w:rFonts w:ascii="Arial" w:hAnsi="Arial" w:cs="Arial"/>
                <w:sz w:val="18"/>
                <w:szCs w:val="18"/>
                <w:lang w:val="en-US"/>
              </w:rPr>
              <w:t>117</w:t>
            </w:r>
          </w:p>
        </w:tc>
        <w:tc>
          <w:tcPr>
            <w:tcW w:w="1701" w:type="dxa"/>
          </w:tcPr>
          <w:p w14:paraId="678DDA11" w14:textId="77777777" w:rsidR="00E97814" w:rsidRPr="0050335C" w:rsidRDefault="00E97814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47F3A161" w14:textId="0F9ABAEA" w:rsidR="00E97814" w:rsidRPr="0050335C" w:rsidRDefault="00F025DC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0335C">
              <w:rPr>
                <w:rFonts w:ascii="Arial" w:hAnsi="Arial" w:cs="Arial"/>
                <w:sz w:val="18"/>
                <w:szCs w:val="18"/>
                <w:lang w:val="en-US"/>
              </w:rPr>
              <w:t>112</w:t>
            </w:r>
          </w:p>
        </w:tc>
        <w:tc>
          <w:tcPr>
            <w:tcW w:w="2835" w:type="dxa"/>
          </w:tcPr>
          <w:p w14:paraId="2432469B" w14:textId="77777777" w:rsidR="00E97814" w:rsidRDefault="00F025DC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0335C">
              <w:rPr>
                <w:rFonts w:ascii="Arial" w:hAnsi="Arial" w:cs="Arial"/>
                <w:sz w:val="18"/>
                <w:szCs w:val="18"/>
                <w:lang w:val="en-US"/>
              </w:rPr>
              <w:t>ex. 3</w:t>
            </w:r>
          </w:p>
          <w:p w14:paraId="6882F2F5" w14:textId="28E9C4F7" w:rsidR="0036480F" w:rsidRPr="0050335C" w:rsidRDefault="0036480F" w:rsidP="0036480F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&lt;3b&gt;</w:t>
            </w:r>
          </w:p>
        </w:tc>
        <w:tc>
          <w:tcPr>
            <w:tcW w:w="5386" w:type="dxa"/>
          </w:tcPr>
          <w:p w14:paraId="02AF905A" w14:textId="1184ABC1" w:rsidR="00E97814" w:rsidRPr="0050335C" w:rsidRDefault="00D30817" w:rsidP="0036480F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 xml:space="preserve">Einen Tagebucheintrag </w:t>
            </w:r>
            <w:r w:rsidR="0036480F">
              <w:rPr>
                <w:rFonts w:ascii="Arial" w:hAnsi="Arial" w:cs="Arial"/>
                <w:sz w:val="18"/>
                <w:szCs w:val="18"/>
              </w:rPr>
              <w:t>&lt;</w:t>
            </w:r>
            <w:r w:rsidRPr="0050335C">
              <w:rPr>
                <w:rFonts w:ascii="Arial" w:hAnsi="Arial" w:cs="Arial"/>
                <w:sz w:val="18"/>
                <w:szCs w:val="18"/>
              </w:rPr>
              <w:t>oder eine Postkarte</w:t>
            </w:r>
            <w:r w:rsidR="0036480F">
              <w:rPr>
                <w:rFonts w:ascii="Arial" w:hAnsi="Arial" w:cs="Arial"/>
                <w:sz w:val="18"/>
                <w:szCs w:val="18"/>
              </w:rPr>
              <w:t>&gt;</w:t>
            </w:r>
            <w:r w:rsidRPr="0050335C">
              <w:rPr>
                <w:rFonts w:ascii="Arial" w:hAnsi="Arial" w:cs="Arial"/>
                <w:sz w:val="18"/>
                <w:szCs w:val="18"/>
              </w:rPr>
              <w:t xml:space="preserve"> passend zur Geschichte schreiben </w:t>
            </w:r>
            <w:r w:rsidR="00F025DC" w:rsidRPr="0050335C">
              <w:rPr>
                <w:rFonts w:ascii="Arial" w:hAnsi="Arial" w:cs="Arial"/>
                <w:sz w:val="18"/>
                <w:szCs w:val="18"/>
              </w:rPr>
              <w:t xml:space="preserve">/ </w:t>
            </w:r>
            <w:proofErr w:type="spellStart"/>
            <w:r w:rsidR="00F025DC" w:rsidRPr="0050335C">
              <w:rPr>
                <w:rFonts w:ascii="Arial" w:hAnsi="Arial" w:cs="Arial"/>
                <w:sz w:val="18"/>
                <w:szCs w:val="18"/>
              </w:rPr>
              <w:t>Sc</w:t>
            </w:r>
            <w:proofErr w:type="spellEnd"/>
          </w:p>
        </w:tc>
        <w:tc>
          <w:tcPr>
            <w:tcW w:w="2017" w:type="dxa"/>
          </w:tcPr>
          <w:p w14:paraId="34B1A1FF" w14:textId="77777777" w:rsidR="00E97814" w:rsidRDefault="00F025DC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0335C">
              <w:rPr>
                <w:rFonts w:ascii="Arial" w:hAnsi="Arial" w:cs="Arial"/>
                <w:sz w:val="18"/>
                <w:szCs w:val="18"/>
                <w:lang w:val="en-US"/>
              </w:rPr>
              <w:t>WB 71/22</w:t>
            </w:r>
          </w:p>
          <w:p w14:paraId="24417D07" w14:textId="24893ABC" w:rsidR="00F47FCC" w:rsidRPr="0050335C" w:rsidRDefault="006F129B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KV 75</w:t>
            </w:r>
          </w:p>
        </w:tc>
      </w:tr>
      <w:tr w:rsidR="00E97814" w:rsidRPr="002311EA" w14:paraId="030D73B7" w14:textId="77777777" w:rsidTr="00E97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448A1E19" w14:textId="77777777" w:rsidR="00E97814" w:rsidRPr="0050335C" w:rsidRDefault="00E97814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</w:tcPr>
          <w:p w14:paraId="01B18A9D" w14:textId="1791BDE8" w:rsidR="00E97814" w:rsidRPr="0050335C" w:rsidRDefault="00B42A2D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0335C">
              <w:rPr>
                <w:rFonts w:ascii="Arial" w:hAnsi="Arial" w:cs="Arial"/>
                <w:sz w:val="18"/>
                <w:szCs w:val="18"/>
                <w:lang w:val="en-US"/>
              </w:rPr>
              <w:t>118</w:t>
            </w:r>
          </w:p>
        </w:tc>
        <w:tc>
          <w:tcPr>
            <w:tcW w:w="1701" w:type="dxa"/>
          </w:tcPr>
          <w:p w14:paraId="131F613C" w14:textId="0F211E9C" w:rsidR="00E97814" w:rsidRPr="0050335C" w:rsidRDefault="00D30817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0335C">
              <w:rPr>
                <w:rFonts w:ascii="Arial" w:hAnsi="Arial" w:cs="Arial"/>
                <w:sz w:val="18"/>
                <w:szCs w:val="18"/>
                <w:lang w:val="en-US"/>
              </w:rPr>
              <w:t>Check-out</w:t>
            </w:r>
          </w:p>
        </w:tc>
        <w:tc>
          <w:tcPr>
            <w:tcW w:w="1134" w:type="dxa"/>
          </w:tcPr>
          <w:p w14:paraId="35E1F71E" w14:textId="786F71C4" w:rsidR="00E97814" w:rsidRPr="0050335C" w:rsidRDefault="00D30817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0335C">
              <w:rPr>
                <w:rFonts w:ascii="Arial" w:hAnsi="Arial" w:cs="Arial"/>
                <w:sz w:val="18"/>
                <w:szCs w:val="18"/>
                <w:lang w:val="en-US"/>
              </w:rPr>
              <w:t>113</w:t>
            </w:r>
          </w:p>
        </w:tc>
        <w:tc>
          <w:tcPr>
            <w:tcW w:w="2835" w:type="dxa"/>
          </w:tcPr>
          <w:p w14:paraId="38D20CD8" w14:textId="02A5E58F" w:rsidR="00E97814" w:rsidRPr="0050335C" w:rsidRDefault="00D30817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0335C">
              <w:rPr>
                <w:rFonts w:ascii="Arial" w:hAnsi="Arial" w:cs="Arial"/>
                <w:sz w:val="18"/>
                <w:szCs w:val="18"/>
                <w:lang w:val="en-US"/>
              </w:rPr>
              <w:t>“Can you…?”</w:t>
            </w:r>
            <w:r w:rsidR="001D5F28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1D5F28">
              <w:rPr>
                <w:rFonts w:ascii="Arial" w:hAnsi="Arial" w:cs="Arial"/>
                <w:sz w:val="18"/>
                <w:szCs w:val="18"/>
              </w:rPr>
              <w:t>ex. 1-3</w:t>
            </w:r>
          </w:p>
        </w:tc>
        <w:tc>
          <w:tcPr>
            <w:tcW w:w="5386" w:type="dxa"/>
          </w:tcPr>
          <w:p w14:paraId="6D43973A" w14:textId="22837691" w:rsidR="00E97814" w:rsidRPr="0050335C" w:rsidRDefault="00D30817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Selbstkontrolle: Die Lernziele der Unit überprüfen</w:t>
            </w:r>
            <w:r w:rsidR="00D609EE">
              <w:rPr>
                <w:rFonts w:ascii="Arial" w:hAnsi="Arial" w:cs="Arial"/>
                <w:sz w:val="18"/>
                <w:szCs w:val="18"/>
              </w:rPr>
              <w:t xml:space="preserve"> / G, WS</w:t>
            </w:r>
          </w:p>
        </w:tc>
        <w:tc>
          <w:tcPr>
            <w:tcW w:w="2017" w:type="dxa"/>
          </w:tcPr>
          <w:p w14:paraId="4510C0B2" w14:textId="0D68E408" w:rsidR="00E97814" w:rsidRDefault="00D30817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0335C">
              <w:rPr>
                <w:rFonts w:ascii="Arial" w:hAnsi="Arial" w:cs="Arial"/>
                <w:sz w:val="18"/>
                <w:szCs w:val="18"/>
                <w:lang w:val="en-US"/>
              </w:rPr>
              <w:t>WB 72/23</w:t>
            </w:r>
            <w:r w:rsidR="005B5887">
              <w:rPr>
                <w:rFonts w:ascii="Arial" w:hAnsi="Arial" w:cs="Arial"/>
                <w:sz w:val="18"/>
                <w:szCs w:val="18"/>
                <w:lang w:val="en-US"/>
              </w:rPr>
              <w:t>-25</w:t>
            </w:r>
          </w:p>
          <w:p w14:paraId="550D8754" w14:textId="50B4B3B9" w:rsidR="00C65AF5" w:rsidRPr="0050335C" w:rsidRDefault="006F129B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KV 76-77</w:t>
            </w:r>
          </w:p>
        </w:tc>
      </w:tr>
      <w:tr w:rsidR="00181177" w:rsidRPr="00181177" w14:paraId="722CB476" w14:textId="77777777" w:rsidTr="00E97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7F881F6B" w14:textId="77777777" w:rsidR="00181177" w:rsidRPr="00181177" w:rsidRDefault="00181177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highlight w:val="yellow"/>
                <w:lang w:val="en-US"/>
              </w:rPr>
            </w:pPr>
          </w:p>
        </w:tc>
        <w:tc>
          <w:tcPr>
            <w:tcW w:w="709" w:type="dxa"/>
          </w:tcPr>
          <w:p w14:paraId="242A530B" w14:textId="77777777" w:rsidR="00181177" w:rsidRPr="00181177" w:rsidRDefault="00181177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highlight w:val="yellow"/>
                <w:lang w:val="en-US"/>
              </w:rPr>
            </w:pPr>
          </w:p>
        </w:tc>
        <w:tc>
          <w:tcPr>
            <w:tcW w:w="1701" w:type="dxa"/>
          </w:tcPr>
          <w:p w14:paraId="06C09A8D" w14:textId="7355E776" w:rsidR="00181177" w:rsidRPr="00D609EE" w:rsidRDefault="00504639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&lt;</w:t>
            </w:r>
            <w:r w:rsidR="00181177" w:rsidRPr="00D609EE">
              <w:rPr>
                <w:rFonts w:ascii="Arial" w:hAnsi="Arial" w:cs="Arial"/>
                <w:sz w:val="18"/>
                <w:szCs w:val="18"/>
                <w:lang w:val="en-US"/>
              </w:rPr>
              <w:t>Extra Line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&gt;</w:t>
            </w:r>
          </w:p>
        </w:tc>
        <w:tc>
          <w:tcPr>
            <w:tcW w:w="1134" w:type="dxa"/>
          </w:tcPr>
          <w:p w14:paraId="25F5C6A0" w14:textId="419D7E59" w:rsidR="00181177" w:rsidRPr="00D609EE" w:rsidRDefault="00504639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&lt;</w:t>
            </w:r>
            <w:r w:rsidR="00D609EE" w:rsidRPr="00D609EE">
              <w:rPr>
                <w:rFonts w:ascii="Arial" w:hAnsi="Arial" w:cs="Arial"/>
                <w:sz w:val="18"/>
                <w:szCs w:val="18"/>
                <w:lang w:val="en-US"/>
              </w:rPr>
              <w:t>152-153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&gt;</w:t>
            </w:r>
          </w:p>
        </w:tc>
        <w:tc>
          <w:tcPr>
            <w:tcW w:w="2835" w:type="dxa"/>
          </w:tcPr>
          <w:p w14:paraId="60D1B2D4" w14:textId="5204E623" w:rsidR="00181177" w:rsidRPr="00181177" w:rsidRDefault="00504639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highlight w:val="yellow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&lt;</w:t>
            </w:r>
            <w:r w:rsidR="00181177" w:rsidRPr="00181177">
              <w:rPr>
                <w:rFonts w:ascii="Arial" w:hAnsi="Arial" w:cs="Arial"/>
                <w:sz w:val="18"/>
                <w:szCs w:val="18"/>
                <w:lang w:val="en-US"/>
              </w:rPr>
              <w:t>A harp on the water – a Welsh legend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&gt;</w:t>
            </w:r>
          </w:p>
        </w:tc>
        <w:tc>
          <w:tcPr>
            <w:tcW w:w="5386" w:type="dxa"/>
          </w:tcPr>
          <w:p w14:paraId="67C64C86" w14:textId="7F51DE1B" w:rsidR="00181177" w:rsidRPr="00181177" w:rsidRDefault="00504639" w:rsidP="00181177">
            <w:pPr>
              <w:spacing w:line="312" w:lineRule="auto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504639">
              <w:rPr>
                <w:rFonts w:ascii="Arial" w:hAnsi="Arial" w:cs="Arial"/>
                <w:sz w:val="18"/>
                <w:szCs w:val="18"/>
              </w:rPr>
              <w:t>&lt;</w:t>
            </w:r>
            <w:r w:rsidR="00D609EE" w:rsidRPr="00D609EE">
              <w:rPr>
                <w:rFonts w:ascii="Arial" w:hAnsi="Arial" w:cs="Arial"/>
                <w:sz w:val="18"/>
                <w:szCs w:val="18"/>
              </w:rPr>
              <w:t>L</w:t>
            </w:r>
            <w:r w:rsidR="00181177">
              <w:rPr>
                <w:rFonts w:ascii="Arial" w:hAnsi="Arial" w:cs="Arial"/>
                <w:sz w:val="18"/>
                <w:szCs w:val="18"/>
              </w:rPr>
              <w:t>ängere Textarbeit; d</w:t>
            </w:r>
            <w:r w:rsidR="00181177" w:rsidRPr="00827CC7">
              <w:rPr>
                <w:rFonts w:ascii="Arial" w:hAnsi="Arial" w:cs="Arial"/>
                <w:sz w:val="18"/>
                <w:szCs w:val="18"/>
              </w:rPr>
              <w:t xml:space="preserve">ie Geschichte </w:t>
            </w:r>
            <w:r w:rsidR="00181177">
              <w:rPr>
                <w:rFonts w:ascii="Arial" w:hAnsi="Arial" w:cs="Arial"/>
                <w:sz w:val="18"/>
                <w:szCs w:val="18"/>
              </w:rPr>
              <w:t>kann fakultativ nach Unit 6 eingesetzt werden.</w:t>
            </w:r>
            <w:r w:rsidRPr="006F129B"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017" w:type="dxa"/>
          </w:tcPr>
          <w:p w14:paraId="7CF98F16" w14:textId="77777777" w:rsidR="00504639" w:rsidRDefault="00504639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CD S2/45-48</w:t>
            </w:r>
          </w:p>
          <w:p w14:paraId="0CF3281F" w14:textId="04F87305" w:rsidR="00504639" w:rsidRDefault="00504639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CD L4/41-44</w:t>
            </w:r>
          </w:p>
          <w:p w14:paraId="25BE80BF" w14:textId="77777777" w:rsidR="00181177" w:rsidRPr="003570A8" w:rsidRDefault="00181177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3570A8">
              <w:rPr>
                <w:rFonts w:ascii="Arial" w:hAnsi="Arial" w:cs="Arial"/>
                <w:sz w:val="18"/>
                <w:szCs w:val="18"/>
                <w:lang w:val="en-US"/>
              </w:rPr>
              <w:t>Folie</w:t>
            </w:r>
            <w:proofErr w:type="spellEnd"/>
            <w:r w:rsidRPr="003570A8">
              <w:rPr>
                <w:rFonts w:ascii="Arial" w:hAnsi="Arial" w:cs="Arial"/>
                <w:sz w:val="18"/>
                <w:szCs w:val="18"/>
                <w:lang w:val="en-US"/>
              </w:rPr>
              <w:t xml:space="preserve"> 40</w:t>
            </w:r>
          </w:p>
          <w:p w14:paraId="3D72A4E5" w14:textId="29E30D1E" w:rsidR="003570A8" w:rsidRPr="00181177" w:rsidRDefault="006F129B" w:rsidP="00192FD7">
            <w:pPr>
              <w:spacing w:line="312" w:lineRule="auto"/>
              <w:rPr>
                <w:rFonts w:ascii="Arial" w:hAnsi="Arial" w:cs="Arial"/>
                <w:sz w:val="18"/>
                <w:szCs w:val="18"/>
                <w:highlight w:val="yellow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KV 88</w:t>
            </w:r>
          </w:p>
        </w:tc>
      </w:tr>
    </w:tbl>
    <w:p w14:paraId="4C916F8A" w14:textId="77777777" w:rsidR="007B6532" w:rsidRDefault="007B6532" w:rsidP="00236568">
      <w:pPr>
        <w:spacing w:after="0" w:line="312" w:lineRule="auto"/>
        <w:rPr>
          <w:rFonts w:ascii="Arial" w:hAnsi="Arial" w:cs="Arial"/>
          <w:b/>
          <w:sz w:val="18"/>
          <w:szCs w:val="18"/>
          <w:lang w:val="en-US"/>
        </w:rPr>
      </w:pPr>
    </w:p>
    <w:p w14:paraId="19A21B27" w14:textId="79458ADE" w:rsidR="00872741" w:rsidRDefault="00872741" w:rsidP="00236568">
      <w:pPr>
        <w:spacing w:after="0" w:line="312" w:lineRule="auto"/>
        <w:rPr>
          <w:rFonts w:ascii="Arial" w:hAnsi="Arial" w:cs="Arial"/>
          <w:b/>
          <w:sz w:val="18"/>
          <w:szCs w:val="18"/>
          <w:lang w:val="en-US"/>
        </w:rPr>
      </w:pPr>
      <w:r w:rsidRPr="00872741">
        <w:rPr>
          <w:rFonts w:ascii="Arial" w:hAnsi="Arial" w:cs="Arial"/>
          <w:b/>
          <w:sz w:val="18"/>
          <w:szCs w:val="18"/>
          <w:lang w:val="en-US"/>
        </w:rPr>
        <w:t xml:space="preserve">Across Cultures 3: British </w:t>
      </w:r>
      <w:r w:rsidR="00D7583A">
        <w:rPr>
          <w:rFonts w:ascii="Arial" w:hAnsi="Arial" w:cs="Arial"/>
          <w:b/>
          <w:sz w:val="18"/>
          <w:szCs w:val="18"/>
          <w:lang w:val="en-US"/>
        </w:rPr>
        <w:t>s</w:t>
      </w:r>
      <w:r w:rsidRPr="00872741">
        <w:rPr>
          <w:rFonts w:ascii="Arial" w:hAnsi="Arial" w:cs="Arial"/>
          <w:b/>
          <w:sz w:val="18"/>
          <w:szCs w:val="18"/>
          <w:lang w:val="en-US"/>
        </w:rPr>
        <w:t>tories and legends</w:t>
      </w:r>
    </w:p>
    <w:p w14:paraId="68863EB0" w14:textId="77777777" w:rsidR="00251A2D" w:rsidRDefault="00251A2D" w:rsidP="00236568">
      <w:pPr>
        <w:spacing w:after="0" w:line="312" w:lineRule="auto"/>
        <w:rPr>
          <w:rFonts w:ascii="Arial" w:hAnsi="Arial" w:cs="Arial"/>
          <w:b/>
          <w:sz w:val="18"/>
          <w:szCs w:val="18"/>
          <w:lang w:val="en-US"/>
        </w:rPr>
      </w:pPr>
    </w:p>
    <w:p w14:paraId="5714BF37" w14:textId="5890B167" w:rsidR="00251A2D" w:rsidRDefault="00251A2D" w:rsidP="00236568">
      <w:pPr>
        <w:spacing w:after="0" w:line="312" w:lineRule="auto"/>
        <w:rPr>
          <w:rFonts w:ascii="Arial" w:hAnsi="Arial" w:cs="Arial"/>
          <w:sz w:val="18"/>
          <w:szCs w:val="18"/>
        </w:rPr>
      </w:pPr>
      <w:r w:rsidRPr="00251A2D">
        <w:rPr>
          <w:rFonts w:ascii="Arial" w:hAnsi="Arial" w:cs="Arial"/>
          <w:sz w:val="18"/>
          <w:szCs w:val="18"/>
        </w:rPr>
        <w:t>Die Schüler sprechen über britische Heldinnen und Helden. Sie</w:t>
      </w:r>
      <w:r>
        <w:rPr>
          <w:rFonts w:ascii="Arial" w:hAnsi="Arial" w:cs="Arial"/>
          <w:sz w:val="18"/>
          <w:szCs w:val="18"/>
        </w:rPr>
        <w:t xml:space="preserve"> erkennen Kostüme, Requisiten und Kulissen als filmische Mittel.</w:t>
      </w:r>
    </w:p>
    <w:p w14:paraId="6D59C642" w14:textId="77777777" w:rsidR="004955AE" w:rsidRPr="00251A2D" w:rsidRDefault="004955AE" w:rsidP="00236568">
      <w:pPr>
        <w:spacing w:after="0" w:line="312" w:lineRule="auto"/>
        <w:rPr>
          <w:rFonts w:ascii="Arial" w:hAnsi="Arial" w:cs="Arial"/>
          <w:sz w:val="18"/>
          <w:szCs w:val="18"/>
        </w:rPr>
      </w:pPr>
    </w:p>
    <w:tbl>
      <w:tblPr>
        <w:tblStyle w:val="Tabellenraster1"/>
        <w:tblW w:w="14604" w:type="dxa"/>
        <w:tblInd w:w="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0" w:type="dxa"/>
        </w:tblCellMar>
        <w:tblLook w:val="01E0" w:firstRow="1" w:lastRow="1" w:firstColumn="1" w:lastColumn="1" w:noHBand="0" w:noVBand="0"/>
      </w:tblPr>
      <w:tblGrid>
        <w:gridCol w:w="822"/>
        <w:gridCol w:w="709"/>
        <w:gridCol w:w="1701"/>
        <w:gridCol w:w="1134"/>
        <w:gridCol w:w="2835"/>
        <w:gridCol w:w="5386"/>
        <w:gridCol w:w="2017"/>
      </w:tblGrid>
      <w:tr w:rsidR="00872741" w:rsidRPr="003C2DD5" w14:paraId="6C40D0CE" w14:textId="77777777" w:rsidTr="00192FD7">
        <w:tc>
          <w:tcPr>
            <w:tcW w:w="82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90CCB7" w14:textId="77777777" w:rsidR="00872741" w:rsidRPr="002311EA" w:rsidRDefault="00872741" w:rsidP="00192FD7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2311EA">
              <w:rPr>
                <w:rFonts w:ascii="Arial" w:hAnsi="Arial" w:cs="Arial"/>
                <w:b/>
                <w:sz w:val="18"/>
                <w:szCs w:val="18"/>
                <w:lang w:val="en-US"/>
              </w:rPr>
              <w:t>UW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0A550F" w14:textId="77777777" w:rsidR="00872741" w:rsidRPr="002311EA" w:rsidRDefault="00872741" w:rsidP="00192FD7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2311EA">
              <w:rPr>
                <w:rFonts w:ascii="Arial" w:hAnsi="Arial" w:cs="Arial"/>
                <w:b/>
                <w:sz w:val="18"/>
                <w:szCs w:val="18"/>
                <w:lang w:val="en-US"/>
              </w:rPr>
              <w:t>Std.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6DEC5A" w14:textId="77777777" w:rsidR="00872741" w:rsidRPr="003C2DD5" w:rsidRDefault="00872741" w:rsidP="00192FD7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311EA">
              <w:rPr>
                <w:rFonts w:ascii="Arial" w:hAnsi="Arial" w:cs="Arial"/>
                <w:b/>
                <w:sz w:val="18"/>
                <w:szCs w:val="18"/>
                <w:lang w:val="en-US"/>
              </w:rPr>
              <w:t>L</w:t>
            </w:r>
            <w:proofErr w:type="spellStart"/>
            <w:r w:rsidRPr="003C2DD5">
              <w:rPr>
                <w:rFonts w:ascii="Arial" w:hAnsi="Arial" w:cs="Arial"/>
                <w:b/>
                <w:sz w:val="18"/>
                <w:szCs w:val="18"/>
              </w:rPr>
              <w:t>ektionsteil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11129B" w14:textId="77777777" w:rsidR="00872741" w:rsidRPr="003C2DD5" w:rsidRDefault="00872741" w:rsidP="00192FD7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Seite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4303C350" w14:textId="77777777" w:rsidR="00872741" w:rsidRPr="003C2DD5" w:rsidRDefault="00872741" w:rsidP="00192FD7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Aufgabe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0268A969" w14:textId="77777777" w:rsidR="00872741" w:rsidRPr="003C2DD5" w:rsidRDefault="00872741" w:rsidP="00192FD7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Inhalte / Kompetenzen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0437D05A" w14:textId="77777777" w:rsidR="00872741" w:rsidRPr="003C2DD5" w:rsidRDefault="00872741" w:rsidP="00192FD7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Begleitmaterialien</w:t>
            </w:r>
          </w:p>
        </w:tc>
      </w:tr>
      <w:tr w:rsidR="00160351" w:rsidRPr="003C2DD5" w14:paraId="0D28CE87" w14:textId="77777777" w:rsidTr="00192FD7">
        <w:tc>
          <w:tcPr>
            <w:tcW w:w="82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737EE8" w14:textId="0A5E6D9A" w:rsidR="00160351" w:rsidRPr="003C2DD5" w:rsidRDefault="00A91225" w:rsidP="00192FD7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D87DBE" w14:textId="26448A6A" w:rsidR="00160351" w:rsidRPr="0050335C" w:rsidRDefault="00B42A2D" w:rsidP="00192FD7">
            <w:pPr>
              <w:spacing w:before="120"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119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5CDEC7" w14:textId="68DEBC90" w:rsidR="00160351" w:rsidRPr="0050335C" w:rsidRDefault="00D01154" w:rsidP="00192FD7">
            <w:pPr>
              <w:spacing w:before="120" w:line="312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0335C">
              <w:rPr>
                <w:rFonts w:ascii="Arial" w:hAnsi="Arial" w:cs="Arial"/>
                <w:sz w:val="18"/>
                <w:szCs w:val="18"/>
              </w:rPr>
              <w:t>Across</w:t>
            </w:r>
            <w:proofErr w:type="spellEnd"/>
            <w:r w:rsidRPr="0050335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0335C">
              <w:rPr>
                <w:rFonts w:ascii="Arial" w:hAnsi="Arial" w:cs="Arial"/>
                <w:sz w:val="18"/>
                <w:szCs w:val="18"/>
              </w:rPr>
              <w:t>Cultures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DB62C5" w14:textId="43F4C458" w:rsidR="00160351" w:rsidRPr="0050335C" w:rsidRDefault="00D01154" w:rsidP="00192FD7">
            <w:pPr>
              <w:spacing w:before="120"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114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0668D751" w14:textId="3CDE7E79" w:rsidR="00160351" w:rsidRPr="00856D53" w:rsidRDefault="00856D53" w:rsidP="00192FD7">
            <w:pPr>
              <w:spacing w:before="120"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56D53">
              <w:rPr>
                <w:rFonts w:ascii="Arial" w:hAnsi="Arial" w:cs="Arial"/>
                <w:sz w:val="18"/>
                <w:szCs w:val="18"/>
                <w:lang w:val="en-US"/>
              </w:rPr>
              <w:t xml:space="preserve">„British stories and legends“, </w:t>
            </w:r>
            <w:r w:rsidR="00D01154" w:rsidRPr="00856D53">
              <w:rPr>
                <w:rFonts w:ascii="Arial" w:hAnsi="Arial" w:cs="Arial"/>
                <w:sz w:val="18"/>
                <w:szCs w:val="18"/>
                <w:lang w:val="en-US"/>
              </w:rPr>
              <w:t>ex. 1-2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5341FB0F" w14:textId="2173B12E" w:rsidR="00D01154" w:rsidRPr="0050335C" w:rsidRDefault="00901986" w:rsidP="008F350B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Ü</w:t>
            </w:r>
            <w:r w:rsidR="00FA348F" w:rsidRPr="0050335C">
              <w:rPr>
                <w:rFonts w:ascii="Arial" w:hAnsi="Arial" w:cs="Arial"/>
                <w:sz w:val="18"/>
                <w:szCs w:val="18"/>
              </w:rPr>
              <w:t>ber bekannte histori</w:t>
            </w:r>
            <w:r w:rsidR="00D01154" w:rsidRPr="0050335C">
              <w:rPr>
                <w:rFonts w:ascii="Arial" w:hAnsi="Arial" w:cs="Arial"/>
                <w:sz w:val="18"/>
                <w:szCs w:val="18"/>
              </w:rPr>
              <w:t xml:space="preserve">sche deutsche, amerikanische oder englische Persönlichkeiten sprechen / </w:t>
            </w:r>
            <w:proofErr w:type="spellStart"/>
            <w:r w:rsidR="00D01154" w:rsidRPr="0050335C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  <w:r w:rsidR="00D01154" w:rsidRPr="0050335C">
              <w:rPr>
                <w:rFonts w:ascii="Arial" w:hAnsi="Arial" w:cs="Arial"/>
                <w:sz w:val="18"/>
                <w:szCs w:val="18"/>
              </w:rPr>
              <w:t>, IKK</w:t>
            </w:r>
          </w:p>
          <w:p w14:paraId="09EDD376" w14:textId="1739891F" w:rsidR="00D01154" w:rsidRPr="0050335C" w:rsidRDefault="00901986" w:rsidP="008F350B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A</w:t>
            </w:r>
            <w:r w:rsidR="00D01154" w:rsidRPr="0050335C">
              <w:rPr>
                <w:rFonts w:ascii="Arial" w:hAnsi="Arial" w:cs="Arial"/>
                <w:sz w:val="18"/>
                <w:szCs w:val="18"/>
              </w:rPr>
              <w:t xml:space="preserve">us einem </w:t>
            </w:r>
            <w:proofErr w:type="spellStart"/>
            <w:r w:rsidR="00D01154" w:rsidRPr="0050335C">
              <w:rPr>
                <w:rFonts w:ascii="Arial" w:hAnsi="Arial" w:cs="Arial"/>
                <w:sz w:val="18"/>
                <w:szCs w:val="18"/>
              </w:rPr>
              <w:t>Lesetext</w:t>
            </w:r>
            <w:proofErr w:type="spellEnd"/>
            <w:r w:rsidR="00D01154" w:rsidRPr="0050335C">
              <w:rPr>
                <w:rFonts w:ascii="Arial" w:hAnsi="Arial" w:cs="Arial"/>
                <w:sz w:val="18"/>
                <w:szCs w:val="18"/>
              </w:rPr>
              <w:t xml:space="preserve"> die Elemente einer Legende herausarbeiten / TM, L</w:t>
            </w:r>
          </w:p>
          <w:p w14:paraId="7F18F74B" w14:textId="4425F2AB" w:rsidR="00D01154" w:rsidRPr="0050335C" w:rsidRDefault="00D01154" w:rsidP="008F350B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 xml:space="preserve">Anhand von Standfotos britische Legenden identifizieren und Informationen austauschen / </w:t>
            </w:r>
            <w:proofErr w:type="spellStart"/>
            <w:r w:rsidRPr="0050335C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  <w:r w:rsidRPr="0050335C">
              <w:rPr>
                <w:rFonts w:ascii="Arial" w:hAnsi="Arial" w:cs="Arial"/>
                <w:sz w:val="18"/>
                <w:szCs w:val="18"/>
              </w:rPr>
              <w:t>, IKK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4832A7AA" w14:textId="77777777" w:rsidR="00160351" w:rsidRDefault="00827CC7" w:rsidP="00192FD7">
            <w:pPr>
              <w:spacing w:before="12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Folie 36</w:t>
            </w:r>
          </w:p>
          <w:p w14:paraId="7BD3F346" w14:textId="72D5CA47" w:rsidR="00C65AF5" w:rsidRPr="0050335C" w:rsidRDefault="006F129B" w:rsidP="00C65AF5">
            <w:pPr>
              <w:spacing w:before="12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KV 22, 78</w:t>
            </w:r>
          </w:p>
        </w:tc>
      </w:tr>
      <w:tr w:rsidR="00251A2D" w:rsidRPr="003C2DD5" w14:paraId="13B0F948" w14:textId="77777777" w:rsidTr="00192FD7">
        <w:tc>
          <w:tcPr>
            <w:tcW w:w="82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635646" w14:textId="03D60261" w:rsidR="00251A2D" w:rsidRDefault="00251A2D" w:rsidP="00192FD7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F1921F" w14:textId="51E8C7BD" w:rsidR="00251A2D" w:rsidRPr="0050335C" w:rsidRDefault="00B42A2D" w:rsidP="00192FD7">
            <w:pPr>
              <w:spacing w:before="120"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120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7F8F2C" w14:textId="77777777" w:rsidR="00251A2D" w:rsidRPr="0050335C" w:rsidRDefault="00251A2D" w:rsidP="00192FD7">
            <w:pPr>
              <w:spacing w:before="12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A451A4" w14:textId="7EDB6322" w:rsidR="00251A2D" w:rsidRPr="0050335C" w:rsidRDefault="00D01154" w:rsidP="00192FD7">
            <w:pPr>
              <w:spacing w:before="120"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115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49672D84" w14:textId="77777777" w:rsidR="00251A2D" w:rsidRDefault="00D01154" w:rsidP="008F350B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 xml:space="preserve">ex. </w:t>
            </w:r>
            <w:r w:rsidR="00F23458" w:rsidRPr="0050335C">
              <w:rPr>
                <w:rFonts w:ascii="Arial" w:hAnsi="Arial" w:cs="Arial"/>
                <w:sz w:val="18"/>
                <w:szCs w:val="18"/>
              </w:rPr>
              <w:t>3-4</w:t>
            </w:r>
          </w:p>
          <w:p w14:paraId="47DCE56E" w14:textId="4240BC3E" w:rsidR="0036480F" w:rsidRPr="0050335C" w:rsidRDefault="0036480F" w:rsidP="008F350B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&lt;4c&gt;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3FB054C1" w14:textId="77777777" w:rsidR="00251A2D" w:rsidRPr="0050335C" w:rsidRDefault="009B37AE" w:rsidP="008F350B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Einem Film Informationen zu Legenden entnehmen / HS, IKK</w:t>
            </w:r>
          </w:p>
          <w:p w14:paraId="7E1E09FA" w14:textId="77777777" w:rsidR="00F23458" w:rsidRPr="0050335C" w:rsidRDefault="009B37AE" w:rsidP="008F350B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Kostüme, Requisiten und Kulissen als filmisches Mittel erkennen / MK</w:t>
            </w:r>
            <w:r w:rsidR="00F23458" w:rsidRPr="0050335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05A99B0" w14:textId="33E66994" w:rsidR="009B37AE" w:rsidRPr="0050335C" w:rsidRDefault="0036480F" w:rsidP="008F350B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F23458" w:rsidRPr="0050335C">
              <w:rPr>
                <w:rFonts w:ascii="Arial" w:hAnsi="Arial" w:cs="Arial"/>
                <w:sz w:val="18"/>
                <w:szCs w:val="18"/>
              </w:rPr>
              <w:t xml:space="preserve">Ein </w:t>
            </w:r>
            <w:r w:rsidR="004A526C" w:rsidRPr="0050335C">
              <w:rPr>
                <w:rFonts w:ascii="Arial" w:hAnsi="Arial" w:cs="Arial"/>
                <w:sz w:val="18"/>
                <w:szCs w:val="18"/>
              </w:rPr>
              <w:t xml:space="preserve">kurzes </w:t>
            </w:r>
            <w:r w:rsidR="00F23458" w:rsidRPr="0050335C">
              <w:rPr>
                <w:rFonts w:ascii="Arial" w:hAnsi="Arial" w:cs="Arial"/>
                <w:sz w:val="18"/>
                <w:szCs w:val="18"/>
              </w:rPr>
              <w:t xml:space="preserve">Rollenspiel schreiben und vorführen / </w:t>
            </w:r>
            <w:proofErr w:type="spellStart"/>
            <w:r w:rsidR="00F23458" w:rsidRPr="0050335C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  <w:r w:rsidR="00F23458" w:rsidRPr="0050335C">
              <w:rPr>
                <w:rFonts w:ascii="Arial" w:hAnsi="Arial" w:cs="Arial"/>
                <w:sz w:val="18"/>
                <w:szCs w:val="18"/>
              </w:rPr>
              <w:t>, IKK</w:t>
            </w:r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54F081AA" w14:textId="77777777" w:rsidR="00251A2D" w:rsidRDefault="00D01154" w:rsidP="00192FD7">
            <w:pPr>
              <w:spacing w:before="120"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WB 73/1-2</w:t>
            </w:r>
          </w:p>
          <w:p w14:paraId="3EFE98A4" w14:textId="77777777" w:rsidR="00827CC7" w:rsidRDefault="00827CC7" w:rsidP="00192FD7">
            <w:pPr>
              <w:spacing w:before="12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Folie 36</w:t>
            </w:r>
          </w:p>
          <w:p w14:paraId="2EC6978E" w14:textId="0107C02C" w:rsidR="00C65AF5" w:rsidRPr="0050335C" w:rsidRDefault="006F129B" w:rsidP="00192FD7">
            <w:pPr>
              <w:spacing w:before="12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KV 79-80</w:t>
            </w:r>
          </w:p>
        </w:tc>
      </w:tr>
    </w:tbl>
    <w:p w14:paraId="323019E2" w14:textId="77777777" w:rsidR="00720D80" w:rsidRDefault="00720D80" w:rsidP="00236568">
      <w:pPr>
        <w:spacing w:after="0" w:line="312" w:lineRule="auto"/>
        <w:rPr>
          <w:rFonts w:ascii="Arial" w:hAnsi="Arial" w:cs="Arial"/>
          <w:b/>
          <w:sz w:val="18"/>
          <w:szCs w:val="18"/>
        </w:rPr>
      </w:pPr>
    </w:p>
    <w:p w14:paraId="0DC152C8" w14:textId="77777777" w:rsidR="007B6532" w:rsidRDefault="007B6532" w:rsidP="00236568">
      <w:pPr>
        <w:spacing w:after="0" w:line="312" w:lineRule="auto"/>
        <w:rPr>
          <w:rFonts w:ascii="Arial" w:hAnsi="Arial" w:cs="Arial"/>
          <w:b/>
          <w:sz w:val="18"/>
          <w:szCs w:val="18"/>
        </w:rPr>
      </w:pPr>
    </w:p>
    <w:p w14:paraId="08B43DA9" w14:textId="69E23C7A" w:rsidR="00160351" w:rsidRDefault="000800CE" w:rsidP="00236568">
      <w:pPr>
        <w:spacing w:after="0" w:line="312" w:lineRule="auto"/>
        <w:rPr>
          <w:rFonts w:ascii="Arial" w:hAnsi="Arial" w:cs="Arial"/>
          <w:b/>
          <w:sz w:val="18"/>
          <w:szCs w:val="18"/>
        </w:rPr>
      </w:pPr>
      <w:r w:rsidRPr="000800CE">
        <w:rPr>
          <w:rFonts w:ascii="Arial" w:hAnsi="Arial" w:cs="Arial"/>
          <w:b/>
          <w:sz w:val="18"/>
          <w:szCs w:val="18"/>
        </w:rPr>
        <w:t>&lt;Revision C&gt;</w:t>
      </w:r>
    </w:p>
    <w:p w14:paraId="1DCD7046" w14:textId="77777777" w:rsidR="00B15073" w:rsidRPr="000800CE" w:rsidRDefault="00B15073" w:rsidP="00236568">
      <w:pPr>
        <w:spacing w:after="0" w:line="312" w:lineRule="auto"/>
        <w:rPr>
          <w:rFonts w:ascii="Arial" w:hAnsi="Arial" w:cs="Arial"/>
          <w:b/>
          <w:sz w:val="18"/>
          <w:szCs w:val="18"/>
        </w:rPr>
      </w:pPr>
    </w:p>
    <w:p w14:paraId="4D2BA107" w14:textId="4B144C88" w:rsidR="00B15073" w:rsidRDefault="00B15073" w:rsidP="00B15073">
      <w:pPr>
        <w:spacing w:after="0" w:line="312" w:lineRule="auto"/>
        <w:rPr>
          <w:rFonts w:ascii="Arial" w:hAnsi="Arial" w:cs="Arial"/>
          <w:sz w:val="18"/>
          <w:szCs w:val="18"/>
        </w:rPr>
      </w:pPr>
      <w:r w:rsidRPr="005E3624">
        <w:rPr>
          <w:rFonts w:ascii="Arial" w:hAnsi="Arial" w:cs="Arial"/>
          <w:sz w:val="18"/>
          <w:szCs w:val="18"/>
        </w:rPr>
        <w:t xml:space="preserve">Die S </w:t>
      </w:r>
      <w:r w:rsidRPr="002821EC">
        <w:rPr>
          <w:rFonts w:ascii="Arial" w:hAnsi="Arial" w:cs="Arial"/>
          <w:sz w:val="18"/>
          <w:szCs w:val="18"/>
        </w:rPr>
        <w:t xml:space="preserve">wiederholen und festigen auf der fakultativen Doppelseite die Inhalte der Unit </w:t>
      </w:r>
      <w:r>
        <w:rPr>
          <w:rFonts w:ascii="Arial" w:hAnsi="Arial" w:cs="Arial"/>
          <w:sz w:val="18"/>
          <w:szCs w:val="18"/>
        </w:rPr>
        <w:t xml:space="preserve">5 </w:t>
      </w:r>
      <w:r w:rsidRPr="002821EC">
        <w:rPr>
          <w:rFonts w:ascii="Arial" w:hAnsi="Arial" w:cs="Arial"/>
          <w:sz w:val="18"/>
          <w:szCs w:val="18"/>
        </w:rPr>
        <w:t xml:space="preserve">und </w:t>
      </w:r>
      <w:r>
        <w:rPr>
          <w:rFonts w:ascii="Arial" w:hAnsi="Arial" w:cs="Arial"/>
          <w:sz w:val="18"/>
          <w:szCs w:val="18"/>
        </w:rPr>
        <w:t>6</w:t>
      </w:r>
      <w:r w:rsidRPr="002821EC">
        <w:rPr>
          <w:rFonts w:ascii="Arial" w:hAnsi="Arial" w:cs="Arial"/>
          <w:sz w:val="18"/>
          <w:szCs w:val="18"/>
        </w:rPr>
        <w:t>.</w:t>
      </w:r>
    </w:p>
    <w:p w14:paraId="0396D002" w14:textId="77777777" w:rsidR="000800CE" w:rsidRPr="000800CE" w:rsidRDefault="000800CE" w:rsidP="00236568">
      <w:pPr>
        <w:spacing w:after="0" w:line="312" w:lineRule="auto"/>
        <w:rPr>
          <w:rFonts w:ascii="Arial" w:hAnsi="Arial" w:cs="Arial"/>
          <w:b/>
          <w:sz w:val="18"/>
          <w:szCs w:val="18"/>
        </w:rPr>
      </w:pPr>
    </w:p>
    <w:tbl>
      <w:tblPr>
        <w:tblStyle w:val="Tabellenraster1"/>
        <w:tblW w:w="14604" w:type="dxa"/>
        <w:tblInd w:w="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0" w:type="dxa"/>
        </w:tblCellMar>
        <w:tblLook w:val="01E0" w:firstRow="1" w:lastRow="1" w:firstColumn="1" w:lastColumn="1" w:noHBand="0" w:noVBand="0"/>
      </w:tblPr>
      <w:tblGrid>
        <w:gridCol w:w="822"/>
        <w:gridCol w:w="709"/>
        <w:gridCol w:w="1701"/>
        <w:gridCol w:w="1134"/>
        <w:gridCol w:w="2835"/>
        <w:gridCol w:w="5386"/>
        <w:gridCol w:w="2017"/>
      </w:tblGrid>
      <w:tr w:rsidR="000800CE" w:rsidRPr="003C2DD5" w14:paraId="7C086D90" w14:textId="77777777" w:rsidTr="00910EE5">
        <w:tc>
          <w:tcPr>
            <w:tcW w:w="82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1023D0" w14:textId="77777777" w:rsidR="000800CE" w:rsidRPr="003C2DD5" w:rsidRDefault="000800CE" w:rsidP="00192FD7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UW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3AC265" w14:textId="77777777" w:rsidR="000800CE" w:rsidRPr="003C2DD5" w:rsidRDefault="000800CE" w:rsidP="00192FD7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Std.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4082D2" w14:textId="77777777" w:rsidR="000800CE" w:rsidRPr="003C2DD5" w:rsidRDefault="000800CE" w:rsidP="00192FD7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C2DD5">
              <w:rPr>
                <w:rFonts w:ascii="Arial" w:hAnsi="Arial" w:cs="Arial"/>
                <w:b/>
                <w:sz w:val="18"/>
                <w:szCs w:val="18"/>
              </w:rPr>
              <w:t>Lektionsteil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E77BDF" w14:textId="77777777" w:rsidR="000800CE" w:rsidRPr="003C2DD5" w:rsidRDefault="000800CE" w:rsidP="00192FD7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Seite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4687DBB9" w14:textId="77777777" w:rsidR="000800CE" w:rsidRPr="003C2DD5" w:rsidRDefault="000800CE" w:rsidP="00192FD7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Aufgabe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65052D82" w14:textId="77777777" w:rsidR="000800CE" w:rsidRPr="003C2DD5" w:rsidRDefault="000800CE" w:rsidP="00192FD7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Inhalte / Kompetenzen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12AFC43F" w14:textId="77777777" w:rsidR="000800CE" w:rsidRPr="003C2DD5" w:rsidRDefault="000800CE" w:rsidP="00192FD7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C2DD5">
              <w:rPr>
                <w:rFonts w:ascii="Arial" w:hAnsi="Arial" w:cs="Arial"/>
                <w:b/>
                <w:sz w:val="18"/>
                <w:szCs w:val="18"/>
              </w:rPr>
              <w:t>Begleitmaterialien</w:t>
            </w:r>
          </w:p>
        </w:tc>
      </w:tr>
      <w:tr w:rsidR="000800CE" w:rsidRPr="003C2DD5" w14:paraId="3B816BA2" w14:textId="77777777" w:rsidTr="00910EE5">
        <w:tc>
          <w:tcPr>
            <w:tcW w:w="82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6034DB" w14:textId="777EBBA8" w:rsidR="000800CE" w:rsidRPr="003C2DD5" w:rsidRDefault="00A91225" w:rsidP="00192FD7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68271D">
              <w:rPr>
                <w:rFonts w:ascii="Arial" w:hAnsi="Arial" w:cs="Arial"/>
                <w:b/>
                <w:sz w:val="18"/>
                <w:szCs w:val="18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D8A608" w14:textId="29FB7746" w:rsidR="000800CE" w:rsidRPr="00910EE5" w:rsidRDefault="0068271D" w:rsidP="00192FD7">
            <w:pPr>
              <w:spacing w:before="12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6626AC" w14:textId="0CB8D0EA" w:rsidR="000800CE" w:rsidRPr="0050335C" w:rsidRDefault="00910EE5" w:rsidP="00192FD7">
            <w:pPr>
              <w:spacing w:before="120"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&lt;Revision C&gt;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E65CF0" w14:textId="1B99C0FC" w:rsidR="000800CE" w:rsidRPr="0050335C" w:rsidRDefault="00856D53" w:rsidP="00192FD7">
            <w:pPr>
              <w:spacing w:before="12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910EE5" w:rsidRPr="0050335C">
              <w:rPr>
                <w:rFonts w:ascii="Arial" w:hAnsi="Arial" w:cs="Arial"/>
                <w:sz w:val="18"/>
                <w:szCs w:val="18"/>
              </w:rPr>
              <w:t>116</w:t>
            </w:r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0A8855D5" w14:textId="15F2E1DA" w:rsidR="000800CE" w:rsidRPr="0050335C" w:rsidRDefault="00C32084" w:rsidP="00192FD7">
            <w:pPr>
              <w:spacing w:before="120"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&lt;</w:t>
            </w:r>
            <w:r w:rsidR="00910EE5" w:rsidRPr="0050335C">
              <w:rPr>
                <w:rFonts w:ascii="Arial" w:hAnsi="Arial" w:cs="Arial"/>
                <w:sz w:val="18"/>
                <w:szCs w:val="18"/>
              </w:rPr>
              <w:t>ex. 1-</w:t>
            </w:r>
            <w:r w:rsidR="00C76AA1" w:rsidRPr="0050335C">
              <w:rPr>
                <w:rFonts w:ascii="Arial" w:hAnsi="Arial" w:cs="Arial"/>
                <w:sz w:val="18"/>
                <w:szCs w:val="18"/>
              </w:rPr>
              <w:t>2</w:t>
            </w:r>
            <w:r w:rsidRPr="0050335C"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5D227193" w14:textId="3DA81878" w:rsidR="000800CE" w:rsidRPr="0050335C" w:rsidRDefault="003D14BA" w:rsidP="008F350B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&lt;</w:t>
            </w:r>
            <w:proofErr w:type="spellStart"/>
            <w:r w:rsidRPr="0050335C">
              <w:rPr>
                <w:rFonts w:ascii="Arial" w:hAnsi="Arial" w:cs="Arial"/>
                <w:sz w:val="18"/>
                <w:szCs w:val="18"/>
              </w:rPr>
              <w:t>Unitübergreifende</w:t>
            </w:r>
            <w:proofErr w:type="spellEnd"/>
            <w:r w:rsidRPr="0050335C">
              <w:rPr>
                <w:rFonts w:ascii="Arial" w:hAnsi="Arial" w:cs="Arial"/>
                <w:sz w:val="18"/>
                <w:szCs w:val="18"/>
              </w:rPr>
              <w:t xml:space="preserve"> Wiederholung (Units 5-6) / G, </w:t>
            </w:r>
            <w:proofErr w:type="spellStart"/>
            <w:r w:rsidRPr="0050335C"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  <w:r w:rsidRPr="0050335C">
              <w:rPr>
                <w:rFonts w:ascii="Arial" w:hAnsi="Arial" w:cs="Arial"/>
                <w:sz w:val="18"/>
                <w:szCs w:val="18"/>
              </w:rPr>
              <w:t>, IKK</w:t>
            </w:r>
            <w:r w:rsidR="00856D53">
              <w:rPr>
                <w:rFonts w:ascii="Arial" w:hAnsi="Arial" w:cs="Arial"/>
                <w:sz w:val="18"/>
                <w:szCs w:val="18"/>
              </w:rPr>
              <w:t>&gt;</w:t>
            </w:r>
          </w:p>
          <w:p w14:paraId="2B517C8F" w14:textId="02EF22F7" w:rsidR="003D14BA" w:rsidRPr="0050335C" w:rsidRDefault="003D14BA" w:rsidP="008F350B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71BA7664" w14:textId="77777777" w:rsidR="000800CE" w:rsidRPr="0050335C" w:rsidRDefault="003D14BA" w:rsidP="00192FD7">
            <w:pPr>
              <w:spacing w:before="120"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WB 74/1-2, 75/3</w:t>
            </w:r>
          </w:p>
          <w:p w14:paraId="70244BEB" w14:textId="49A1B5A6" w:rsidR="003D14BA" w:rsidRPr="0050335C" w:rsidRDefault="003D14BA" w:rsidP="00192FD7">
            <w:pPr>
              <w:spacing w:before="12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76AA1" w:rsidRPr="003C2DD5" w14:paraId="6EE9F892" w14:textId="77777777" w:rsidTr="00910EE5">
        <w:tc>
          <w:tcPr>
            <w:tcW w:w="82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AEA7C1" w14:textId="77777777" w:rsidR="00C76AA1" w:rsidRPr="003C2DD5" w:rsidRDefault="00C76AA1" w:rsidP="00192FD7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667047" w14:textId="4EF83C0D" w:rsidR="00C76AA1" w:rsidRPr="00910EE5" w:rsidRDefault="0068271D" w:rsidP="00192FD7">
            <w:pPr>
              <w:spacing w:before="12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EE337A" w14:textId="77777777" w:rsidR="00C76AA1" w:rsidRPr="0050335C" w:rsidRDefault="00C76AA1" w:rsidP="00192FD7">
            <w:pPr>
              <w:spacing w:before="12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39A76F" w14:textId="6CC06218" w:rsidR="00C76AA1" w:rsidRPr="0050335C" w:rsidRDefault="00856D53" w:rsidP="00192FD7">
            <w:pPr>
              <w:spacing w:before="12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C76AA1" w:rsidRPr="0050335C">
              <w:rPr>
                <w:rFonts w:ascii="Arial" w:hAnsi="Arial" w:cs="Arial"/>
                <w:sz w:val="18"/>
                <w:szCs w:val="18"/>
              </w:rPr>
              <w:t>116-117</w:t>
            </w:r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3FD93E8B" w14:textId="78207149" w:rsidR="00C76AA1" w:rsidRPr="0050335C" w:rsidRDefault="00C32084" w:rsidP="00192FD7">
            <w:pPr>
              <w:spacing w:before="120"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&lt;</w:t>
            </w:r>
            <w:r w:rsidR="00C76AA1" w:rsidRPr="0050335C">
              <w:rPr>
                <w:rFonts w:ascii="Arial" w:hAnsi="Arial" w:cs="Arial"/>
                <w:sz w:val="18"/>
                <w:szCs w:val="18"/>
              </w:rPr>
              <w:t>ex. 3-4</w:t>
            </w:r>
            <w:r w:rsidRPr="0050335C"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6B55C022" w14:textId="77777777" w:rsidR="005B5887" w:rsidRDefault="00C32084" w:rsidP="008F350B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&lt;</w:t>
            </w:r>
            <w:r w:rsidR="00C76AA1" w:rsidRPr="0050335C">
              <w:rPr>
                <w:rFonts w:ascii="Arial" w:hAnsi="Arial" w:cs="Arial"/>
                <w:sz w:val="18"/>
                <w:szCs w:val="18"/>
              </w:rPr>
              <w:t>Unbekannten WS richtig aussprechen / A, WS</w:t>
            </w:r>
          </w:p>
          <w:p w14:paraId="0C411FA9" w14:textId="3C0EA5A5" w:rsidR="00C76AA1" w:rsidRPr="0050335C" w:rsidRDefault="005B5887" w:rsidP="008F350B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Einem Infoflyer gezielte Informationen entnehmen und sie auf Englisch wiedergeben / M</w:t>
            </w:r>
            <w:r w:rsidR="00C76AA1" w:rsidRPr="0050335C"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5F3886FB" w14:textId="77777777" w:rsidR="00C76AA1" w:rsidRPr="0050335C" w:rsidRDefault="00C76AA1" w:rsidP="00192FD7">
            <w:pPr>
              <w:spacing w:before="120"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CD L4/18-19</w:t>
            </w:r>
          </w:p>
          <w:p w14:paraId="39683C9C" w14:textId="2C8CE43A" w:rsidR="00C76AA1" w:rsidRPr="0050335C" w:rsidRDefault="00C76AA1" w:rsidP="00192FD7">
            <w:pPr>
              <w:spacing w:before="120"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WB 75/ 4</w:t>
            </w:r>
          </w:p>
        </w:tc>
      </w:tr>
      <w:tr w:rsidR="00910EE5" w:rsidRPr="003C2DD5" w14:paraId="6A78A17A" w14:textId="77777777" w:rsidTr="00910EE5">
        <w:tc>
          <w:tcPr>
            <w:tcW w:w="82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662BC6" w14:textId="0D6C0B18" w:rsidR="00910EE5" w:rsidRPr="003C2DD5" w:rsidRDefault="00910EE5" w:rsidP="00192FD7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AA1E1A" w14:textId="3393E977" w:rsidR="00910EE5" w:rsidRPr="00910EE5" w:rsidRDefault="0068271D" w:rsidP="00192FD7">
            <w:pPr>
              <w:spacing w:before="12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5196BF" w14:textId="77777777" w:rsidR="00910EE5" w:rsidRPr="0050335C" w:rsidRDefault="00910EE5" w:rsidP="00192FD7">
            <w:pPr>
              <w:spacing w:before="12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110C48" w14:textId="6D42FB1A" w:rsidR="00910EE5" w:rsidRPr="0050335C" w:rsidRDefault="00856D53" w:rsidP="00192FD7">
            <w:pPr>
              <w:spacing w:before="12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624DAC" w:rsidRPr="0050335C">
              <w:rPr>
                <w:rFonts w:ascii="Arial" w:hAnsi="Arial" w:cs="Arial"/>
                <w:sz w:val="18"/>
                <w:szCs w:val="18"/>
              </w:rPr>
              <w:t>117</w:t>
            </w:r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7F10F966" w14:textId="2BDA0076" w:rsidR="00910EE5" w:rsidRPr="0050335C" w:rsidRDefault="00C32084" w:rsidP="004A79C1">
            <w:pPr>
              <w:spacing w:before="120"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&lt;</w:t>
            </w:r>
            <w:r w:rsidR="00624DAC" w:rsidRPr="0050335C">
              <w:rPr>
                <w:rFonts w:ascii="Arial" w:hAnsi="Arial" w:cs="Arial"/>
                <w:sz w:val="18"/>
                <w:szCs w:val="18"/>
              </w:rPr>
              <w:t>ex. 5</w:t>
            </w:r>
            <w:r w:rsidRPr="0050335C"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493CB6B0" w14:textId="78527E84" w:rsidR="00910EE5" w:rsidRPr="0050335C" w:rsidRDefault="00624DAC" w:rsidP="008F350B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&lt;</w:t>
            </w:r>
            <w:proofErr w:type="spellStart"/>
            <w:r w:rsidRPr="0050335C">
              <w:rPr>
                <w:rFonts w:ascii="Arial" w:hAnsi="Arial" w:cs="Arial"/>
                <w:sz w:val="18"/>
                <w:szCs w:val="18"/>
              </w:rPr>
              <w:t>Unitübergreifende</w:t>
            </w:r>
            <w:proofErr w:type="spellEnd"/>
            <w:r w:rsidRPr="0050335C">
              <w:rPr>
                <w:rFonts w:ascii="Arial" w:hAnsi="Arial" w:cs="Arial"/>
                <w:sz w:val="18"/>
                <w:szCs w:val="18"/>
              </w:rPr>
              <w:t xml:space="preserve"> Wiederholung (Units 5-6)</w:t>
            </w:r>
            <w:r w:rsidR="00373DE7">
              <w:rPr>
                <w:rFonts w:ascii="Arial" w:hAnsi="Arial" w:cs="Arial"/>
                <w:sz w:val="18"/>
                <w:szCs w:val="18"/>
              </w:rPr>
              <w:t xml:space="preserve"> / </w:t>
            </w:r>
            <w:proofErr w:type="spellStart"/>
            <w:r w:rsidR="00373DE7">
              <w:rPr>
                <w:rFonts w:ascii="Arial" w:hAnsi="Arial" w:cs="Arial"/>
                <w:sz w:val="18"/>
                <w:szCs w:val="18"/>
              </w:rPr>
              <w:t>Sc</w:t>
            </w:r>
            <w:proofErr w:type="spellEnd"/>
            <w:r w:rsidR="00373DE7">
              <w:rPr>
                <w:rFonts w:ascii="Arial" w:hAnsi="Arial" w:cs="Arial"/>
                <w:sz w:val="18"/>
                <w:szCs w:val="18"/>
              </w:rPr>
              <w:t>, G</w:t>
            </w:r>
            <w:r w:rsidRPr="0050335C"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0270D368" w14:textId="77777777" w:rsidR="00910EE5" w:rsidRDefault="006F129B" w:rsidP="00192FD7">
            <w:pPr>
              <w:spacing w:before="12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KV 81-82</w:t>
            </w:r>
          </w:p>
          <w:p w14:paraId="393968DC" w14:textId="31861149" w:rsidR="007B6532" w:rsidRPr="0050335C" w:rsidRDefault="007B6532" w:rsidP="00192FD7">
            <w:pPr>
              <w:spacing w:before="12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F3A4D" w:rsidRPr="00910EE5" w14:paraId="6B2062FE" w14:textId="77777777" w:rsidTr="00910E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22" w:type="dxa"/>
          </w:tcPr>
          <w:p w14:paraId="787F4472" w14:textId="4C6DD59A" w:rsidR="002F3A4D" w:rsidRPr="003C2DD5" w:rsidRDefault="002F3A4D" w:rsidP="002F3A4D">
            <w:pPr>
              <w:spacing w:before="120" w:line="312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14:paraId="4571CD37" w14:textId="085F55DE" w:rsidR="002F3A4D" w:rsidRPr="00910EE5" w:rsidRDefault="0068271D" w:rsidP="002F3A4D">
            <w:pPr>
              <w:spacing w:before="12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124</w:t>
            </w:r>
          </w:p>
        </w:tc>
        <w:tc>
          <w:tcPr>
            <w:tcW w:w="1701" w:type="dxa"/>
          </w:tcPr>
          <w:p w14:paraId="39DA7DF0" w14:textId="77777777" w:rsidR="002F3A4D" w:rsidRPr="0050335C" w:rsidRDefault="002F3A4D" w:rsidP="002F3A4D">
            <w:pPr>
              <w:spacing w:before="12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0E1E3A8E" w14:textId="59C90F4B" w:rsidR="002F3A4D" w:rsidRPr="0050335C" w:rsidRDefault="00B95D55" w:rsidP="002F3A4D">
            <w:pPr>
              <w:spacing w:before="12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2F3A4D" w:rsidRPr="0050335C">
              <w:rPr>
                <w:rFonts w:ascii="Arial" w:hAnsi="Arial" w:cs="Arial"/>
                <w:sz w:val="18"/>
                <w:szCs w:val="18"/>
              </w:rPr>
              <w:t>118</w:t>
            </w:r>
            <w:r w:rsidR="008F350B">
              <w:rPr>
                <w:rFonts w:ascii="Arial" w:hAnsi="Arial" w:cs="Arial"/>
                <w:sz w:val="18"/>
                <w:szCs w:val="18"/>
              </w:rPr>
              <w:t>-119</w:t>
            </w:r>
            <w:r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835" w:type="dxa"/>
          </w:tcPr>
          <w:p w14:paraId="38B90F4F" w14:textId="5CEBB90D" w:rsidR="002F3A4D" w:rsidRPr="0050335C" w:rsidRDefault="002F3A4D" w:rsidP="002F3A4D">
            <w:pPr>
              <w:spacing w:before="120"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&lt;ex. 6-7&gt;</w:t>
            </w:r>
          </w:p>
        </w:tc>
        <w:tc>
          <w:tcPr>
            <w:tcW w:w="5386" w:type="dxa"/>
          </w:tcPr>
          <w:p w14:paraId="18F56FCE" w14:textId="30DD090C" w:rsidR="005B5887" w:rsidRDefault="00856D53" w:rsidP="008F350B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&lt;</w:t>
            </w:r>
            <w:r w:rsidR="005B5887">
              <w:rPr>
                <w:rFonts w:ascii="Arial" w:hAnsi="Arial" w:cs="Arial"/>
                <w:sz w:val="18"/>
                <w:szCs w:val="18"/>
              </w:rPr>
              <w:t xml:space="preserve">Einen längeren </w:t>
            </w:r>
            <w:proofErr w:type="spellStart"/>
            <w:r w:rsidR="005B5887">
              <w:rPr>
                <w:rFonts w:ascii="Arial" w:hAnsi="Arial" w:cs="Arial"/>
                <w:sz w:val="18"/>
                <w:szCs w:val="18"/>
              </w:rPr>
              <w:t>Lesetext</w:t>
            </w:r>
            <w:proofErr w:type="spellEnd"/>
            <w:r w:rsidR="005B5887">
              <w:rPr>
                <w:rFonts w:ascii="Arial" w:hAnsi="Arial" w:cs="Arial"/>
                <w:sz w:val="18"/>
                <w:szCs w:val="18"/>
              </w:rPr>
              <w:t xml:space="preserve"> über König Artus verstehen / L</w:t>
            </w:r>
          </w:p>
          <w:p w14:paraId="2E8D2C9B" w14:textId="68E1D35B" w:rsidR="002F3A4D" w:rsidRPr="0050335C" w:rsidRDefault="005B5887" w:rsidP="008F350B">
            <w:pPr>
              <w:spacing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Eine lustige Weltraumgeschichte verstehen / </w:t>
            </w:r>
            <w:r w:rsidR="002F3A4D" w:rsidRPr="0050335C">
              <w:rPr>
                <w:rFonts w:ascii="Arial" w:hAnsi="Arial" w:cs="Arial"/>
                <w:sz w:val="18"/>
                <w:szCs w:val="18"/>
              </w:rPr>
              <w:t>H</w:t>
            </w:r>
            <w:r w:rsidR="00856D53">
              <w:rPr>
                <w:rFonts w:ascii="Arial" w:hAnsi="Arial" w:cs="Arial"/>
                <w:sz w:val="18"/>
                <w:szCs w:val="18"/>
              </w:rPr>
              <w:t>&gt;</w:t>
            </w:r>
          </w:p>
        </w:tc>
        <w:tc>
          <w:tcPr>
            <w:tcW w:w="2017" w:type="dxa"/>
          </w:tcPr>
          <w:p w14:paraId="78F50727" w14:textId="506E6C93" w:rsidR="002F3A4D" w:rsidRPr="0050335C" w:rsidRDefault="002F3A4D" w:rsidP="002F3A4D">
            <w:pPr>
              <w:spacing w:before="120" w:line="312" w:lineRule="auto"/>
              <w:rPr>
                <w:rFonts w:ascii="Arial" w:hAnsi="Arial" w:cs="Arial"/>
                <w:sz w:val="18"/>
                <w:szCs w:val="18"/>
              </w:rPr>
            </w:pPr>
            <w:r w:rsidRPr="0050335C">
              <w:rPr>
                <w:rFonts w:ascii="Arial" w:hAnsi="Arial" w:cs="Arial"/>
                <w:sz w:val="18"/>
                <w:szCs w:val="18"/>
              </w:rPr>
              <w:t>CD L4/ 20</w:t>
            </w:r>
          </w:p>
        </w:tc>
      </w:tr>
    </w:tbl>
    <w:p w14:paraId="35CF97AC" w14:textId="77777777" w:rsidR="000800CE" w:rsidRPr="000800CE" w:rsidRDefault="000800CE" w:rsidP="00236568">
      <w:pPr>
        <w:spacing w:after="0" w:line="312" w:lineRule="auto"/>
        <w:rPr>
          <w:rFonts w:ascii="Arial" w:hAnsi="Arial" w:cs="Arial"/>
          <w:b/>
          <w:sz w:val="18"/>
          <w:szCs w:val="18"/>
        </w:rPr>
      </w:pPr>
    </w:p>
    <w:p w14:paraId="42806D3B" w14:textId="77777777" w:rsidR="00160351" w:rsidRDefault="00160351" w:rsidP="00160351">
      <w:pPr>
        <w:spacing w:after="0" w:line="312" w:lineRule="auto"/>
        <w:rPr>
          <w:rFonts w:ascii="Arial" w:hAnsi="Arial" w:cs="Arial"/>
          <w:sz w:val="18"/>
          <w:szCs w:val="18"/>
        </w:rPr>
      </w:pPr>
      <w:r w:rsidRPr="00A46890">
        <w:rPr>
          <w:rFonts w:ascii="Arial" w:hAnsi="Arial" w:cs="Arial"/>
          <w:sz w:val="18"/>
          <w:szCs w:val="18"/>
        </w:rPr>
        <w:t>Weitere Kopiervorlagen, die während des Schuljahres eingebunden werden können:</w:t>
      </w:r>
    </w:p>
    <w:p w14:paraId="111F2F49" w14:textId="77777777" w:rsidR="00467A8C" w:rsidRDefault="00467A8C" w:rsidP="00160351">
      <w:pPr>
        <w:spacing w:after="0" w:line="312" w:lineRule="auto"/>
        <w:rPr>
          <w:rFonts w:ascii="Arial" w:hAnsi="Arial" w:cs="Arial"/>
          <w:sz w:val="18"/>
          <w:szCs w:val="18"/>
        </w:rPr>
      </w:pPr>
    </w:p>
    <w:p w14:paraId="2D61B661" w14:textId="37ED2E19" w:rsidR="00375BA9" w:rsidRPr="00375BA9" w:rsidRDefault="00375BA9" w:rsidP="00160351">
      <w:pPr>
        <w:spacing w:after="0" w:line="312" w:lineRule="auto"/>
        <w:rPr>
          <w:rFonts w:ascii="Arial" w:hAnsi="Arial" w:cs="Arial"/>
          <w:sz w:val="18"/>
          <w:szCs w:val="18"/>
        </w:rPr>
      </w:pPr>
      <w:r w:rsidRPr="00375BA9">
        <w:rPr>
          <w:rFonts w:ascii="Arial" w:hAnsi="Arial" w:cs="Arial"/>
          <w:sz w:val="18"/>
          <w:szCs w:val="18"/>
        </w:rPr>
        <w:t xml:space="preserve">KV </w:t>
      </w:r>
      <w:r w:rsidR="00224970">
        <w:rPr>
          <w:rFonts w:ascii="Arial" w:hAnsi="Arial" w:cs="Arial"/>
          <w:sz w:val="18"/>
          <w:szCs w:val="18"/>
        </w:rPr>
        <w:t>89</w:t>
      </w:r>
      <w:r w:rsidRPr="00375BA9">
        <w:rPr>
          <w:rFonts w:ascii="Arial" w:hAnsi="Arial" w:cs="Arial"/>
          <w:sz w:val="18"/>
          <w:szCs w:val="18"/>
        </w:rPr>
        <w:t>: Mein Fehlertagebuch (Fehlerprotokollvorlage für Schülerinnen und Schüler)</w:t>
      </w:r>
    </w:p>
    <w:p w14:paraId="189E69A1" w14:textId="11442D86" w:rsidR="00375BA9" w:rsidRDefault="00224970" w:rsidP="00160351">
      <w:pPr>
        <w:spacing w:after="0" w:line="312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KV 90</w:t>
      </w:r>
      <w:r w:rsidR="00375BA9">
        <w:rPr>
          <w:rFonts w:ascii="Arial" w:hAnsi="Arial" w:cs="Arial"/>
          <w:sz w:val="18"/>
          <w:szCs w:val="18"/>
        </w:rPr>
        <w:t>: Portfolio (Selbsteinschätzung nach jeder Unit)</w:t>
      </w:r>
    </w:p>
    <w:p w14:paraId="10C50970" w14:textId="77777777" w:rsidR="00160351" w:rsidRPr="00160351" w:rsidRDefault="00160351" w:rsidP="00236568">
      <w:pPr>
        <w:spacing w:after="0" w:line="312" w:lineRule="auto"/>
        <w:rPr>
          <w:rFonts w:ascii="Arial" w:hAnsi="Arial" w:cs="Arial"/>
          <w:b/>
          <w:sz w:val="18"/>
          <w:szCs w:val="18"/>
        </w:rPr>
      </w:pPr>
    </w:p>
    <w:sectPr w:rsidR="00160351" w:rsidRPr="00160351" w:rsidSect="003D439C">
      <w:headerReference w:type="default" r:id="rId10"/>
      <w:footerReference w:type="default" r:id="rId11"/>
      <w:footerReference w:type="first" r:id="rId12"/>
      <w:pgSz w:w="16838" w:h="11906" w:orient="landscape"/>
      <w:pgMar w:top="1134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8D9120" w14:textId="77777777" w:rsidR="00DB2AC3" w:rsidRDefault="00DB2AC3" w:rsidP="002421C0">
      <w:pPr>
        <w:spacing w:after="0" w:line="240" w:lineRule="auto"/>
      </w:pPr>
      <w:r>
        <w:separator/>
      </w:r>
    </w:p>
  </w:endnote>
  <w:endnote w:type="continuationSeparator" w:id="0">
    <w:p w14:paraId="72032A60" w14:textId="77777777" w:rsidR="00DB2AC3" w:rsidRDefault="00DB2AC3" w:rsidP="00242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CA4002" w14:textId="00A81AC9" w:rsidR="00DB2AC3" w:rsidRPr="004F7230" w:rsidRDefault="00DB2AC3">
    <w:pPr>
      <w:pStyle w:val="Fuzeile"/>
      <w:jc w:val="right"/>
      <w:rPr>
        <w:rFonts w:ascii="Arial" w:hAnsi="Arial" w:cs="Arial"/>
        <w:sz w:val="14"/>
        <w:szCs w:val="14"/>
      </w:rPr>
    </w:pPr>
    <w:r w:rsidRPr="004F7230">
      <w:rPr>
        <w:rFonts w:ascii="Arial" w:hAnsi="Arial" w:cs="Arial"/>
        <w:noProof/>
        <w:sz w:val="14"/>
        <w:szCs w:val="14"/>
        <w:lang w:eastAsia="de-DE"/>
      </w:rPr>
      <w:drawing>
        <wp:anchor distT="0" distB="0" distL="114300" distR="114300" simplePos="0" relativeHeight="251658240" behindDoc="0" locked="0" layoutInCell="1" allowOverlap="0" wp14:anchorId="3C62D889" wp14:editId="3719E06E">
          <wp:simplePos x="0" y="0"/>
          <wp:positionH relativeFrom="column">
            <wp:posOffset>-11430</wp:posOffset>
          </wp:positionH>
          <wp:positionV relativeFrom="paragraph">
            <wp:posOffset>9113</wp:posOffset>
          </wp:positionV>
          <wp:extent cx="467995" cy="233680"/>
          <wp:effectExtent l="0" t="0" r="8255" b="0"/>
          <wp:wrapNone/>
          <wp:docPr id="4" name="Grafik 4" descr="Klett_LAw_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lett_LAw_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7230">
      <w:rPr>
        <w:rFonts w:ascii="Arial" w:hAnsi="Arial" w:cs="Arial"/>
        <w:noProof/>
        <w:sz w:val="14"/>
        <w:szCs w:val="14"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C39B92" wp14:editId="49343869">
              <wp:simplePos x="0" y="0"/>
              <wp:positionH relativeFrom="column">
                <wp:posOffset>-14605</wp:posOffset>
              </wp:positionH>
              <wp:positionV relativeFrom="paragraph">
                <wp:posOffset>-67310</wp:posOffset>
              </wp:positionV>
              <wp:extent cx="9252000" cy="0"/>
              <wp:effectExtent l="0" t="0" r="25400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52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9B4BAC3" id="Gerade Verbindung 5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5pt,-5.3pt" to="727.35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" strokecolor="black [3213]"/>
          </w:pict>
        </mc:Fallback>
      </mc:AlternateContent>
    </w:r>
  </w:p>
  <w:p w14:paraId="69063902" w14:textId="7D97684E" w:rsidR="00DB2AC3" w:rsidRDefault="00DB2AC3" w:rsidP="00592F25">
    <w:pPr>
      <w:pStyle w:val="Fuzeile"/>
      <w:tabs>
        <w:tab w:val="left" w:pos="12758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       </w:t>
    </w:r>
    <w:r w:rsidRPr="00B21BA1">
      <w:rPr>
        <w:rFonts w:ascii="Arial" w:hAnsi="Arial" w:cs="Arial"/>
        <w:sz w:val="14"/>
        <w:szCs w:val="14"/>
      </w:rPr>
      <w:t>Ernst K</w:t>
    </w:r>
    <w:r>
      <w:rPr>
        <w:rFonts w:ascii="Arial" w:hAnsi="Arial" w:cs="Arial"/>
        <w:sz w:val="14"/>
        <w:szCs w:val="14"/>
      </w:rPr>
      <w:t>lett Verlag GmbH, Stuttgart 2018</w:t>
    </w:r>
    <w:r w:rsidRPr="00B21BA1">
      <w:rPr>
        <w:rFonts w:ascii="Arial" w:hAnsi="Arial" w:cs="Arial"/>
        <w:sz w:val="14"/>
        <w:szCs w:val="14"/>
      </w:rPr>
      <w:t xml:space="preserve"> | Alle Rechte vorbehalten | Von dieser Druckvorlage ist die Vervielfältigung für </w:t>
    </w:r>
    <w:r>
      <w:rPr>
        <w:rFonts w:ascii="Arial" w:hAnsi="Arial" w:cs="Arial"/>
        <w:sz w:val="14"/>
        <w:szCs w:val="14"/>
      </w:rPr>
      <w:t xml:space="preserve">den eigenen Unterrichtsgebrauch </w:t>
    </w:r>
    <w:r w:rsidRPr="00B21BA1">
      <w:rPr>
        <w:rFonts w:ascii="Arial" w:hAnsi="Arial" w:cs="Arial"/>
        <w:sz w:val="14"/>
        <w:szCs w:val="14"/>
      </w:rPr>
      <w:t>gestattet</w:t>
    </w:r>
    <w:r>
      <w:rPr>
        <w:rFonts w:ascii="Arial" w:hAnsi="Arial" w:cs="Arial"/>
        <w:sz w:val="14"/>
        <w:szCs w:val="14"/>
      </w:rPr>
      <w:t>.</w:t>
    </w:r>
    <w:r>
      <w:rPr>
        <w:rFonts w:ascii="Arial" w:hAnsi="Arial" w:cs="Arial"/>
        <w:sz w:val="14"/>
        <w:szCs w:val="14"/>
      </w:rPr>
      <w:tab/>
    </w:r>
    <w:sdt>
      <w:sdtPr>
        <w:rPr>
          <w:rFonts w:ascii="Arial" w:hAnsi="Arial" w:cs="Arial"/>
          <w:sz w:val="14"/>
          <w:szCs w:val="14"/>
        </w:rPr>
        <w:id w:val="513729562"/>
        <w:docPartObj>
          <w:docPartGallery w:val="Page Numbers (Bottom of Page)"/>
          <w:docPartUnique/>
        </w:docPartObj>
      </w:sdtPr>
      <w:sdtEndPr/>
      <w:sdtContent>
        <w:r w:rsidRPr="004F7230">
          <w:rPr>
            <w:rFonts w:ascii="Arial" w:hAnsi="Arial" w:cs="Arial"/>
            <w:sz w:val="14"/>
            <w:szCs w:val="14"/>
          </w:rPr>
          <w:t xml:space="preserve">Seite </w:t>
        </w:r>
        <w:r w:rsidRPr="004F7230">
          <w:rPr>
            <w:rFonts w:ascii="Arial" w:hAnsi="Arial" w:cs="Arial"/>
            <w:sz w:val="14"/>
            <w:szCs w:val="14"/>
          </w:rPr>
          <w:fldChar w:fldCharType="begin"/>
        </w:r>
        <w:r w:rsidRPr="004F7230">
          <w:rPr>
            <w:rFonts w:ascii="Arial" w:hAnsi="Arial" w:cs="Arial"/>
            <w:sz w:val="14"/>
            <w:szCs w:val="14"/>
          </w:rPr>
          <w:instrText>PAGE   \* MERGEFORMAT</w:instrText>
        </w:r>
        <w:r w:rsidRPr="004F7230">
          <w:rPr>
            <w:rFonts w:ascii="Arial" w:hAnsi="Arial" w:cs="Arial"/>
            <w:sz w:val="14"/>
            <w:szCs w:val="14"/>
          </w:rPr>
          <w:fldChar w:fldCharType="separate"/>
        </w:r>
        <w:r w:rsidR="009A3BA8">
          <w:rPr>
            <w:rFonts w:ascii="Arial" w:hAnsi="Arial" w:cs="Arial"/>
            <w:noProof/>
            <w:sz w:val="14"/>
            <w:szCs w:val="14"/>
          </w:rPr>
          <w:t>2</w:t>
        </w:r>
        <w:r w:rsidRPr="004F7230">
          <w:rPr>
            <w:rFonts w:ascii="Arial" w:hAnsi="Arial" w:cs="Arial"/>
            <w:sz w:val="14"/>
            <w:szCs w:val="14"/>
          </w:rPr>
          <w:fldChar w:fldCharType="end"/>
        </w:r>
      </w:sdtContent>
    </w:sdt>
  </w:p>
  <w:p w14:paraId="2EC5E8FB" w14:textId="77777777" w:rsidR="00DB2AC3" w:rsidRPr="00B209C9" w:rsidRDefault="00DB2AC3" w:rsidP="00592F25">
    <w:pPr>
      <w:pStyle w:val="Fuzeile"/>
      <w:tabs>
        <w:tab w:val="left" w:pos="12758"/>
      </w:tabs>
      <w:rPr>
        <w:rFonts w:ascii="Arial" w:hAnsi="Arial" w:cs="Arial"/>
        <w:sz w:val="14"/>
        <w:szCs w:val="1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B30926" w14:textId="77777777" w:rsidR="00DB2AC3" w:rsidRPr="004F7230" w:rsidRDefault="00DB2AC3" w:rsidP="00385A98">
    <w:pPr>
      <w:pStyle w:val="Fuzeile"/>
      <w:jc w:val="right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</w:t>
    </w:r>
    <w:r w:rsidRPr="004F7230">
      <w:rPr>
        <w:rFonts w:ascii="Arial" w:hAnsi="Arial" w:cs="Arial"/>
        <w:noProof/>
        <w:sz w:val="14"/>
        <w:szCs w:val="14"/>
        <w:lang w:eastAsia="de-DE"/>
      </w:rPr>
      <w:drawing>
        <wp:anchor distT="0" distB="0" distL="114300" distR="114300" simplePos="0" relativeHeight="251662336" behindDoc="0" locked="0" layoutInCell="1" allowOverlap="0" wp14:anchorId="7364DE19" wp14:editId="7FA949A2">
          <wp:simplePos x="0" y="0"/>
          <wp:positionH relativeFrom="column">
            <wp:posOffset>-11430</wp:posOffset>
          </wp:positionH>
          <wp:positionV relativeFrom="paragraph">
            <wp:posOffset>9113</wp:posOffset>
          </wp:positionV>
          <wp:extent cx="467995" cy="233680"/>
          <wp:effectExtent l="0" t="0" r="8255" b="0"/>
          <wp:wrapNone/>
          <wp:docPr id="6" name="Grafik 6" descr="Klett_LAw_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lett_LAw_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7230">
      <w:rPr>
        <w:rFonts w:ascii="Arial" w:hAnsi="Arial" w:cs="Arial"/>
        <w:noProof/>
        <w:sz w:val="14"/>
        <w:szCs w:val="14"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C7AC311" wp14:editId="2C9A165A">
              <wp:simplePos x="0" y="0"/>
              <wp:positionH relativeFrom="column">
                <wp:posOffset>-14605</wp:posOffset>
              </wp:positionH>
              <wp:positionV relativeFrom="paragraph">
                <wp:posOffset>-67310</wp:posOffset>
              </wp:positionV>
              <wp:extent cx="9252000" cy="0"/>
              <wp:effectExtent l="0" t="0" r="25400" b="19050"/>
              <wp:wrapNone/>
              <wp:docPr id="12" name="Gerade Verbindung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52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45B42C5F" id="Gerade Verbindung 1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5pt,-5.3pt" to="727.35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" strokecolor="black [3213]"/>
          </w:pict>
        </mc:Fallback>
      </mc:AlternateContent>
    </w:r>
    <w:r>
      <w:rPr>
        <w:rFonts w:ascii="Arial" w:hAnsi="Arial" w:cs="Arial"/>
        <w:sz w:val="14"/>
        <w:szCs w:val="14"/>
      </w:rPr>
      <w:t xml:space="preserve">          </w:t>
    </w:r>
  </w:p>
  <w:p w14:paraId="6672E1BA" w14:textId="4C350B6D" w:rsidR="00DB2AC3" w:rsidRDefault="00DB2AC3" w:rsidP="00592F25">
    <w:pPr>
      <w:pStyle w:val="Fuzeile"/>
      <w:tabs>
        <w:tab w:val="left" w:pos="12758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       </w:t>
    </w:r>
    <w:r w:rsidRPr="00B21BA1">
      <w:rPr>
        <w:rFonts w:ascii="Arial" w:hAnsi="Arial" w:cs="Arial"/>
        <w:sz w:val="14"/>
        <w:szCs w:val="14"/>
      </w:rPr>
      <w:t>Ernst K</w:t>
    </w:r>
    <w:r>
      <w:rPr>
        <w:rFonts w:ascii="Arial" w:hAnsi="Arial" w:cs="Arial"/>
        <w:sz w:val="14"/>
        <w:szCs w:val="14"/>
      </w:rPr>
      <w:t>lett Verlag GmbH, Stuttgart 2018</w:t>
    </w:r>
    <w:r w:rsidRPr="00B21BA1">
      <w:rPr>
        <w:rFonts w:ascii="Arial" w:hAnsi="Arial" w:cs="Arial"/>
        <w:sz w:val="14"/>
        <w:szCs w:val="14"/>
      </w:rPr>
      <w:t xml:space="preserve"> | Alle Rechte vorbehalten | Von dieser Druckvorlage ist die Vervielfältigung für </w:t>
    </w:r>
    <w:r>
      <w:rPr>
        <w:rFonts w:ascii="Arial" w:hAnsi="Arial" w:cs="Arial"/>
        <w:sz w:val="14"/>
        <w:szCs w:val="14"/>
      </w:rPr>
      <w:t xml:space="preserve">den eigenen Unterrichtsgebrauch </w:t>
    </w:r>
    <w:r w:rsidRPr="00B21BA1">
      <w:rPr>
        <w:rFonts w:ascii="Arial" w:hAnsi="Arial" w:cs="Arial"/>
        <w:sz w:val="14"/>
        <w:szCs w:val="14"/>
      </w:rPr>
      <w:t>gestattet</w:t>
    </w:r>
    <w:r>
      <w:rPr>
        <w:rFonts w:ascii="Arial" w:hAnsi="Arial" w:cs="Arial"/>
        <w:sz w:val="14"/>
        <w:szCs w:val="14"/>
      </w:rPr>
      <w:t>.</w:t>
    </w:r>
    <w:r>
      <w:rPr>
        <w:rFonts w:ascii="Arial" w:hAnsi="Arial" w:cs="Arial"/>
        <w:sz w:val="14"/>
        <w:szCs w:val="14"/>
      </w:rPr>
      <w:tab/>
    </w:r>
    <w:sdt>
      <w:sdtPr>
        <w:id w:val="-107270735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14"/>
          <w:szCs w:val="14"/>
        </w:rPr>
      </w:sdtEndPr>
      <w:sdtContent>
        <w:r w:rsidRPr="004F7230">
          <w:rPr>
            <w:rFonts w:ascii="Arial" w:hAnsi="Arial" w:cs="Arial"/>
            <w:sz w:val="14"/>
            <w:szCs w:val="14"/>
          </w:rPr>
          <w:t xml:space="preserve">Seite </w:t>
        </w:r>
        <w:r w:rsidRPr="004F7230">
          <w:rPr>
            <w:rFonts w:ascii="Arial" w:hAnsi="Arial" w:cs="Arial"/>
            <w:sz w:val="14"/>
            <w:szCs w:val="14"/>
          </w:rPr>
          <w:fldChar w:fldCharType="begin"/>
        </w:r>
        <w:r w:rsidRPr="004F7230">
          <w:rPr>
            <w:rFonts w:ascii="Arial" w:hAnsi="Arial" w:cs="Arial"/>
            <w:sz w:val="14"/>
            <w:szCs w:val="14"/>
          </w:rPr>
          <w:instrText>PAGE   \* MERGEFORMAT</w:instrText>
        </w:r>
        <w:r w:rsidRPr="004F7230">
          <w:rPr>
            <w:rFonts w:ascii="Arial" w:hAnsi="Arial" w:cs="Arial"/>
            <w:sz w:val="14"/>
            <w:szCs w:val="14"/>
          </w:rPr>
          <w:fldChar w:fldCharType="separate"/>
        </w:r>
        <w:r w:rsidR="009A3BA8">
          <w:rPr>
            <w:rFonts w:ascii="Arial" w:hAnsi="Arial" w:cs="Arial"/>
            <w:noProof/>
            <w:sz w:val="14"/>
            <w:szCs w:val="14"/>
          </w:rPr>
          <w:t>1</w:t>
        </w:r>
        <w:r w:rsidRPr="004F7230">
          <w:rPr>
            <w:rFonts w:ascii="Arial" w:hAnsi="Arial" w:cs="Arial"/>
            <w:sz w:val="14"/>
            <w:szCs w:val="14"/>
          </w:rPr>
          <w:fldChar w:fldCharType="end"/>
        </w:r>
      </w:sdtContent>
    </w:sdt>
  </w:p>
  <w:p w14:paraId="604A7E20" w14:textId="77777777" w:rsidR="00DB2AC3" w:rsidRPr="004F7230" w:rsidRDefault="00DB2AC3" w:rsidP="00385A98">
    <w:pPr>
      <w:pStyle w:val="Fuzeile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3B1FF5" w14:textId="77777777" w:rsidR="00DB2AC3" w:rsidRDefault="00DB2AC3" w:rsidP="002421C0">
      <w:pPr>
        <w:spacing w:after="0" w:line="240" w:lineRule="auto"/>
      </w:pPr>
      <w:r>
        <w:separator/>
      </w:r>
    </w:p>
  </w:footnote>
  <w:footnote w:type="continuationSeparator" w:id="0">
    <w:p w14:paraId="4288CCDA" w14:textId="77777777" w:rsidR="00DB2AC3" w:rsidRDefault="00DB2AC3" w:rsidP="00242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E812F6" w14:textId="337DE7A5" w:rsidR="00DB2AC3" w:rsidRDefault="00DB2AC3" w:rsidP="001D1BFD">
    <w:pPr>
      <w:pStyle w:val="Kopfzeile"/>
      <w:tabs>
        <w:tab w:val="clear" w:pos="9072"/>
        <w:tab w:val="left" w:pos="12758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Stoffverteilungsplan für das Fach Englisch Klasse 6 auf der Grundlage des </w:t>
    </w:r>
    <w:proofErr w:type="spellStart"/>
    <w:r>
      <w:rPr>
        <w:rFonts w:ascii="Arial" w:hAnsi="Arial" w:cs="Arial"/>
        <w:sz w:val="14"/>
        <w:szCs w:val="14"/>
      </w:rPr>
      <w:t>LehrplanPLUS</w:t>
    </w:r>
    <w:proofErr w:type="spellEnd"/>
    <w:r>
      <w:rPr>
        <w:rFonts w:ascii="Arial" w:hAnsi="Arial" w:cs="Arial"/>
        <w:sz w:val="14"/>
        <w:szCs w:val="14"/>
      </w:rPr>
      <w:tab/>
      <w:t>Green Line 2 Bayern</w:t>
    </w:r>
  </w:p>
  <w:p w14:paraId="612C2362" w14:textId="2277630B" w:rsidR="00DB2AC3" w:rsidRPr="003D439C" w:rsidRDefault="00DB2AC3" w:rsidP="001D1BFD">
    <w:pPr>
      <w:pStyle w:val="Kopfzeile"/>
      <w:tabs>
        <w:tab w:val="clear" w:pos="9072"/>
        <w:tab w:val="left" w:pos="12758"/>
      </w:tabs>
      <w:spacing w:after="120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  <w:t>ISBN:</w:t>
    </w:r>
    <w:hyperlink r:id="rId1" w:history="1">
      <w:r w:rsidRPr="00E21DE4">
        <w:rPr>
          <w:rFonts w:ascii="Arial" w:hAnsi="Arial"/>
          <w:sz w:val="14"/>
          <w:szCs w:val="14"/>
        </w:rPr>
        <w:t>978-3-12-8</w:t>
      </w:r>
      <w:r w:rsidR="00263457">
        <w:rPr>
          <w:rFonts w:ascii="Arial" w:hAnsi="Arial"/>
          <w:sz w:val="14"/>
          <w:szCs w:val="14"/>
        </w:rPr>
        <w:t>0</w:t>
      </w:r>
      <w:r w:rsidRPr="00E21DE4">
        <w:rPr>
          <w:rFonts w:ascii="Arial" w:hAnsi="Arial"/>
          <w:sz w:val="14"/>
          <w:szCs w:val="14"/>
        </w:rPr>
        <w:t>30</w:t>
      </w:r>
      <w:r>
        <w:rPr>
          <w:rFonts w:ascii="Arial" w:hAnsi="Arial"/>
          <w:sz w:val="14"/>
          <w:szCs w:val="14"/>
        </w:rPr>
        <w:t>2</w:t>
      </w:r>
      <w:r w:rsidRPr="00E21DE4">
        <w:rPr>
          <w:rFonts w:ascii="Arial" w:hAnsi="Arial"/>
          <w:sz w:val="14"/>
          <w:szCs w:val="14"/>
        </w:rPr>
        <w:t>0-</w:t>
      </w:r>
    </w:hyperlink>
    <w:r>
      <w:rPr>
        <w:rFonts w:ascii="Arial" w:hAnsi="Arial"/>
        <w:sz w:val="14"/>
        <w:szCs w:val="14"/>
      </w:rP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371B3"/>
    <w:multiLevelType w:val="hybridMultilevel"/>
    <w:tmpl w:val="74961B9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23DA0"/>
    <w:multiLevelType w:val="hybridMultilevel"/>
    <w:tmpl w:val="E6887084"/>
    <w:lvl w:ilvl="0" w:tplc="51F484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F7426"/>
    <w:multiLevelType w:val="hybridMultilevel"/>
    <w:tmpl w:val="46E05BE4"/>
    <w:lvl w:ilvl="0" w:tplc="A2E223D8">
      <w:numFmt w:val="bullet"/>
      <w:lvlText w:val="-"/>
      <w:lvlJc w:val="left"/>
      <w:pPr>
        <w:ind w:left="83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>
    <w:nsid w:val="192A2617"/>
    <w:multiLevelType w:val="hybridMultilevel"/>
    <w:tmpl w:val="192AAD5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864FA2"/>
    <w:multiLevelType w:val="hybridMultilevel"/>
    <w:tmpl w:val="6CF8DD5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AE65AE"/>
    <w:multiLevelType w:val="hybridMultilevel"/>
    <w:tmpl w:val="08FACD32"/>
    <w:lvl w:ilvl="0" w:tplc="0407000F">
      <w:start w:val="1"/>
      <w:numFmt w:val="decimal"/>
      <w:lvlText w:val="%1."/>
      <w:lvlJc w:val="left"/>
      <w:pPr>
        <w:ind w:left="833" w:hanging="360"/>
      </w:pPr>
    </w:lvl>
    <w:lvl w:ilvl="1" w:tplc="04070019" w:tentative="1">
      <w:start w:val="1"/>
      <w:numFmt w:val="lowerLetter"/>
      <w:lvlText w:val="%2."/>
      <w:lvlJc w:val="left"/>
      <w:pPr>
        <w:ind w:left="1553" w:hanging="360"/>
      </w:pPr>
    </w:lvl>
    <w:lvl w:ilvl="2" w:tplc="0407001B" w:tentative="1">
      <w:start w:val="1"/>
      <w:numFmt w:val="lowerRoman"/>
      <w:lvlText w:val="%3."/>
      <w:lvlJc w:val="right"/>
      <w:pPr>
        <w:ind w:left="2273" w:hanging="180"/>
      </w:pPr>
    </w:lvl>
    <w:lvl w:ilvl="3" w:tplc="0407000F" w:tentative="1">
      <w:start w:val="1"/>
      <w:numFmt w:val="decimal"/>
      <w:lvlText w:val="%4."/>
      <w:lvlJc w:val="left"/>
      <w:pPr>
        <w:ind w:left="2993" w:hanging="360"/>
      </w:pPr>
    </w:lvl>
    <w:lvl w:ilvl="4" w:tplc="04070019" w:tentative="1">
      <w:start w:val="1"/>
      <w:numFmt w:val="lowerLetter"/>
      <w:lvlText w:val="%5."/>
      <w:lvlJc w:val="left"/>
      <w:pPr>
        <w:ind w:left="3713" w:hanging="360"/>
      </w:pPr>
    </w:lvl>
    <w:lvl w:ilvl="5" w:tplc="0407001B" w:tentative="1">
      <w:start w:val="1"/>
      <w:numFmt w:val="lowerRoman"/>
      <w:lvlText w:val="%6."/>
      <w:lvlJc w:val="right"/>
      <w:pPr>
        <w:ind w:left="4433" w:hanging="180"/>
      </w:pPr>
    </w:lvl>
    <w:lvl w:ilvl="6" w:tplc="0407000F" w:tentative="1">
      <w:start w:val="1"/>
      <w:numFmt w:val="decimal"/>
      <w:lvlText w:val="%7."/>
      <w:lvlJc w:val="left"/>
      <w:pPr>
        <w:ind w:left="5153" w:hanging="360"/>
      </w:pPr>
    </w:lvl>
    <w:lvl w:ilvl="7" w:tplc="04070019" w:tentative="1">
      <w:start w:val="1"/>
      <w:numFmt w:val="lowerLetter"/>
      <w:lvlText w:val="%8."/>
      <w:lvlJc w:val="left"/>
      <w:pPr>
        <w:ind w:left="5873" w:hanging="360"/>
      </w:pPr>
    </w:lvl>
    <w:lvl w:ilvl="8" w:tplc="0407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">
    <w:nsid w:val="34235B1A"/>
    <w:multiLevelType w:val="hybridMultilevel"/>
    <w:tmpl w:val="6A26BC2A"/>
    <w:lvl w:ilvl="0" w:tplc="A2E223D8">
      <w:numFmt w:val="bullet"/>
      <w:lvlText w:val="-"/>
      <w:lvlJc w:val="left"/>
      <w:pPr>
        <w:ind w:left="83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>
    <w:nsid w:val="36FE778F"/>
    <w:multiLevelType w:val="hybridMultilevel"/>
    <w:tmpl w:val="A67A49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B125CC"/>
    <w:multiLevelType w:val="hybridMultilevel"/>
    <w:tmpl w:val="6AEEBDD2"/>
    <w:lvl w:ilvl="0" w:tplc="A2E223D8">
      <w:numFmt w:val="bullet"/>
      <w:lvlText w:val="-"/>
      <w:lvlJc w:val="left"/>
      <w:pPr>
        <w:ind w:left="83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9">
    <w:nsid w:val="3F9A2887"/>
    <w:multiLevelType w:val="hybridMultilevel"/>
    <w:tmpl w:val="D9982B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6D7F48"/>
    <w:multiLevelType w:val="hybridMultilevel"/>
    <w:tmpl w:val="96305012"/>
    <w:lvl w:ilvl="0" w:tplc="A2E223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405684"/>
    <w:multiLevelType w:val="hybridMultilevel"/>
    <w:tmpl w:val="6E4CD494"/>
    <w:lvl w:ilvl="0" w:tplc="A2E223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B12F12"/>
    <w:multiLevelType w:val="hybridMultilevel"/>
    <w:tmpl w:val="74E608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10"/>
  </w:num>
  <w:num w:numId="4">
    <w:abstractNumId w:val="4"/>
  </w:num>
  <w:num w:numId="5">
    <w:abstractNumId w:val="12"/>
  </w:num>
  <w:num w:numId="6">
    <w:abstractNumId w:val="7"/>
  </w:num>
  <w:num w:numId="7">
    <w:abstractNumId w:val="3"/>
  </w:num>
  <w:num w:numId="8">
    <w:abstractNumId w:val="9"/>
  </w:num>
  <w:num w:numId="9">
    <w:abstractNumId w:val="5"/>
  </w:num>
  <w:num w:numId="10">
    <w:abstractNumId w:val="0"/>
  </w:num>
  <w:num w:numId="11">
    <w:abstractNumId w:val="8"/>
  </w:num>
  <w:num w:numId="12">
    <w:abstractNumId w:val="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DE4"/>
    <w:rsid w:val="000035D7"/>
    <w:rsid w:val="00006C6B"/>
    <w:rsid w:val="00007C53"/>
    <w:rsid w:val="00007EDC"/>
    <w:rsid w:val="00010686"/>
    <w:rsid w:val="00012143"/>
    <w:rsid w:val="00014A34"/>
    <w:rsid w:val="000152B3"/>
    <w:rsid w:val="000171DA"/>
    <w:rsid w:val="000202AD"/>
    <w:rsid w:val="000213F6"/>
    <w:rsid w:val="00022359"/>
    <w:rsid w:val="000226DB"/>
    <w:rsid w:val="00022CB6"/>
    <w:rsid w:val="00022F7F"/>
    <w:rsid w:val="00022FED"/>
    <w:rsid w:val="00023A49"/>
    <w:rsid w:val="00024131"/>
    <w:rsid w:val="000265E7"/>
    <w:rsid w:val="00026AF5"/>
    <w:rsid w:val="00027111"/>
    <w:rsid w:val="000316DA"/>
    <w:rsid w:val="00031AF5"/>
    <w:rsid w:val="0003240A"/>
    <w:rsid w:val="00032C7C"/>
    <w:rsid w:val="0003420C"/>
    <w:rsid w:val="00045E18"/>
    <w:rsid w:val="00046A59"/>
    <w:rsid w:val="00047DAA"/>
    <w:rsid w:val="00053E64"/>
    <w:rsid w:val="00054910"/>
    <w:rsid w:val="000560B5"/>
    <w:rsid w:val="00061DB9"/>
    <w:rsid w:val="00063BC0"/>
    <w:rsid w:val="00065365"/>
    <w:rsid w:val="00065B6C"/>
    <w:rsid w:val="0007706D"/>
    <w:rsid w:val="000800CE"/>
    <w:rsid w:val="00081F57"/>
    <w:rsid w:val="00083DDD"/>
    <w:rsid w:val="00096599"/>
    <w:rsid w:val="00097871"/>
    <w:rsid w:val="000A0404"/>
    <w:rsid w:val="000A0539"/>
    <w:rsid w:val="000A128B"/>
    <w:rsid w:val="000A1CE7"/>
    <w:rsid w:val="000A4C0D"/>
    <w:rsid w:val="000A785C"/>
    <w:rsid w:val="000B0CFA"/>
    <w:rsid w:val="000B1944"/>
    <w:rsid w:val="000B2DD5"/>
    <w:rsid w:val="000B3671"/>
    <w:rsid w:val="000B56E9"/>
    <w:rsid w:val="000B5753"/>
    <w:rsid w:val="000B590D"/>
    <w:rsid w:val="000B59EE"/>
    <w:rsid w:val="000B69CC"/>
    <w:rsid w:val="000B72E8"/>
    <w:rsid w:val="000C111E"/>
    <w:rsid w:val="000C2179"/>
    <w:rsid w:val="000C363E"/>
    <w:rsid w:val="000D0677"/>
    <w:rsid w:val="000D0A80"/>
    <w:rsid w:val="000D1870"/>
    <w:rsid w:val="000D365B"/>
    <w:rsid w:val="000D5A0D"/>
    <w:rsid w:val="000E1363"/>
    <w:rsid w:val="000E2806"/>
    <w:rsid w:val="000E287F"/>
    <w:rsid w:val="000E28EC"/>
    <w:rsid w:val="000E3EC4"/>
    <w:rsid w:val="000E574A"/>
    <w:rsid w:val="000E5B13"/>
    <w:rsid w:val="000F09DA"/>
    <w:rsid w:val="000F1A8B"/>
    <w:rsid w:val="000F335C"/>
    <w:rsid w:val="000F4F1D"/>
    <w:rsid w:val="000F5163"/>
    <w:rsid w:val="000F6490"/>
    <w:rsid w:val="0010063D"/>
    <w:rsid w:val="00101843"/>
    <w:rsid w:val="001058D1"/>
    <w:rsid w:val="00105E67"/>
    <w:rsid w:val="001116FC"/>
    <w:rsid w:val="0011240E"/>
    <w:rsid w:val="00114CBD"/>
    <w:rsid w:val="00115336"/>
    <w:rsid w:val="00115381"/>
    <w:rsid w:val="001155D1"/>
    <w:rsid w:val="00121AF6"/>
    <w:rsid w:val="00121DF4"/>
    <w:rsid w:val="0012216F"/>
    <w:rsid w:val="00122305"/>
    <w:rsid w:val="00125838"/>
    <w:rsid w:val="00130162"/>
    <w:rsid w:val="00131E72"/>
    <w:rsid w:val="001338BC"/>
    <w:rsid w:val="001356DB"/>
    <w:rsid w:val="00135721"/>
    <w:rsid w:val="001364DB"/>
    <w:rsid w:val="00137B23"/>
    <w:rsid w:val="00140716"/>
    <w:rsid w:val="00140925"/>
    <w:rsid w:val="00142528"/>
    <w:rsid w:val="00143187"/>
    <w:rsid w:val="00145899"/>
    <w:rsid w:val="00145AFC"/>
    <w:rsid w:val="00147D76"/>
    <w:rsid w:val="00153DEB"/>
    <w:rsid w:val="001542A5"/>
    <w:rsid w:val="001545A8"/>
    <w:rsid w:val="00154D94"/>
    <w:rsid w:val="001572E9"/>
    <w:rsid w:val="00160351"/>
    <w:rsid w:val="001607AD"/>
    <w:rsid w:val="001639ED"/>
    <w:rsid w:val="00164EC0"/>
    <w:rsid w:val="00166B73"/>
    <w:rsid w:val="00170524"/>
    <w:rsid w:val="00180B0F"/>
    <w:rsid w:val="00181177"/>
    <w:rsid w:val="001823D3"/>
    <w:rsid w:val="00183DED"/>
    <w:rsid w:val="0018454E"/>
    <w:rsid w:val="00185EE0"/>
    <w:rsid w:val="00186221"/>
    <w:rsid w:val="0018689E"/>
    <w:rsid w:val="0018710C"/>
    <w:rsid w:val="0019053A"/>
    <w:rsid w:val="00190EAA"/>
    <w:rsid w:val="00191EF6"/>
    <w:rsid w:val="00192FD7"/>
    <w:rsid w:val="00193E07"/>
    <w:rsid w:val="00194891"/>
    <w:rsid w:val="00194E03"/>
    <w:rsid w:val="001973AC"/>
    <w:rsid w:val="001A07A7"/>
    <w:rsid w:val="001A0C1F"/>
    <w:rsid w:val="001A1EBF"/>
    <w:rsid w:val="001A3300"/>
    <w:rsid w:val="001A3ABA"/>
    <w:rsid w:val="001A3CF9"/>
    <w:rsid w:val="001A4DD6"/>
    <w:rsid w:val="001A5EC0"/>
    <w:rsid w:val="001A7119"/>
    <w:rsid w:val="001A7292"/>
    <w:rsid w:val="001B0CCF"/>
    <w:rsid w:val="001B3B18"/>
    <w:rsid w:val="001C136C"/>
    <w:rsid w:val="001C17D4"/>
    <w:rsid w:val="001C1870"/>
    <w:rsid w:val="001C1D54"/>
    <w:rsid w:val="001C3DB9"/>
    <w:rsid w:val="001C4C44"/>
    <w:rsid w:val="001C4CFE"/>
    <w:rsid w:val="001C7E4E"/>
    <w:rsid w:val="001D04D4"/>
    <w:rsid w:val="001D04FA"/>
    <w:rsid w:val="001D102B"/>
    <w:rsid w:val="001D1BFD"/>
    <w:rsid w:val="001D1DE1"/>
    <w:rsid w:val="001D2B42"/>
    <w:rsid w:val="001D42EB"/>
    <w:rsid w:val="001D5F28"/>
    <w:rsid w:val="001D6340"/>
    <w:rsid w:val="001D7293"/>
    <w:rsid w:val="001D7702"/>
    <w:rsid w:val="001E03F7"/>
    <w:rsid w:val="001E147E"/>
    <w:rsid w:val="001E16D4"/>
    <w:rsid w:val="001E3A95"/>
    <w:rsid w:val="001E57BE"/>
    <w:rsid w:val="001E675A"/>
    <w:rsid w:val="001E69AA"/>
    <w:rsid w:val="001E6E56"/>
    <w:rsid w:val="001E708E"/>
    <w:rsid w:val="001F157C"/>
    <w:rsid w:val="001F3280"/>
    <w:rsid w:val="001F3ABB"/>
    <w:rsid w:val="001F407A"/>
    <w:rsid w:val="001F41D6"/>
    <w:rsid w:val="001F429E"/>
    <w:rsid w:val="001F7202"/>
    <w:rsid w:val="002006FA"/>
    <w:rsid w:val="00202121"/>
    <w:rsid w:val="00202AF9"/>
    <w:rsid w:val="0020322C"/>
    <w:rsid w:val="00204F00"/>
    <w:rsid w:val="0020575D"/>
    <w:rsid w:val="00207FAF"/>
    <w:rsid w:val="002112DF"/>
    <w:rsid w:val="00213F91"/>
    <w:rsid w:val="00215EB3"/>
    <w:rsid w:val="00215FA3"/>
    <w:rsid w:val="0021655A"/>
    <w:rsid w:val="002169DB"/>
    <w:rsid w:val="0021785F"/>
    <w:rsid w:val="002201F6"/>
    <w:rsid w:val="00220350"/>
    <w:rsid w:val="00220BCD"/>
    <w:rsid w:val="002244B1"/>
    <w:rsid w:val="00224970"/>
    <w:rsid w:val="00227A7E"/>
    <w:rsid w:val="002311EA"/>
    <w:rsid w:val="00232367"/>
    <w:rsid w:val="002328B0"/>
    <w:rsid w:val="002329CB"/>
    <w:rsid w:val="00233B5E"/>
    <w:rsid w:val="00234631"/>
    <w:rsid w:val="00235205"/>
    <w:rsid w:val="00236568"/>
    <w:rsid w:val="00236AF2"/>
    <w:rsid w:val="00236B79"/>
    <w:rsid w:val="00236FFE"/>
    <w:rsid w:val="00240F64"/>
    <w:rsid w:val="002416C4"/>
    <w:rsid w:val="002421C0"/>
    <w:rsid w:val="00245503"/>
    <w:rsid w:val="00250567"/>
    <w:rsid w:val="00251A2D"/>
    <w:rsid w:val="00253D99"/>
    <w:rsid w:val="00253F9A"/>
    <w:rsid w:val="0025417F"/>
    <w:rsid w:val="00255412"/>
    <w:rsid w:val="00255B15"/>
    <w:rsid w:val="00260131"/>
    <w:rsid w:val="00263457"/>
    <w:rsid w:val="00265F1A"/>
    <w:rsid w:val="00267818"/>
    <w:rsid w:val="00270C89"/>
    <w:rsid w:val="002753BD"/>
    <w:rsid w:val="00275A6B"/>
    <w:rsid w:val="00276E07"/>
    <w:rsid w:val="0027790D"/>
    <w:rsid w:val="00281053"/>
    <w:rsid w:val="002821EC"/>
    <w:rsid w:val="002830BC"/>
    <w:rsid w:val="0028462F"/>
    <w:rsid w:val="00284727"/>
    <w:rsid w:val="00287E2F"/>
    <w:rsid w:val="002907FD"/>
    <w:rsid w:val="00293C40"/>
    <w:rsid w:val="00296492"/>
    <w:rsid w:val="0029711E"/>
    <w:rsid w:val="002A2756"/>
    <w:rsid w:val="002A52D2"/>
    <w:rsid w:val="002A5A7C"/>
    <w:rsid w:val="002A7C3E"/>
    <w:rsid w:val="002B0481"/>
    <w:rsid w:val="002B0540"/>
    <w:rsid w:val="002B0950"/>
    <w:rsid w:val="002B1560"/>
    <w:rsid w:val="002B1D3C"/>
    <w:rsid w:val="002B68FE"/>
    <w:rsid w:val="002C0330"/>
    <w:rsid w:val="002C07C3"/>
    <w:rsid w:val="002C1532"/>
    <w:rsid w:val="002C2A9C"/>
    <w:rsid w:val="002C5CA0"/>
    <w:rsid w:val="002C78A5"/>
    <w:rsid w:val="002D3340"/>
    <w:rsid w:val="002D400E"/>
    <w:rsid w:val="002D719C"/>
    <w:rsid w:val="002E0C55"/>
    <w:rsid w:val="002E3634"/>
    <w:rsid w:val="002E460E"/>
    <w:rsid w:val="002E4A0F"/>
    <w:rsid w:val="002E5D5C"/>
    <w:rsid w:val="002E6E2B"/>
    <w:rsid w:val="002F0C5F"/>
    <w:rsid w:val="002F3A4D"/>
    <w:rsid w:val="00300BCE"/>
    <w:rsid w:val="00300DDB"/>
    <w:rsid w:val="003016C6"/>
    <w:rsid w:val="0030224B"/>
    <w:rsid w:val="00302BFA"/>
    <w:rsid w:val="00303111"/>
    <w:rsid w:val="00310647"/>
    <w:rsid w:val="003107EC"/>
    <w:rsid w:val="00312477"/>
    <w:rsid w:val="00313A30"/>
    <w:rsid w:val="00313D6D"/>
    <w:rsid w:val="00316224"/>
    <w:rsid w:val="00317988"/>
    <w:rsid w:val="003179C4"/>
    <w:rsid w:val="003209D0"/>
    <w:rsid w:val="00320C01"/>
    <w:rsid w:val="00321D73"/>
    <w:rsid w:val="00324C08"/>
    <w:rsid w:val="003250A8"/>
    <w:rsid w:val="00331070"/>
    <w:rsid w:val="00331148"/>
    <w:rsid w:val="00332AE7"/>
    <w:rsid w:val="003330C7"/>
    <w:rsid w:val="003351D8"/>
    <w:rsid w:val="00335EA1"/>
    <w:rsid w:val="00337AD6"/>
    <w:rsid w:val="00337C7B"/>
    <w:rsid w:val="003423D6"/>
    <w:rsid w:val="0034512F"/>
    <w:rsid w:val="00345D43"/>
    <w:rsid w:val="0035503D"/>
    <w:rsid w:val="003553D1"/>
    <w:rsid w:val="00355951"/>
    <w:rsid w:val="003567E7"/>
    <w:rsid w:val="003570A8"/>
    <w:rsid w:val="00357AFF"/>
    <w:rsid w:val="00360481"/>
    <w:rsid w:val="003620C2"/>
    <w:rsid w:val="0036480F"/>
    <w:rsid w:val="003661FA"/>
    <w:rsid w:val="00371559"/>
    <w:rsid w:val="00372113"/>
    <w:rsid w:val="00372F8D"/>
    <w:rsid w:val="00373258"/>
    <w:rsid w:val="00373DE7"/>
    <w:rsid w:val="003750A5"/>
    <w:rsid w:val="00375BA9"/>
    <w:rsid w:val="00376720"/>
    <w:rsid w:val="00380181"/>
    <w:rsid w:val="0038211B"/>
    <w:rsid w:val="00385A98"/>
    <w:rsid w:val="0038791B"/>
    <w:rsid w:val="00391190"/>
    <w:rsid w:val="003911B1"/>
    <w:rsid w:val="003913BE"/>
    <w:rsid w:val="003940EB"/>
    <w:rsid w:val="003A1678"/>
    <w:rsid w:val="003A1E91"/>
    <w:rsid w:val="003A26C6"/>
    <w:rsid w:val="003A37E4"/>
    <w:rsid w:val="003A4340"/>
    <w:rsid w:val="003A5478"/>
    <w:rsid w:val="003A5676"/>
    <w:rsid w:val="003A59DC"/>
    <w:rsid w:val="003B08EC"/>
    <w:rsid w:val="003B0D5C"/>
    <w:rsid w:val="003B237A"/>
    <w:rsid w:val="003B3731"/>
    <w:rsid w:val="003B37C9"/>
    <w:rsid w:val="003B41D8"/>
    <w:rsid w:val="003B45A0"/>
    <w:rsid w:val="003B5A15"/>
    <w:rsid w:val="003B5F9B"/>
    <w:rsid w:val="003B6B2B"/>
    <w:rsid w:val="003C2DD5"/>
    <w:rsid w:val="003C37B1"/>
    <w:rsid w:val="003C46F6"/>
    <w:rsid w:val="003C79AC"/>
    <w:rsid w:val="003D14BA"/>
    <w:rsid w:val="003D439C"/>
    <w:rsid w:val="003D65B5"/>
    <w:rsid w:val="003E21A0"/>
    <w:rsid w:val="003E29B3"/>
    <w:rsid w:val="003E2CDE"/>
    <w:rsid w:val="003E2F73"/>
    <w:rsid w:val="003E4176"/>
    <w:rsid w:val="003E470F"/>
    <w:rsid w:val="003E5C9A"/>
    <w:rsid w:val="003E5F0C"/>
    <w:rsid w:val="003E5FE2"/>
    <w:rsid w:val="003E7C47"/>
    <w:rsid w:val="003F2152"/>
    <w:rsid w:val="003F3651"/>
    <w:rsid w:val="003F4440"/>
    <w:rsid w:val="003F45DE"/>
    <w:rsid w:val="003F4CFF"/>
    <w:rsid w:val="003F4D2A"/>
    <w:rsid w:val="003F6097"/>
    <w:rsid w:val="003F77AB"/>
    <w:rsid w:val="00400AF3"/>
    <w:rsid w:val="00401CBF"/>
    <w:rsid w:val="00401EA7"/>
    <w:rsid w:val="00402CFC"/>
    <w:rsid w:val="00402F6C"/>
    <w:rsid w:val="004032FF"/>
    <w:rsid w:val="0040389B"/>
    <w:rsid w:val="00403C83"/>
    <w:rsid w:val="00403E8D"/>
    <w:rsid w:val="004042EE"/>
    <w:rsid w:val="004051D7"/>
    <w:rsid w:val="004068C2"/>
    <w:rsid w:val="00417D87"/>
    <w:rsid w:val="00420FEE"/>
    <w:rsid w:val="00421624"/>
    <w:rsid w:val="00432518"/>
    <w:rsid w:val="00432631"/>
    <w:rsid w:val="00433F83"/>
    <w:rsid w:val="00435DF3"/>
    <w:rsid w:val="00436965"/>
    <w:rsid w:val="00440D97"/>
    <w:rsid w:val="004417DC"/>
    <w:rsid w:val="00442592"/>
    <w:rsid w:val="00444694"/>
    <w:rsid w:val="004467B0"/>
    <w:rsid w:val="004474D6"/>
    <w:rsid w:val="004500C9"/>
    <w:rsid w:val="00451A41"/>
    <w:rsid w:val="004541D5"/>
    <w:rsid w:val="0045420C"/>
    <w:rsid w:val="00455726"/>
    <w:rsid w:val="00463790"/>
    <w:rsid w:val="00467A8C"/>
    <w:rsid w:val="00467BC9"/>
    <w:rsid w:val="00470FEF"/>
    <w:rsid w:val="004721AF"/>
    <w:rsid w:val="0047365D"/>
    <w:rsid w:val="004809BE"/>
    <w:rsid w:val="004838E7"/>
    <w:rsid w:val="00484949"/>
    <w:rsid w:val="00484B5D"/>
    <w:rsid w:val="00490A3D"/>
    <w:rsid w:val="004927C1"/>
    <w:rsid w:val="00492D74"/>
    <w:rsid w:val="004955AE"/>
    <w:rsid w:val="004966B3"/>
    <w:rsid w:val="00497FB2"/>
    <w:rsid w:val="004A0552"/>
    <w:rsid w:val="004A0A89"/>
    <w:rsid w:val="004A319F"/>
    <w:rsid w:val="004A526C"/>
    <w:rsid w:val="004A69C3"/>
    <w:rsid w:val="004A6E69"/>
    <w:rsid w:val="004A79C1"/>
    <w:rsid w:val="004B08C4"/>
    <w:rsid w:val="004B1C0C"/>
    <w:rsid w:val="004B62DA"/>
    <w:rsid w:val="004B67DA"/>
    <w:rsid w:val="004B6F08"/>
    <w:rsid w:val="004C03D1"/>
    <w:rsid w:val="004C4E23"/>
    <w:rsid w:val="004C785A"/>
    <w:rsid w:val="004C7F2C"/>
    <w:rsid w:val="004D0FDE"/>
    <w:rsid w:val="004D197B"/>
    <w:rsid w:val="004D2668"/>
    <w:rsid w:val="004D3C5B"/>
    <w:rsid w:val="004D57E9"/>
    <w:rsid w:val="004D5C14"/>
    <w:rsid w:val="004D5C84"/>
    <w:rsid w:val="004D5E5D"/>
    <w:rsid w:val="004D607E"/>
    <w:rsid w:val="004E0856"/>
    <w:rsid w:val="004E145B"/>
    <w:rsid w:val="004E4F5A"/>
    <w:rsid w:val="004E5A6C"/>
    <w:rsid w:val="004E6920"/>
    <w:rsid w:val="004F000D"/>
    <w:rsid w:val="004F2D47"/>
    <w:rsid w:val="004F5C3A"/>
    <w:rsid w:val="004F6791"/>
    <w:rsid w:val="004F7024"/>
    <w:rsid w:val="004F7230"/>
    <w:rsid w:val="004F7CCD"/>
    <w:rsid w:val="005026C7"/>
    <w:rsid w:val="0050335C"/>
    <w:rsid w:val="00504639"/>
    <w:rsid w:val="00505C95"/>
    <w:rsid w:val="00507005"/>
    <w:rsid w:val="00511433"/>
    <w:rsid w:val="00511475"/>
    <w:rsid w:val="00515C31"/>
    <w:rsid w:val="00516DC1"/>
    <w:rsid w:val="00517EE1"/>
    <w:rsid w:val="005205B9"/>
    <w:rsid w:val="00523768"/>
    <w:rsid w:val="00524439"/>
    <w:rsid w:val="00524842"/>
    <w:rsid w:val="00524965"/>
    <w:rsid w:val="00525366"/>
    <w:rsid w:val="00527591"/>
    <w:rsid w:val="0053159B"/>
    <w:rsid w:val="0053207F"/>
    <w:rsid w:val="00532122"/>
    <w:rsid w:val="00535163"/>
    <w:rsid w:val="00535C33"/>
    <w:rsid w:val="0053615B"/>
    <w:rsid w:val="00540209"/>
    <w:rsid w:val="005410DC"/>
    <w:rsid w:val="00542336"/>
    <w:rsid w:val="0054356F"/>
    <w:rsid w:val="00543DE7"/>
    <w:rsid w:val="0054405D"/>
    <w:rsid w:val="00546EC3"/>
    <w:rsid w:val="005501DB"/>
    <w:rsid w:val="005504C0"/>
    <w:rsid w:val="0055061C"/>
    <w:rsid w:val="00552231"/>
    <w:rsid w:val="00554A06"/>
    <w:rsid w:val="00555873"/>
    <w:rsid w:val="00556316"/>
    <w:rsid w:val="0055720E"/>
    <w:rsid w:val="00557321"/>
    <w:rsid w:val="00557DF4"/>
    <w:rsid w:val="00562F8B"/>
    <w:rsid w:val="0056329E"/>
    <w:rsid w:val="00564A29"/>
    <w:rsid w:val="00564EC2"/>
    <w:rsid w:val="00565BE7"/>
    <w:rsid w:val="0056657E"/>
    <w:rsid w:val="005676AC"/>
    <w:rsid w:val="00571A60"/>
    <w:rsid w:val="005732C4"/>
    <w:rsid w:val="0057431D"/>
    <w:rsid w:val="005775B6"/>
    <w:rsid w:val="0058129D"/>
    <w:rsid w:val="00581F67"/>
    <w:rsid w:val="0058403C"/>
    <w:rsid w:val="00585CDB"/>
    <w:rsid w:val="00587B17"/>
    <w:rsid w:val="00592F25"/>
    <w:rsid w:val="00593B0E"/>
    <w:rsid w:val="005940EA"/>
    <w:rsid w:val="00597C73"/>
    <w:rsid w:val="005A025F"/>
    <w:rsid w:val="005A0EA1"/>
    <w:rsid w:val="005A1199"/>
    <w:rsid w:val="005A67B6"/>
    <w:rsid w:val="005A78BC"/>
    <w:rsid w:val="005B1094"/>
    <w:rsid w:val="005B4931"/>
    <w:rsid w:val="005B5887"/>
    <w:rsid w:val="005B69D9"/>
    <w:rsid w:val="005B73C1"/>
    <w:rsid w:val="005B7FE3"/>
    <w:rsid w:val="005C02D7"/>
    <w:rsid w:val="005C21D6"/>
    <w:rsid w:val="005C31B3"/>
    <w:rsid w:val="005C4CB3"/>
    <w:rsid w:val="005C4FB1"/>
    <w:rsid w:val="005C58CA"/>
    <w:rsid w:val="005C6B5C"/>
    <w:rsid w:val="005C6F47"/>
    <w:rsid w:val="005D14FE"/>
    <w:rsid w:val="005D3D75"/>
    <w:rsid w:val="005D3ED7"/>
    <w:rsid w:val="005D4A56"/>
    <w:rsid w:val="005D5132"/>
    <w:rsid w:val="005D51A9"/>
    <w:rsid w:val="005D6247"/>
    <w:rsid w:val="005D673C"/>
    <w:rsid w:val="005D78AD"/>
    <w:rsid w:val="005E04F4"/>
    <w:rsid w:val="005E109B"/>
    <w:rsid w:val="005E1FEE"/>
    <w:rsid w:val="005E3624"/>
    <w:rsid w:val="005E37B6"/>
    <w:rsid w:val="005E3B5B"/>
    <w:rsid w:val="005E4A1D"/>
    <w:rsid w:val="005E4A79"/>
    <w:rsid w:val="005E5120"/>
    <w:rsid w:val="005E5FCD"/>
    <w:rsid w:val="005E69D9"/>
    <w:rsid w:val="005E6F38"/>
    <w:rsid w:val="005E7196"/>
    <w:rsid w:val="005F0DDF"/>
    <w:rsid w:val="005F2489"/>
    <w:rsid w:val="005F2DFB"/>
    <w:rsid w:val="005F3E5B"/>
    <w:rsid w:val="005F411F"/>
    <w:rsid w:val="005F4E95"/>
    <w:rsid w:val="005F51F3"/>
    <w:rsid w:val="005F5B15"/>
    <w:rsid w:val="005F7C8E"/>
    <w:rsid w:val="00601124"/>
    <w:rsid w:val="006016E0"/>
    <w:rsid w:val="00605A27"/>
    <w:rsid w:val="00605ECE"/>
    <w:rsid w:val="006108D9"/>
    <w:rsid w:val="006108EA"/>
    <w:rsid w:val="00610DED"/>
    <w:rsid w:val="00614221"/>
    <w:rsid w:val="006157FE"/>
    <w:rsid w:val="006177D6"/>
    <w:rsid w:val="006229CE"/>
    <w:rsid w:val="006229D6"/>
    <w:rsid w:val="00624DAC"/>
    <w:rsid w:val="00626144"/>
    <w:rsid w:val="0063069C"/>
    <w:rsid w:val="00630DE1"/>
    <w:rsid w:val="00631A95"/>
    <w:rsid w:val="00632426"/>
    <w:rsid w:val="00635423"/>
    <w:rsid w:val="0063736E"/>
    <w:rsid w:val="00637610"/>
    <w:rsid w:val="00637985"/>
    <w:rsid w:val="006427A6"/>
    <w:rsid w:val="006442FF"/>
    <w:rsid w:val="006448E1"/>
    <w:rsid w:val="00645FE1"/>
    <w:rsid w:val="006469AD"/>
    <w:rsid w:val="006546CA"/>
    <w:rsid w:val="00656F8C"/>
    <w:rsid w:val="0065717D"/>
    <w:rsid w:val="00657BAE"/>
    <w:rsid w:val="006626B8"/>
    <w:rsid w:val="00662EEB"/>
    <w:rsid w:val="00665653"/>
    <w:rsid w:val="00665AC5"/>
    <w:rsid w:val="00670925"/>
    <w:rsid w:val="00671CEE"/>
    <w:rsid w:val="00673AB7"/>
    <w:rsid w:val="00674645"/>
    <w:rsid w:val="00674F65"/>
    <w:rsid w:val="0067634C"/>
    <w:rsid w:val="00676B9B"/>
    <w:rsid w:val="00677059"/>
    <w:rsid w:val="006801E7"/>
    <w:rsid w:val="00680B42"/>
    <w:rsid w:val="0068271D"/>
    <w:rsid w:val="0068320F"/>
    <w:rsid w:val="00683C91"/>
    <w:rsid w:val="00690507"/>
    <w:rsid w:val="006913BD"/>
    <w:rsid w:val="006915F0"/>
    <w:rsid w:val="00693351"/>
    <w:rsid w:val="0069345B"/>
    <w:rsid w:val="006936AD"/>
    <w:rsid w:val="00693EA7"/>
    <w:rsid w:val="00696EC8"/>
    <w:rsid w:val="006A3948"/>
    <w:rsid w:val="006A4859"/>
    <w:rsid w:val="006A4F51"/>
    <w:rsid w:val="006A55C6"/>
    <w:rsid w:val="006A5958"/>
    <w:rsid w:val="006A5998"/>
    <w:rsid w:val="006A6EB0"/>
    <w:rsid w:val="006B0F1E"/>
    <w:rsid w:val="006B16A0"/>
    <w:rsid w:val="006B2B2D"/>
    <w:rsid w:val="006B3577"/>
    <w:rsid w:val="006B4164"/>
    <w:rsid w:val="006B4DFA"/>
    <w:rsid w:val="006B73D7"/>
    <w:rsid w:val="006C0481"/>
    <w:rsid w:val="006C04DD"/>
    <w:rsid w:val="006C2A3A"/>
    <w:rsid w:val="006C3C8B"/>
    <w:rsid w:val="006C4943"/>
    <w:rsid w:val="006C623B"/>
    <w:rsid w:val="006C63C7"/>
    <w:rsid w:val="006C65C4"/>
    <w:rsid w:val="006D0D6C"/>
    <w:rsid w:val="006D3065"/>
    <w:rsid w:val="006D4925"/>
    <w:rsid w:val="006E48FC"/>
    <w:rsid w:val="006E642D"/>
    <w:rsid w:val="006E6889"/>
    <w:rsid w:val="006E753E"/>
    <w:rsid w:val="006F071F"/>
    <w:rsid w:val="006F129B"/>
    <w:rsid w:val="006F2E79"/>
    <w:rsid w:val="006F4C96"/>
    <w:rsid w:val="006F72D2"/>
    <w:rsid w:val="00701ABC"/>
    <w:rsid w:val="00704AF3"/>
    <w:rsid w:val="007101B6"/>
    <w:rsid w:val="00710878"/>
    <w:rsid w:val="007115B6"/>
    <w:rsid w:val="00712055"/>
    <w:rsid w:val="00712425"/>
    <w:rsid w:val="00715116"/>
    <w:rsid w:val="00717FEB"/>
    <w:rsid w:val="0072051C"/>
    <w:rsid w:val="00720D80"/>
    <w:rsid w:val="00721FC7"/>
    <w:rsid w:val="00726F55"/>
    <w:rsid w:val="00730157"/>
    <w:rsid w:val="0073029A"/>
    <w:rsid w:val="00732EEA"/>
    <w:rsid w:val="00734CE6"/>
    <w:rsid w:val="00736936"/>
    <w:rsid w:val="00742378"/>
    <w:rsid w:val="007424B7"/>
    <w:rsid w:val="00742D2F"/>
    <w:rsid w:val="0074574A"/>
    <w:rsid w:val="007464FA"/>
    <w:rsid w:val="00750E2E"/>
    <w:rsid w:val="00750F72"/>
    <w:rsid w:val="00752B69"/>
    <w:rsid w:val="007541DC"/>
    <w:rsid w:val="00755866"/>
    <w:rsid w:val="0075642C"/>
    <w:rsid w:val="00756B58"/>
    <w:rsid w:val="00764340"/>
    <w:rsid w:val="00765549"/>
    <w:rsid w:val="00767B65"/>
    <w:rsid w:val="007702A0"/>
    <w:rsid w:val="0077208F"/>
    <w:rsid w:val="00772E8B"/>
    <w:rsid w:val="007746D3"/>
    <w:rsid w:val="0077495C"/>
    <w:rsid w:val="007749B3"/>
    <w:rsid w:val="007754BC"/>
    <w:rsid w:val="00776839"/>
    <w:rsid w:val="0078007E"/>
    <w:rsid w:val="00780903"/>
    <w:rsid w:val="00781170"/>
    <w:rsid w:val="007824F3"/>
    <w:rsid w:val="00782D46"/>
    <w:rsid w:val="007842C4"/>
    <w:rsid w:val="00786059"/>
    <w:rsid w:val="00786961"/>
    <w:rsid w:val="007875A0"/>
    <w:rsid w:val="007903D8"/>
    <w:rsid w:val="00791521"/>
    <w:rsid w:val="00791CE0"/>
    <w:rsid w:val="00792B60"/>
    <w:rsid w:val="00793283"/>
    <w:rsid w:val="0079562F"/>
    <w:rsid w:val="00796C40"/>
    <w:rsid w:val="00796F8D"/>
    <w:rsid w:val="007A1038"/>
    <w:rsid w:val="007A3274"/>
    <w:rsid w:val="007A4C1C"/>
    <w:rsid w:val="007A4F9C"/>
    <w:rsid w:val="007A5D4B"/>
    <w:rsid w:val="007B0F68"/>
    <w:rsid w:val="007B2DAD"/>
    <w:rsid w:val="007B35F3"/>
    <w:rsid w:val="007B53A0"/>
    <w:rsid w:val="007B550F"/>
    <w:rsid w:val="007B6532"/>
    <w:rsid w:val="007B7CC4"/>
    <w:rsid w:val="007C0F8B"/>
    <w:rsid w:val="007C1AFF"/>
    <w:rsid w:val="007C1EFC"/>
    <w:rsid w:val="007C27E1"/>
    <w:rsid w:val="007C3A1E"/>
    <w:rsid w:val="007C452F"/>
    <w:rsid w:val="007C749B"/>
    <w:rsid w:val="007D0979"/>
    <w:rsid w:val="007D143F"/>
    <w:rsid w:val="007D1F9F"/>
    <w:rsid w:val="007D20FD"/>
    <w:rsid w:val="007D331B"/>
    <w:rsid w:val="007D4DE2"/>
    <w:rsid w:val="007D537B"/>
    <w:rsid w:val="007D7827"/>
    <w:rsid w:val="007D7CFB"/>
    <w:rsid w:val="007E03B3"/>
    <w:rsid w:val="007E09E8"/>
    <w:rsid w:val="007E20FD"/>
    <w:rsid w:val="007E332D"/>
    <w:rsid w:val="007E4EC4"/>
    <w:rsid w:val="007E5141"/>
    <w:rsid w:val="007E68F5"/>
    <w:rsid w:val="007E7CE5"/>
    <w:rsid w:val="007F027F"/>
    <w:rsid w:val="007F2844"/>
    <w:rsid w:val="007F5D5E"/>
    <w:rsid w:val="007F7422"/>
    <w:rsid w:val="00801333"/>
    <w:rsid w:val="008018E0"/>
    <w:rsid w:val="008018E1"/>
    <w:rsid w:val="00804131"/>
    <w:rsid w:val="00805708"/>
    <w:rsid w:val="00813C9C"/>
    <w:rsid w:val="00814E3E"/>
    <w:rsid w:val="00815EBA"/>
    <w:rsid w:val="00820140"/>
    <w:rsid w:val="00821AD5"/>
    <w:rsid w:val="008238E7"/>
    <w:rsid w:val="00825B5B"/>
    <w:rsid w:val="00825F96"/>
    <w:rsid w:val="0082776A"/>
    <w:rsid w:val="00827CC7"/>
    <w:rsid w:val="008338BA"/>
    <w:rsid w:val="008349B4"/>
    <w:rsid w:val="00835799"/>
    <w:rsid w:val="008367A5"/>
    <w:rsid w:val="00837206"/>
    <w:rsid w:val="00837B8A"/>
    <w:rsid w:val="008536B2"/>
    <w:rsid w:val="00853EF7"/>
    <w:rsid w:val="0085552C"/>
    <w:rsid w:val="00856D53"/>
    <w:rsid w:val="008620F3"/>
    <w:rsid w:val="008623EA"/>
    <w:rsid w:val="00863565"/>
    <w:rsid w:val="00867660"/>
    <w:rsid w:val="00871240"/>
    <w:rsid w:val="00872741"/>
    <w:rsid w:val="0087362A"/>
    <w:rsid w:val="008739FF"/>
    <w:rsid w:val="00873DE3"/>
    <w:rsid w:val="00874EC9"/>
    <w:rsid w:val="00876FF9"/>
    <w:rsid w:val="00877371"/>
    <w:rsid w:val="00877384"/>
    <w:rsid w:val="00884D81"/>
    <w:rsid w:val="00885378"/>
    <w:rsid w:val="00885C7E"/>
    <w:rsid w:val="0088679C"/>
    <w:rsid w:val="00886CD4"/>
    <w:rsid w:val="0088781E"/>
    <w:rsid w:val="008949B8"/>
    <w:rsid w:val="00895C94"/>
    <w:rsid w:val="0089615F"/>
    <w:rsid w:val="00896C8D"/>
    <w:rsid w:val="008979D3"/>
    <w:rsid w:val="008A5A95"/>
    <w:rsid w:val="008A5B45"/>
    <w:rsid w:val="008A5FA4"/>
    <w:rsid w:val="008A69D5"/>
    <w:rsid w:val="008A7274"/>
    <w:rsid w:val="008A7450"/>
    <w:rsid w:val="008A7551"/>
    <w:rsid w:val="008A75E3"/>
    <w:rsid w:val="008B00B8"/>
    <w:rsid w:val="008B184E"/>
    <w:rsid w:val="008B1D46"/>
    <w:rsid w:val="008B2FF5"/>
    <w:rsid w:val="008B353D"/>
    <w:rsid w:val="008B563F"/>
    <w:rsid w:val="008B56D7"/>
    <w:rsid w:val="008C005F"/>
    <w:rsid w:val="008C02BB"/>
    <w:rsid w:val="008C0EED"/>
    <w:rsid w:val="008C11C3"/>
    <w:rsid w:val="008C3779"/>
    <w:rsid w:val="008C3A09"/>
    <w:rsid w:val="008C500B"/>
    <w:rsid w:val="008C5D5B"/>
    <w:rsid w:val="008C769B"/>
    <w:rsid w:val="008D14DC"/>
    <w:rsid w:val="008D190A"/>
    <w:rsid w:val="008D2CB3"/>
    <w:rsid w:val="008D575B"/>
    <w:rsid w:val="008D5B7B"/>
    <w:rsid w:val="008D6278"/>
    <w:rsid w:val="008D7A5F"/>
    <w:rsid w:val="008E08AA"/>
    <w:rsid w:val="008E444C"/>
    <w:rsid w:val="008E6472"/>
    <w:rsid w:val="008E77A4"/>
    <w:rsid w:val="008F186F"/>
    <w:rsid w:val="008F2005"/>
    <w:rsid w:val="008F248B"/>
    <w:rsid w:val="008F311A"/>
    <w:rsid w:val="008F350B"/>
    <w:rsid w:val="008F5B5D"/>
    <w:rsid w:val="009004D9"/>
    <w:rsid w:val="00900E60"/>
    <w:rsid w:val="00901986"/>
    <w:rsid w:val="00905702"/>
    <w:rsid w:val="00905D3B"/>
    <w:rsid w:val="00905F22"/>
    <w:rsid w:val="0090797A"/>
    <w:rsid w:val="00910330"/>
    <w:rsid w:val="00910446"/>
    <w:rsid w:val="00910EE5"/>
    <w:rsid w:val="009113BA"/>
    <w:rsid w:val="00912013"/>
    <w:rsid w:val="0091474B"/>
    <w:rsid w:val="0091701C"/>
    <w:rsid w:val="0091738D"/>
    <w:rsid w:val="00917A8D"/>
    <w:rsid w:val="009203A4"/>
    <w:rsid w:val="00920710"/>
    <w:rsid w:val="00921E24"/>
    <w:rsid w:val="00921EC1"/>
    <w:rsid w:val="0092202E"/>
    <w:rsid w:val="00923903"/>
    <w:rsid w:val="00924BF0"/>
    <w:rsid w:val="00924D99"/>
    <w:rsid w:val="009262BA"/>
    <w:rsid w:val="009304F4"/>
    <w:rsid w:val="0093068C"/>
    <w:rsid w:val="009310BD"/>
    <w:rsid w:val="0093173F"/>
    <w:rsid w:val="009325C5"/>
    <w:rsid w:val="009325EF"/>
    <w:rsid w:val="00934094"/>
    <w:rsid w:val="00937234"/>
    <w:rsid w:val="0094463C"/>
    <w:rsid w:val="0094497E"/>
    <w:rsid w:val="009449AF"/>
    <w:rsid w:val="00946E72"/>
    <w:rsid w:val="009500ED"/>
    <w:rsid w:val="00952BB6"/>
    <w:rsid w:val="00957327"/>
    <w:rsid w:val="009608B5"/>
    <w:rsid w:val="00963411"/>
    <w:rsid w:val="009635A5"/>
    <w:rsid w:val="00964C69"/>
    <w:rsid w:val="00965740"/>
    <w:rsid w:val="009659C2"/>
    <w:rsid w:val="00965FA8"/>
    <w:rsid w:val="0096606A"/>
    <w:rsid w:val="00966448"/>
    <w:rsid w:val="00967CCE"/>
    <w:rsid w:val="0098052C"/>
    <w:rsid w:val="00980FB0"/>
    <w:rsid w:val="00982EFD"/>
    <w:rsid w:val="009841A2"/>
    <w:rsid w:val="0098493D"/>
    <w:rsid w:val="00987771"/>
    <w:rsid w:val="00987A1B"/>
    <w:rsid w:val="0099084E"/>
    <w:rsid w:val="00991856"/>
    <w:rsid w:val="00991CF8"/>
    <w:rsid w:val="00992D42"/>
    <w:rsid w:val="0099572D"/>
    <w:rsid w:val="00995BF8"/>
    <w:rsid w:val="0099741B"/>
    <w:rsid w:val="00997E53"/>
    <w:rsid w:val="009A174A"/>
    <w:rsid w:val="009A38D0"/>
    <w:rsid w:val="009A3BA8"/>
    <w:rsid w:val="009A3CB6"/>
    <w:rsid w:val="009B10FB"/>
    <w:rsid w:val="009B14F8"/>
    <w:rsid w:val="009B37AE"/>
    <w:rsid w:val="009B4FF0"/>
    <w:rsid w:val="009B5228"/>
    <w:rsid w:val="009B68AF"/>
    <w:rsid w:val="009B7E07"/>
    <w:rsid w:val="009C1768"/>
    <w:rsid w:val="009C33DD"/>
    <w:rsid w:val="009C4A75"/>
    <w:rsid w:val="009C794A"/>
    <w:rsid w:val="009D574E"/>
    <w:rsid w:val="009D6467"/>
    <w:rsid w:val="009D66FA"/>
    <w:rsid w:val="009D78D4"/>
    <w:rsid w:val="009D7F2E"/>
    <w:rsid w:val="009E16AC"/>
    <w:rsid w:val="009E42CC"/>
    <w:rsid w:val="009E7284"/>
    <w:rsid w:val="009E7BC6"/>
    <w:rsid w:val="009E7E83"/>
    <w:rsid w:val="009F2AB7"/>
    <w:rsid w:val="009F3B99"/>
    <w:rsid w:val="009F4313"/>
    <w:rsid w:val="009F46E7"/>
    <w:rsid w:val="00A027FC"/>
    <w:rsid w:val="00A034C3"/>
    <w:rsid w:val="00A06645"/>
    <w:rsid w:val="00A06AB8"/>
    <w:rsid w:val="00A07AEF"/>
    <w:rsid w:val="00A10C6E"/>
    <w:rsid w:val="00A133C3"/>
    <w:rsid w:val="00A13E50"/>
    <w:rsid w:val="00A14D63"/>
    <w:rsid w:val="00A1654A"/>
    <w:rsid w:val="00A17A9D"/>
    <w:rsid w:val="00A225CB"/>
    <w:rsid w:val="00A227A5"/>
    <w:rsid w:val="00A244D6"/>
    <w:rsid w:val="00A255C0"/>
    <w:rsid w:val="00A25F53"/>
    <w:rsid w:val="00A277F1"/>
    <w:rsid w:val="00A31C52"/>
    <w:rsid w:val="00A343FB"/>
    <w:rsid w:val="00A35753"/>
    <w:rsid w:val="00A35EE0"/>
    <w:rsid w:val="00A410AD"/>
    <w:rsid w:val="00A4233C"/>
    <w:rsid w:val="00A42496"/>
    <w:rsid w:val="00A441D6"/>
    <w:rsid w:val="00A44B04"/>
    <w:rsid w:val="00A451FE"/>
    <w:rsid w:val="00A46890"/>
    <w:rsid w:val="00A468BB"/>
    <w:rsid w:val="00A46F34"/>
    <w:rsid w:val="00A479DD"/>
    <w:rsid w:val="00A47CD0"/>
    <w:rsid w:val="00A51872"/>
    <w:rsid w:val="00A51AC1"/>
    <w:rsid w:val="00A527A8"/>
    <w:rsid w:val="00A55FD2"/>
    <w:rsid w:val="00A56D9C"/>
    <w:rsid w:val="00A57090"/>
    <w:rsid w:val="00A57EA1"/>
    <w:rsid w:val="00A61825"/>
    <w:rsid w:val="00A63A27"/>
    <w:rsid w:val="00A63F68"/>
    <w:rsid w:val="00A654AD"/>
    <w:rsid w:val="00A65FED"/>
    <w:rsid w:val="00A66C86"/>
    <w:rsid w:val="00A70584"/>
    <w:rsid w:val="00A749AB"/>
    <w:rsid w:val="00A77A85"/>
    <w:rsid w:val="00A77C49"/>
    <w:rsid w:val="00A80715"/>
    <w:rsid w:val="00A81283"/>
    <w:rsid w:val="00A82158"/>
    <w:rsid w:val="00A826EC"/>
    <w:rsid w:val="00A82C0A"/>
    <w:rsid w:val="00A83FFA"/>
    <w:rsid w:val="00A84A65"/>
    <w:rsid w:val="00A85235"/>
    <w:rsid w:val="00A85402"/>
    <w:rsid w:val="00A8594D"/>
    <w:rsid w:val="00A85E59"/>
    <w:rsid w:val="00A863A2"/>
    <w:rsid w:val="00A90580"/>
    <w:rsid w:val="00A9119E"/>
    <w:rsid w:val="00A91225"/>
    <w:rsid w:val="00A92FFC"/>
    <w:rsid w:val="00A961CC"/>
    <w:rsid w:val="00A96B77"/>
    <w:rsid w:val="00A9711D"/>
    <w:rsid w:val="00A9755A"/>
    <w:rsid w:val="00A975B5"/>
    <w:rsid w:val="00A97753"/>
    <w:rsid w:val="00AA01DF"/>
    <w:rsid w:val="00AA0893"/>
    <w:rsid w:val="00AA11E8"/>
    <w:rsid w:val="00AB0C1E"/>
    <w:rsid w:val="00AB1206"/>
    <w:rsid w:val="00AB160C"/>
    <w:rsid w:val="00AB1BF7"/>
    <w:rsid w:val="00AB23D1"/>
    <w:rsid w:val="00AB27EA"/>
    <w:rsid w:val="00AB3CDE"/>
    <w:rsid w:val="00AB4F91"/>
    <w:rsid w:val="00AB7953"/>
    <w:rsid w:val="00AC0D0B"/>
    <w:rsid w:val="00AC1FEC"/>
    <w:rsid w:val="00AC2212"/>
    <w:rsid w:val="00AC32CF"/>
    <w:rsid w:val="00AC4F3E"/>
    <w:rsid w:val="00AC7615"/>
    <w:rsid w:val="00AD0E0B"/>
    <w:rsid w:val="00AD3FA9"/>
    <w:rsid w:val="00AD45D7"/>
    <w:rsid w:val="00AE0C20"/>
    <w:rsid w:val="00AE3702"/>
    <w:rsid w:val="00AE3A15"/>
    <w:rsid w:val="00AE6758"/>
    <w:rsid w:val="00AF1628"/>
    <w:rsid w:val="00AF4A1A"/>
    <w:rsid w:val="00AF51F7"/>
    <w:rsid w:val="00AF5CCC"/>
    <w:rsid w:val="00B0038A"/>
    <w:rsid w:val="00B01033"/>
    <w:rsid w:val="00B01543"/>
    <w:rsid w:val="00B016EF"/>
    <w:rsid w:val="00B01A0B"/>
    <w:rsid w:val="00B01A70"/>
    <w:rsid w:val="00B03A69"/>
    <w:rsid w:val="00B04EC3"/>
    <w:rsid w:val="00B053F1"/>
    <w:rsid w:val="00B06625"/>
    <w:rsid w:val="00B0696E"/>
    <w:rsid w:val="00B128F8"/>
    <w:rsid w:val="00B149F7"/>
    <w:rsid w:val="00B15073"/>
    <w:rsid w:val="00B16415"/>
    <w:rsid w:val="00B16DA4"/>
    <w:rsid w:val="00B172FF"/>
    <w:rsid w:val="00B203DD"/>
    <w:rsid w:val="00B209C9"/>
    <w:rsid w:val="00B22B32"/>
    <w:rsid w:val="00B235B9"/>
    <w:rsid w:val="00B23B1D"/>
    <w:rsid w:val="00B262C4"/>
    <w:rsid w:val="00B273B3"/>
    <w:rsid w:val="00B319CE"/>
    <w:rsid w:val="00B36FDA"/>
    <w:rsid w:val="00B378E3"/>
    <w:rsid w:val="00B408A1"/>
    <w:rsid w:val="00B41897"/>
    <w:rsid w:val="00B42A2D"/>
    <w:rsid w:val="00B42B1C"/>
    <w:rsid w:val="00B43AE2"/>
    <w:rsid w:val="00B4534A"/>
    <w:rsid w:val="00B47723"/>
    <w:rsid w:val="00B52057"/>
    <w:rsid w:val="00B52063"/>
    <w:rsid w:val="00B52241"/>
    <w:rsid w:val="00B530A1"/>
    <w:rsid w:val="00B54078"/>
    <w:rsid w:val="00B55274"/>
    <w:rsid w:val="00B5605B"/>
    <w:rsid w:val="00B56A14"/>
    <w:rsid w:val="00B57BB4"/>
    <w:rsid w:val="00B606AE"/>
    <w:rsid w:val="00B64F77"/>
    <w:rsid w:val="00B6544A"/>
    <w:rsid w:val="00B66342"/>
    <w:rsid w:val="00B67321"/>
    <w:rsid w:val="00B67D5E"/>
    <w:rsid w:val="00B70663"/>
    <w:rsid w:val="00B70B87"/>
    <w:rsid w:val="00B71470"/>
    <w:rsid w:val="00B73B68"/>
    <w:rsid w:val="00B7570D"/>
    <w:rsid w:val="00B75758"/>
    <w:rsid w:val="00B77DFD"/>
    <w:rsid w:val="00B80305"/>
    <w:rsid w:val="00B8086A"/>
    <w:rsid w:val="00B8102B"/>
    <w:rsid w:val="00B813F8"/>
    <w:rsid w:val="00B82156"/>
    <w:rsid w:val="00B841B0"/>
    <w:rsid w:val="00B90B7F"/>
    <w:rsid w:val="00B92FC5"/>
    <w:rsid w:val="00B94037"/>
    <w:rsid w:val="00B94348"/>
    <w:rsid w:val="00B95D55"/>
    <w:rsid w:val="00BA093F"/>
    <w:rsid w:val="00BA208C"/>
    <w:rsid w:val="00BB0D3E"/>
    <w:rsid w:val="00BB14C9"/>
    <w:rsid w:val="00BB1FDF"/>
    <w:rsid w:val="00BC2244"/>
    <w:rsid w:val="00BC3A39"/>
    <w:rsid w:val="00BC3C41"/>
    <w:rsid w:val="00BC780D"/>
    <w:rsid w:val="00BD31EF"/>
    <w:rsid w:val="00BD4A23"/>
    <w:rsid w:val="00BE024E"/>
    <w:rsid w:val="00BE0518"/>
    <w:rsid w:val="00BE0C2B"/>
    <w:rsid w:val="00BE26C2"/>
    <w:rsid w:val="00BE4308"/>
    <w:rsid w:val="00BE5F58"/>
    <w:rsid w:val="00BF1453"/>
    <w:rsid w:val="00BF2C35"/>
    <w:rsid w:val="00BF5C50"/>
    <w:rsid w:val="00BF7B42"/>
    <w:rsid w:val="00BF7CBF"/>
    <w:rsid w:val="00C00A54"/>
    <w:rsid w:val="00C029AE"/>
    <w:rsid w:val="00C05DC8"/>
    <w:rsid w:val="00C07151"/>
    <w:rsid w:val="00C07838"/>
    <w:rsid w:val="00C13CA0"/>
    <w:rsid w:val="00C15367"/>
    <w:rsid w:val="00C2020C"/>
    <w:rsid w:val="00C20D21"/>
    <w:rsid w:val="00C264FE"/>
    <w:rsid w:val="00C27BFF"/>
    <w:rsid w:val="00C316F2"/>
    <w:rsid w:val="00C32084"/>
    <w:rsid w:val="00C3269E"/>
    <w:rsid w:val="00C3315F"/>
    <w:rsid w:val="00C339A2"/>
    <w:rsid w:val="00C36E95"/>
    <w:rsid w:val="00C4029C"/>
    <w:rsid w:val="00C40DEA"/>
    <w:rsid w:val="00C44E68"/>
    <w:rsid w:val="00C44FDF"/>
    <w:rsid w:val="00C45334"/>
    <w:rsid w:val="00C46B54"/>
    <w:rsid w:val="00C46F67"/>
    <w:rsid w:val="00C52253"/>
    <w:rsid w:val="00C525A2"/>
    <w:rsid w:val="00C53775"/>
    <w:rsid w:val="00C53A2A"/>
    <w:rsid w:val="00C54170"/>
    <w:rsid w:val="00C5544F"/>
    <w:rsid w:val="00C55480"/>
    <w:rsid w:val="00C55704"/>
    <w:rsid w:val="00C579EC"/>
    <w:rsid w:val="00C62EE1"/>
    <w:rsid w:val="00C65AF5"/>
    <w:rsid w:val="00C70F34"/>
    <w:rsid w:val="00C72665"/>
    <w:rsid w:val="00C74D72"/>
    <w:rsid w:val="00C76AA1"/>
    <w:rsid w:val="00C76D88"/>
    <w:rsid w:val="00C77510"/>
    <w:rsid w:val="00C8025E"/>
    <w:rsid w:val="00C824EC"/>
    <w:rsid w:val="00C83F5A"/>
    <w:rsid w:val="00C85968"/>
    <w:rsid w:val="00C86BED"/>
    <w:rsid w:val="00C9002D"/>
    <w:rsid w:val="00C901F1"/>
    <w:rsid w:val="00C903CF"/>
    <w:rsid w:val="00C90D17"/>
    <w:rsid w:val="00C93752"/>
    <w:rsid w:val="00C93FE5"/>
    <w:rsid w:val="00C9508B"/>
    <w:rsid w:val="00C95E5F"/>
    <w:rsid w:val="00C967DB"/>
    <w:rsid w:val="00CA327F"/>
    <w:rsid w:val="00CA6098"/>
    <w:rsid w:val="00CA6C67"/>
    <w:rsid w:val="00CA7845"/>
    <w:rsid w:val="00CB1EE1"/>
    <w:rsid w:val="00CB3443"/>
    <w:rsid w:val="00CB443D"/>
    <w:rsid w:val="00CB45F1"/>
    <w:rsid w:val="00CB4F67"/>
    <w:rsid w:val="00CB70CB"/>
    <w:rsid w:val="00CC0995"/>
    <w:rsid w:val="00CC371A"/>
    <w:rsid w:val="00CC48E1"/>
    <w:rsid w:val="00CC6463"/>
    <w:rsid w:val="00CC7DD5"/>
    <w:rsid w:val="00CD39CD"/>
    <w:rsid w:val="00CD446F"/>
    <w:rsid w:val="00CD454B"/>
    <w:rsid w:val="00CD6E3D"/>
    <w:rsid w:val="00CD7408"/>
    <w:rsid w:val="00CE27FD"/>
    <w:rsid w:val="00CE2B3A"/>
    <w:rsid w:val="00CE2CED"/>
    <w:rsid w:val="00CE4A42"/>
    <w:rsid w:val="00CE5AB7"/>
    <w:rsid w:val="00CE5F76"/>
    <w:rsid w:val="00CE7072"/>
    <w:rsid w:val="00CF00AE"/>
    <w:rsid w:val="00CF22DA"/>
    <w:rsid w:val="00CF3C62"/>
    <w:rsid w:val="00CF50BF"/>
    <w:rsid w:val="00CF698B"/>
    <w:rsid w:val="00D005E2"/>
    <w:rsid w:val="00D01154"/>
    <w:rsid w:val="00D020E3"/>
    <w:rsid w:val="00D0287C"/>
    <w:rsid w:val="00D04343"/>
    <w:rsid w:val="00D057C2"/>
    <w:rsid w:val="00D114B2"/>
    <w:rsid w:val="00D11663"/>
    <w:rsid w:val="00D150E7"/>
    <w:rsid w:val="00D15A4F"/>
    <w:rsid w:val="00D15AF6"/>
    <w:rsid w:val="00D16F1B"/>
    <w:rsid w:val="00D2072D"/>
    <w:rsid w:val="00D20E34"/>
    <w:rsid w:val="00D21C9E"/>
    <w:rsid w:val="00D224B0"/>
    <w:rsid w:val="00D22C79"/>
    <w:rsid w:val="00D26DE7"/>
    <w:rsid w:val="00D27073"/>
    <w:rsid w:val="00D30817"/>
    <w:rsid w:val="00D339D9"/>
    <w:rsid w:val="00D33A7A"/>
    <w:rsid w:val="00D34BE7"/>
    <w:rsid w:val="00D36E05"/>
    <w:rsid w:val="00D36E9A"/>
    <w:rsid w:val="00D40945"/>
    <w:rsid w:val="00D42EAE"/>
    <w:rsid w:val="00D46B55"/>
    <w:rsid w:val="00D47E0C"/>
    <w:rsid w:val="00D51864"/>
    <w:rsid w:val="00D53E38"/>
    <w:rsid w:val="00D54E20"/>
    <w:rsid w:val="00D5551D"/>
    <w:rsid w:val="00D609EE"/>
    <w:rsid w:val="00D60AC2"/>
    <w:rsid w:val="00D6238B"/>
    <w:rsid w:val="00D63BC9"/>
    <w:rsid w:val="00D63FB0"/>
    <w:rsid w:val="00D6420C"/>
    <w:rsid w:val="00D65537"/>
    <w:rsid w:val="00D65A45"/>
    <w:rsid w:val="00D71DF8"/>
    <w:rsid w:val="00D73656"/>
    <w:rsid w:val="00D753AA"/>
    <w:rsid w:val="00D7583A"/>
    <w:rsid w:val="00D77916"/>
    <w:rsid w:val="00D77A68"/>
    <w:rsid w:val="00D810E0"/>
    <w:rsid w:val="00D82A48"/>
    <w:rsid w:val="00D83111"/>
    <w:rsid w:val="00D832CC"/>
    <w:rsid w:val="00D83BDB"/>
    <w:rsid w:val="00D862E2"/>
    <w:rsid w:val="00D86D36"/>
    <w:rsid w:val="00D91434"/>
    <w:rsid w:val="00D94698"/>
    <w:rsid w:val="00D94DE8"/>
    <w:rsid w:val="00DA0738"/>
    <w:rsid w:val="00DA0936"/>
    <w:rsid w:val="00DA5038"/>
    <w:rsid w:val="00DA5723"/>
    <w:rsid w:val="00DA5869"/>
    <w:rsid w:val="00DA5DEA"/>
    <w:rsid w:val="00DA700B"/>
    <w:rsid w:val="00DA7CAB"/>
    <w:rsid w:val="00DB08FD"/>
    <w:rsid w:val="00DB0E7D"/>
    <w:rsid w:val="00DB2AC3"/>
    <w:rsid w:val="00DB3E3F"/>
    <w:rsid w:val="00DB6DF0"/>
    <w:rsid w:val="00DC2BF6"/>
    <w:rsid w:val="00DC34CA"/>
    <w:rsid w:val="00DC611E"/>
    <w:rsid w:val="00DC6B19"/>
    <w:rsid w:val="00DD3045"/>
    <w:rsid w:val="00DD4BA2"/>
    <w:rsid w:val="00DD56C2"/>
    <w:rsid w:val="00DE140E"/>
    <w:rsid w:val="00DE1A10"/>
    <w:rsid w:val="00DE26EF"/>
    <w:rsid w:val="00DE3391"/>
    <w:rsid w:val="00DE6A7B"/>
    <w:rsid w:val="00DE7D7D"/>
    <w:rsid w:val="00DF0666"/>
    <w:rsid w:val="00DF1BCD"/>
    <w:rsid w:val="00DF1FC9"/>
    <w:rsid w:val="00DF618A"/>
    <w:rsid w:val="00DF6A2B"/>
    <w:rsid w:val="00DF7495"/>
    <w:rsid w:val="00DF7F56"/>
    <w:rsid w:val="00E00050"/>
    <w:rsid w:val="00E00152"/>
    <w:rsid w:val="00E003B5"/>
    <w:rsid w:val="00E045CD"/>
    <w:rsid w:val="00E04954"/>
    <w:rsid w:val="00E04C15"/>
    <w:rsid w:val="00E04EF3"/>
    <w:rsid w:val="00E06F9F"/>
    <w:rsid w:val="00E078CA"/>
    <w:rsid w:val="00E12613"/>
    <w:rsid w:val="00E126D7"/>
    <w:rsid w:val="00E149AC"/>
    <w:rsid w:val="00E155CD"/>
    <w:rsid w:val="00E17692"/>
    <w:rsid w:val="00E20790"/>
    <w:rsid w:val="00E21BEE"/>
    <w:rsid w:val="00E21DE4"/>
    <w:rsid w:val="00E2355D"/>
    <w:rsid w:val="00E24DE0"/>
    <w:rsid w:val="00E259D1"/>
    <w:rsid w:val="00E25B4B"/>
    <w:rsid w:val="00E30AB9"/>
    <w:rsid w:val="00E30FD0"/>
    <w:rsid w:val="00E31E1C"/>
    <w:rsid w:val="00E32099"/>
    <w:rsid w:val="00E3277E"/>
    <w:rsid w:val="00E35D83"/>
    <w:rsid w:val="00E35E48"/>
    <w:rsid w:val="00E40A48"/>
    <w:rsid w:val="00E4170E"/>
    <w:rsid w:val="00E419A6"/>
    <w:rsid w:val="00E420DB"/>
    <w:rsid w:val="00E42A20"/>
    <w:rsid w:val="00E452C6"/>
    <w:rsid w:val="00E46AC6"/>
    <w:rsid w:val="00E50D74"/>
    <w:rsid w:val="00E527B8"/>
    <w:rsid w:val="00E53821"/>
    <w:rsid w:val="00E54A61"/>
    <w:rsid w:val="00E55FAA"/>
    <w:rsid w:val="00E57916"/>
    <w:rsid w:val="00E610BA"/>
    <w:rsid w:val="00E6319F"/>
    <w:rsid w:val="00E6399B"/>
    <w:rsid w:val="00E647E3"/>
    <w:rsid w:val="00E673B5"/>
    <w:rsid w:val="00E70641"/>
    <w:rsid w:val="00E77D28"/>
    <w:rsid w:val="00E812A0"/>
    <w:rsid w:val="00E850C7"/>
    <w:rsid w:val="00E870EC"/>
    <w:rsid w:val="00E910BD"/>
    <w:rsid w:val="00E91994"/>
    <w:rsid w:val="00E95984"/>
    <w:rsid w:val="00E959AF"/>
    <w:rsid w:val="00E97814"/>
    <w:rsid w:val="00EA401A"/>
    <w:rsid w:val="00EA4056"/>
    <w:rsid w:val="00EA45BE"/>
    <w:rsid w:val="00EA5133"/>
    <w:rsid w:val="00EA515D"/>
    <w:rsid w:val="00EB5216"/>
    <w:rsid w:val="00EB5FD9"/>
    <w:rsid w:val="00EC0854"/>
    <w:rsid w:val="00EC3460"/>
    <w:rsid w:val="00EC3E05"/>
    <w:rsid w:val="00EC400E"/>
    <w:rsid w:val="00EC4E58"/>
    <w:rsid w:val="00EC6602"/>
    <w:rsid w:val="00ED121C"/>
    <w:rsid w:val="00ED137E"/>
    <w:rsid w:val="00ED1B46"/>
    <w:rsid w:val="00ED3401"/>
    <w:rsid w:val="00ED72F9"/>
    <w:rsid w:val="00EE0B0A"/>
    <w:rsid w:val="00EE0F7D"/>
    <w:rsid w:val="00EE43EB"/>
    <w:rsid w:val="00EE4817"/>
    <w:rsid w:val="00EF1905"/>
    <w:rsid w:val="00EF29DB"/>
    <w:rsid w:val="00EF3910"/>
    <w:rsid w:val="00EF3A56"/>
    <w:rsid w:val="00EF562C"/>
    <w:rsid w:val="00EF6FFB"/>
    <w:rsid w:val="00F023A7"/>
    <w:rsid w:val="00F025DC"/>
    <w:rsid w:val="00F049AE"/>
    <w:rsid w:val="00F055BD"/>
    <w:rsid w:val="00F061E2"/>
    <w:rsid w:val="00F11206"/>
    <w:rsid w:val="00F134B8"/>
    <w:rsid w:val="00F210AE"/>
    <w:rsid w:val="00F22CDC"/>
    <w:rsid w:val="00F22CFE"/>
    <w:rsid w:val="00F23458"/>
    <w:rsid w:val="00F23FB7"/>
    <w:rsid w:val="00F25848"/>
    <w:rsid w:val="00F27C2B"/>
    <w:rsid w:val="00F3172E"/>
    <w:rsid w:val="00F3359E"/>
    <w:rsid w:val="00F33718"/>
    <w:rsid w:val="00F3399B"/>
    <w:rsid w:val="00F35337"/>
    <w:rsid w:val="00F35ECE"/>
    <w:rsid w:val="00F369EB"/>
    <w:rsid w:val="00F36FE4"/>
    <w:rsid w:val="00F37DC7"/>
    <w:rsid w:val="00F4064B"/>
    <w:rsid w:val="00F40823"/>
    <w:rsid w:val="00F42C8B"/>
    <w:rsid w:val="00F43987"/>
    <w:rsid w:val="00F45F2B"/>
    <w:rsid w:val="00F46313"/>
    <w:rsid w:val="00F466DB"/>
    <w:rsid w:val="00F47158"/>
    <w:rsid w:val="00F47FCC"/>
    <w:rsid w:val="00F50B2D"/>
    <w:rsid w:val="00F51850"/>
    <w:rsid w:val="00F548CD"/>
    <w:rsid w:val="00F6671E"/>
    <w:rsid w:val="00F67872"/>
    <w:rsid w:val="00F705FE"/>
    <w:rsid w:val="00F71883"/>
    <w:rsid w:val="00F71F42"/>
    <w:rsid w:val="00F7271C"/>
    <w:rsid w:val="00F741A3"/>
    <w:rsid w:val="00F770C5"/>
    <w:rsid w:val="00F77765"/>
    <w:rsid w:val="00F80A51"/>
    <w:rsid w:val="00F83088"/>
    <w:rsid w:val="00F85919"/>
    <w:rsid w:val="00F86659"/>
    <w:rsid w:val="00F866FB"/>
    <w:rsid w:val="00F86798"/>
    <w:rsid w:val="00F86827"/>
    <w:rsid w:val="00F86FF3"/>
    <w:rsid w:val="00F87B9E"/>
    <w:rsid w:val="00F91D8A"/>
    <w:rsid w:val="00F92150"/>
    <w:rsid w:val="00F947CF"/>
    <w:rsid w:val="00F947DB"/>
    <w:rsid w:val="00F94F9B"/>
    <w:rsid w:val="00F95B90"/>
    <w:rsid w:val="00F9664D"/>
    <w:rsid w:val="00F96852"/>
    <w:rsid w:val="00F9698D"/>
    <w:rsid w:val="00FA166D"/>
    <w:rsid w:val="00FA2040"/>
    <w:rsid w:val="00FA348F"/>
    <w:rsid w:val="00FB042C"/>
    <w:rsid w:val="00FB056A"/>
    <w:rsid w:val="00FB2C6A"/>
    <w:rsid w:val="00FB2F2E"/>
    <w:rsid w:val="00FB2F73"/>
    <w:rsid w:val="00FB584C"/>
    <w:rsid w:val="00FC0520"/>
    <w:rsid w:val="00FC1158"/>
    <w:rsid w:val="00FC6485"/>
    <w:rsid w:val="00FC687A"/>
    <w:rsid w:val="00FC6D6F"/>
    <w:rsid w:val="00FC6F31"/>
    <w:rsid w:val="00FC7D75"/>
    <w:rsid w:val="00FD23C6"/>
    <w:rsid w:val="00FD6E81"/>
    <w:rsid w:val="00FD72D7"/>
    <w:rsid w:val="00FD7570"/>
    <w:rsid w:val="00FE506E"/>
    <w:rsid w:val="00FE5E31"/>
    <w:rsid w:val="00FE62B6"/>
    <w:rsid w:val="00FF13C5"/>
    <w:rsid w:val="00FF260A"/>
    <w:rsid w:val="00FF2960"/>
    <w:rsid w:val="00FF2E4F"/>
    <w:rsid w:val="00FF33B4"/>
    <w:rsid w:val="00FF6978"/>
    <w:rsid w:val="00FF6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0E08F9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92D42"/>
  </w:style>
  <w:style w:type="paragraph" w:styleId="berschrift1">
    <w:name w:val="heading 1"/>
    <w:basedOn w:val="Standard"/>
    <w:next w:val="Standard"/>
    <w:link w:val="berschrift1Zchn"/>
    <w:uiPriority w:val="9"/>
    <w:qFormat/>
    <w:rsid w:val="00E419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419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419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419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enraster">
    <w:name w:val="Table Grid"/>
    <w:basedOn w:val="NormaleTabelle"/>
    <w:uiPriority w:val="59"/>
    <w:rsid w:val="00E419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E419A6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421C0"/>
  </w:style>
  <w:style w:type="paragraph" w:styleId="Fuzeile">
    <w:name w:val="footer"/>
    <w:basedOn w:val="Standard"/>
    <w:link w:val="Fu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21C0"/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B6B2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B6B2B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B6B2B"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6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6B2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17FEB"/>
    <w:pPr>
      <w:ind w:left="720"/>
      <w:contextualSpacing/>
    </w:pPr>
  </w:style>
  <w:style w:type="table" w:customStyle="1" w:styleId="Tabellenraster1">
    <w:name w:val="Tabellenraster1"/>
    <w:basedOn w:val="NormaleTabelle"/>
    <w:next w:val="Tabellenraster"/>
    <w:rsid w:val="00DA07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offtabelletext">
    <w:name w:val="stoff.tabelle.text"/>
    <w:rsid w:val="00AE6758"/>
    <w:pPr>
      <w:spacing w:before="40" w:after="40" w:line="220" w:lineRule="exact"/>
      <w:ind w:left="113" w:right="113"/>
    </w:pPr>
    <w:rPr>
      <w:rFonts w:ascii="Times New Roman" w:eastAsia="Times New Roman" w:hAnsi="Times New Roman" w:cs="Times New Roman"/>
      <w:sz w:val="18"/>
      <w:szCs w:val="24"/>
      <w:lang w:eastAsia="de-DE"/>
    </w:rPr>
  </w:style>
  <w:style w:type="paragraph" w:customStyle="1" w:styleId="stofftabellekopf">
    <w:name w:val="stoff.tabelle.kopf"/>
    <w:basedOn w:val="stofftabelletext"/>
    <w:next w:val="stofftabelletext"/>
    <w:rsid w:val="00DA0738"/>
    <w:pPr>
      <w:spacing w:before="113" w:after="57" w:line="280" w:lineRule="exact"/>
    </w:pPr>
    <w:rPr>
      <w:rFonts w:ascii="Arial" w:hAnsi="Arial"/>
      <w:b/>
      <w:sz w:val="22"/>
    </w:rPr>
  </w:style>
  <w:style w:type="paragraph" w:customStyle="1" w:styleId="stoffeinleitungstext">
    <w:name w:val="stoff.einleitungstext"/>
    <w:rsid w:val="00255412"/>
    <w:pPr>
      <w:widowControl w:val="0"/>
      <w:suppressAutoHyphens/>
      <w:spacing w:after="0" w:line="280" w:lineRule="exact"/>
    </w:pPr>
    <w:rPr>
      <w:rFonts w:ascii="Arial" w:eastAsia="Times New Roman" w:hAnsi="Arial" w:cs="Times New Roman"/>
      <w:szCs w:val="24"/>
      <w:lang w:eastAsia="ar-SA"/>
    </w:rPr>
  </w:style>
  <w:style w:type="character" w:styleId="Platzhaltertext">
    <w:name w:val="Placeholder Text"/>
    <w:basedOn w:val="Absatz-Standardschriftart"/>
    <w:uiPriority w:val="99"/>
    <w:semiHidden/>
    <w:rsid w:val="007B2DAD"/>
    <w:rPr>
      <w:color w:val="808080"/>
    </w:rPr>
  </w:style>
  <w:style w:type="paragraph" w:customStyle="1" w:styleId="Hinweise">
    <w:name w:val="Hinweise"/>
    <w:basedOn w:val="stoffeinleitungstext"/>
    <w:qFormat/>
    <w:rsid w:val="00AE6758"/>
    <w:pPr>
      <w:spacing w:line="312" w:lineRule="auto"/>
    </w:pPr>
    <w:rPr>
      <w:color w:val="BFBFBF" w:themeColor="background1" w:themeShade="BF"/>
      <w:szCs w:val="22"/>
    </w:rPr>
  </w:style>
  <w:style w:type="paragraph" w:customStyle="1" w:styleId="stoffdeckblatttitel">
    <w:name w:val="stoff.deckblatt.titel"/>
    <w:basedOn w:val="berschrift1"/>
    <w:qFormat/>
    <w:rsid w:val="00AE6758"/>
    <w:pPr>
      <w:spacing w:before="0" w:line="312" w:lineRule="auto"/>
      <w:jc w:val="both"/>
    </w:pPr>
    <w:rPr>
      <w:rFonts w:ascii="Arial" w:hAnsi="Arial" w:cs="Arial"/>
      <w:b w:val="0"/>
      <w:color w:val="auto"/>
      <w:sz w:val="33"/>
      <w:szCs w:val="33"/>
    </w:rPr>
  </w:style>
  <w:style w:type="character" w:styleId="Hyperlink">
    <w:name w:val="Hyperlink"/>
    <w:basedOn w:val="Absatz-Standardschriftart"/>
    <w:uiPriority w:val="99"/>
    <w:semiHidden/>
    <w:unhideWhenUsed/>
    <w:rsid w:val="00E21DE4"/>
    <w:rPr>
      <w:strike w:val="0"/>
      <w:dstrike w:val="0"/>
      <w:color w:val="066089"/>
      <w:u w:val="none"/>
      <w:effect w:val="none"/>
      <w:shd w:val="clear" w:color="auto" w:fill="auto"/>
    </w:rPr>
  </w:style>
  <w:style w:type="paragraph" w:customStyle="1" w:styleId="Default">
    <w:name w:val="Default"/>
    <w:rsid w:val="007C1AF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4F9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4F9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92D42"/>
  </w:style>
  <w:style w:type="paragraph" w:styleId="berschrift1">
    <w:name w:val="heading 1"/>
    <w:basedOn w:val="Standard"/>
    <w:next w:val="Standard"/>
    <w:link w:val="berschrift1Zchn"/>
    <w:uiPriority w:val="9"/>
    <w:qFormat/>
    <w:rsid w:val="00E419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419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419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419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enraster">
    <w:name w:val="Table Grid"/>
    <w:basedOn w:val="NormaleTabelle"/>
    <w:uiPriority w:val="59"/>
    <w:rsid w:val="00E419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E419A6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421C0"/>
  </w:style>
  <w:style w:type="paragraph" w:styleId="Fuzeile">
    <w:name w:val="footer"/>
    <w:basedOn w:val="Standard"/>
    <w:link w:val="Fu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21C0"/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B6B2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B6B2B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B6B2B"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6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6B2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17FEB"/>
    <w:pPr>
      <w:ind w:left="720"/>
      <w:contextualSpacing/>
    </w:pPr>
  </w:style>
  <w:style w:type="table" w:customStyle="1" w:styleId="Tabellenraster1">
    <w:name w:val="Tabellenraster1"/>
    <w:basedOn w:val="NormaleTabelle"/>
    <w:next w:val="Tabellenraster"/>
    <w:rsid w:val="00DA07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offtabelletext">
    <w:name w:val="stoff.tabelle.text"/>
    <w:rsid w:val="00AE6758"/>
    <w:pPr>
      <w:spacing w:before="40" w:after="40" w:line="220" w:lineRule="exact"/>
      <w:ind w:left="113" w:right="113"/>
    </w:pPr>
    <w:rPr>
      <w:rFonts w:ascii="Times New Roman" w:eastAsia="Times New Roman" w:hAnsi="Times New Roman" w:cs="Times New Roman"/>
      <w:sz w:val="18"/>
      <w:szCs w:val="24"/>
      <w:lang w:eastAsia="de-DE"/>
    </w:rPr>
  </w:style>
  <w:style w:type="paragraph" w:customStyle="1" w:styleId="stofftabellekopf">
    <w:name w:val="stoff.tabelle.kopf"/>
    <w:basedOn w:val="stofftabelletext"/>
    <w:next w:val="stofftabelletext"/>
    <w:rsid w:val="00DA0738"/>
    <w:pPr>
      <w:spacing w:before="113" w:after="57" w:line="280" w:lineRule="exact"/>
    </w:pPr>
    <w:rPr>
      <w:rFonts w:ascii="Arial" w:hAnsi="Arial"/>
      <w:b/>
      <w:sz w:val="22"/>
    </w:rPr>
  </w:style>
  <w:style w:type="paragraph" w:customStyle="1" w:styleId="stoffeinleitungstext">
    <w:name w:val="stoff.einleitungstext"/>
    <w:rsid w:val="00255412"/>
    <w:pPr>
      <w:widowControl w:val="0"/>
      <w:suppressAutoHyphens/>
      <w:spacing w:after="0" w:line="280" w:lineRule="exact"/>
    </w:pPr>
    <w:rPr>
      <w:rFonts w:ascii="Arial" w:eastAsia="Times New Roman" w:hAnsi="Arial" w:cs="Times New Roman"/>
      <w:szCs w:val="24"/>
      <w:lang w:eastAsia="ar-SA"/>
    </w:rPr>
  </w:style>
  <w:style w:type="character" w:styleId="Platzhaltertext">
    <w:name w:val="Placeholder Text"/>
    <w:basedOn w:val="Absatz-Standardschriftart"/>
    <w:uiPriority w:val="99"/>
    <w:semiHidden/>
    <w:rsid w:val="007B2DAD"/>
    <w:rPr>
      <w:color w:val="808080"/>
    </w:rPr>
  </w:style>
  <w:style w:type="paragraph" w:customStyle="1" w:styleId="Hinweise">
    <w:name w:val="Hinweise"/>
    <w:basedOn w:val="stoffeinleitungstext"/>
    <w:qFormat/>
    <w:rsid w:val="00AE6758"/>
    <w:pPr>
      <w:spacing w:line="312" w:lineRule="auto"/>
    </w:pPr>
    <w:rPr>
      <w:color w:val="BFBFBF" w:themeColor="background1" w:themeShade="BF"/>
      <w:szCs w:val="22"/>
    </w:rPr>
  </w:style>
  <w:style w:type="paragraph" w:customStyle="1" w:styleId="stoffdeckblatttitel">
    <w:name w:val="stoff.deckblatt.titel"/>
    <w:basedOn w:val="berschrift1"/>
    <w:qFormat/>
    <w:rsid w:val="00AE6758"/>
    <w:pPr>
      <w:spacing w:before="0" w:line="312" w:lineRule="auto"/>
      <w:jc w:val="both"/>
    </w:pPr>
    <w:rPr>
      <w:rFonts w:ascii="Arial" w:hAnsi="Arial" w:cs="Arial"/>
      <w:b w:val="0"/>
      <w:color w:val="auto"/>
      <w:sz w:val="33"/>
      <w:szCs w:val="33"/>
    </w:rPr>
  </w:style>
  <w:style w:type="character" w:styleId="Hyperlink">
    <w:name w:val="Hyperlink"/>
    <w:basedOn w:val="Absatz-Standardschriftart"/>
    <w:uiPriority w:val="99"/>
    <w:semiHidden/>
    <w:unhideWhenUsed/>
    <w:rsid w:val="00E21DE4"/>
    <w:rPr>
      <w:strike w:val="0"/>
      <w:dstrike w:val="0"/>
      <w:color w:val="066089"/>
      <w:u w:val="none"/>
      <w:effect w:val="none"/>
      <w:shd w:val="clear" w:color="auto" w:fill="auto"/>
    </w:rPr>
  </w:style>
  <w:style w:type="paragraph" w:customStyle="1" w:styleId="Default">
    <w:name w:val="Default"/>
    <w:rsid w:val="007C1AF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4F9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4F9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5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13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6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1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3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8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4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1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1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9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1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7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1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6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17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2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5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6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klett.de/lehrwerk/green-line-bayern/produkt/isbn/978-3-12-803010-4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aunKel\AppData\Local\Microsoft\Windows\Temporary%20Internet%20Files\Content.Outlook\L1ACU5YH\Stoffverteilungsplan_Mustervorlage_quer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92A23-3DFE-4D08-B3E8-5D32E30AA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Stoffverteilungsplan_Mustervorlage_quer.dotx</Template>
  <TotalTime>0</TotalTime>
  <Pages>19</Pages>
  <Words>3901</Words>
  <Characters>24582</Characters>
  <Application>Microsoft Office Word</Application>
  <DocSecurity>0</DocSecurity>
  <Lines>204</Lines>
  <Paragraphs>56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 GmbH</Company>
  <LinksUpToDate>false</LinksUpToDate>
  <CharactersWithSpaces>28427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Hofmann, Stefanie</cp:lastModifiedBy>
  <cp:revision>2</cp:revision>
  <cp:lastPrinted>2018-06-28T14:14:00Z</cp:lastPrinted>
  <dcterms:created xsi:type="dcterms:W3CDTF">2018-06-28T14:14:00Z</dcterms:created>
  <dcterms:modified xsi:type="dcterms:W3CDTF">2018-06-28T14:14:00Z</dcterms:modified>
</cp:coreProperties>
</file>